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BC945" w14:textId="6ED0BF46" w:rsidR="00345CC5" w:rsidRPr="00620D6C" w:rsidRDefault="00345CC5"/>
    <w:sdt>
      <w:sdtPr>
        <w:id w:val="1744287725"/>
        <w:docPartObj>
          <w:docPartGallery w:val="Cover Pages"/>
          <w:docPartUnique/>
        </w:docPartObj>
      </w:sdtPr>
      <w:sdtEndPr>
        <w:rPr>
          <w:b/>
          <w:bCs/>
        </w:rPr>
      </w:sdtEndPr>
      <w:sdtContent>
        <w:p w14:paraId="0C1AA289" w14:textId="53489227" w:rsidR="0027279F" w:rsidRPr="00620D6C" w:rsidRDefault="0066543B">
          <w:r w:rsidRPr="00620D6C">
            <w:rPr>
              <w:b/>
              <w:bCs/>
              <w:noProof/>
              <w:lang w:val="pl" w:eastAsia="en-GB"/>
            </w:rPr>
            <w:drawing>
              <wp:anchor distT="0" distB="0" distL="114300" distR="114300" simplePos="0" relativeHeight="251695104" behindDoc="0" locked="0" layoutInCell="1" allowOverlap="1" wp14:anchorId="21262E9B" wp14:editId="1851535E">
                <wp:simplePos x="0" y="0"/>
                <wp:positionH relativeFrom="margin">
                  <wp:align>center</wp:align>
                </wp:positionH>
                <wp:positionV relativeFrom="paragraph">
                  <wp:posOffset>-343224</wp:posOffset>
                </wp:positionV>
                <wp:extent cx="6623101" cy="1800225"/>
                <wp:effectExtent l="0" t="0" r="6350" b="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SI-COP Logo Transparent Background 1920 x 1080px.png"/>
                        <pic:cNvPicPr/>
                      </pic:nvPicPr>
                      <pic:blipFill rotWithShape="1">
                        <a:blip r:embed="rId11" cstate="print">
                          <a:extLst>
                            <a:ext uri="{28A0092B-C50C-407E-A947-70E740481C1C}">
                              <a14:useLocalDpi xmlns:a14="http://schemas.microsoft.com/office/drawing/2010/main" val="0"/>
                            </a:ext>
                          </a:extLst>
                        </a:blip>
                        <a:srcRect t="28357" b="23321"/>
                        <a:stretch/>
                      </pic:blipFill>
                      <pic:spPr bwMode="auto">
                        <a:xfrm>
                          <a:off x="0" y="0"/>
                          <a:ext cx="6623101"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0D6C">
            <w:rPr>
              <w:noProof/>
              <w:lang w:val="pl" w:eastAsia="en-GB"/>
            </w:rPr>
            <mc:AlternateContent>
              <mc:Choice Requires="wps">
                <w:drawing>
                  <wp:anchor distT="0" distB="0" distL="114300" distR="114300" simplePos="0" relativeHeight="251694080" behindDoc="0" locked="0" layoutInCell="1" allowOverlap="1" wp14:anchorId="788BEB4A" wp14:editId="28246B40">
                    <wp:simplePos x="0" y="0"/>
                    <wp:positionH relativeFrom="page">
                      <wp:align>right</wp:align>
                    </wp:positionH>
                    <wp:positionV relativeFrom="paragraph">
                      <wp:posOffset>-1098091</wp:posOffset>
                    </wp:positionV>
                    <wp:extent cx="7796530" cy="1657350"/>
                    <wp:effectExtent l="0" t="0" r="0" b="0"/>
                    <wp:wrapNone/>
                    <wp:docPr id="31" name="Rectangle 31"/>
                    <wp:cNvGraphicFramePr/>
                    <a:graphic xmlns:a="http://schemas.openxmlformats.org/drawingml/2006/main">
                      <a:graphicData uri="http://schemas.microsoft.com/office/word/2010/wordprocessingShape">
                        <wps:wsp>
                          <wps:cNvSpPr/>
                          <wps:spPr>
                            <a:xfrm>
                              <a:off x="0" y="0"/>
                              <a:ext cx="7796530" cy="1657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40AC7" id="Rectangle 31" o:spid="_x0000_s1026" style="position:absolute;margin-left:562.7pt;margin-top:-86.45pt;width:613.9pt;height:130.5pt;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" fillcolor="white [3212]" stroked="f" strokeweight="1pt">
                    <w10:wrap anchorx="page"/>
                  </v:rect>
                </w:pict>
              </mc:Fallback>
            </mc:AlternateContent>
          </w:r>
        </w:p>
        <w:p w14:paraId="6C56DCAD" w14:textId="323F1FA6" w:rsidR="00291EC3" w:rsidRPr="00620D6C" w:rsidRDefault="00A85182" w:rsidP="00291EC3">
          <w:pPr>
            <w:spacing w:before="0" w:after="160"/>
            <w:rPr>
              <w:b/>
              <w:bCs/>
              <w:lang w:val="pl-PL"/>
            </w:rPr>
          </w:pPr>
          <w:r w:rsidRPr="00620D6C">
            <w:rPr>
              <w:noProof/>
              <w:lang w:val="pl" w:eastAsia="en-GB"/>
            </w:rPr>
            <mc:AlternateContent>
              <mc:Choice Requires="wps">
                <w:drawing>
                  <wp:anchor distT="45720" distB="45720" distL="114300" distR="114300" simplePos="0" relativeHeight="251712512" behindDoc="0" locked="0" layoutInCell="1" allowOverlap="1" wp14:anchorId="09D8417D" wp14:editId="714C0D84">
                    <wp:simplePos x="0" y="0"/>
                    <wp:positionH relativeFrom="margin">
                      <wp:posOffset>472440</wp:posOffset>
                    </wp:positionH>
                    <wp:positionV relativeFrom="paragraph">
                      <wp:posOffset>4272915</wp:posOffset>
                    </wp:positionV>
                    <wp:extent cx="6386130" cy="1178451"/>
                    <wp:effectExtent l="0" t="0" r="0" b="317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30" cy="1178451"/>
                            </a:xfrm>
                            <a:prstGeom prst="rect">
                              <a:avLst/>
                            </a:prstGeom>
                            <a:noFill/>
                            <a:ln w="9525">
                              <a:noFill/>
                              <a:miter lim="800000"/>
                              <a:headEnd/>
                              <a:tailEnd/>
                            </a:ln>
                          </wps:spPr>
                          <wps:txbx>
                            <w:txbxContent>
                              <w:p w14:paraId="347BBB32" w14:textId="7622BEF1" w:rsidR="00AD64FF" w:rsidRPr="00A2691E" w:rsidRDefault="00AD64FF">
                                <w:pPr>
                                  <w:rPr>
                                    <w:color w:val="144280"/>
                                    <w:sz w:val="42"/>
                                    <w:szCs w:val="42"/>
                                    <w:lang w:val="pl-PL"/>
                                    <w14:reflection w14:blurRad="6350" w14:stA="50000" w14:stPos="0" w14:endA="300" w14:endPos="50000" w14:dist="60007" w14:dir="5400000" w14:fadeDir="5400000" w14:sx="100000" w14:sy="-100000" w14:kx="0" w14:ky="0" w14:algn="bl"/>
                                  </w:rPr>
                                </w:pPr>
                                <w:r w:rsidRPr="00A2691E">
                                  <w:rPr>
                                    <w:b/>
                                    <w:bCs/>
                                    <w:color w:val="144280"/>
                                    <w:sz w:val="42"/>
                                    <w:szCs w:val="42"/>
                                    <w:lang w:val="pl"/>
                                    <w14:reflection w14:blurRad="6350" w14:stA="50000" w14:stPos="0" w14:endA="300" w14:endPos="50000" w14:dist="60007" w14:dir="5400000" w14:fadeDir="5400000" w14:sx="100000" w14:sy="-100000" w14:kx="0" w14:ky="0" w14:algn="bl"/>
                                  </w:rPr>
                                  <w:t xml:space="preserve">CSI-COP MOOC: </w:t>
                                </w:r>
                                <w:r w:rsidRPr="00A2691E">
                                  <w:rPr>
                                    <w:b/>
                                    <w:bCs/>
                                    <w:i/>
                                    <w:iCs/>
                                    <w:color w:val="144280"/>
                                    <w:sz w:val="42"/>
                                    <w:szCs w:val="42"/>
                                    <w:lang w:val="pl"/>
                                    <w14:reflection w14:blurRad="6350" w14:stA="50000" w14:stPos="0" w14:endA="300" w14:endPos="50000" w14:dist="60007" w14:dir="5400000" w14:fadeDir="5400000" w14:sx="100000" w14:sy="-100000" w14:kx="0" w14:ky="0" w14:algn="bl"/>
                                  </w:rPr>
                                  <w:t>Twoje prawo do prywatności w Internecie</w:t>
                                </w:r>
                                <w:r>
                                  <w:rPr>
                                    <w:b/>
                                    <w:bCs/>
                                    <w:i/>
                                    <w:iCs/>
                                    <w:color w:val="144280"/>
                                    <w:sz w:val="42"/>
                                    <w:szCs w:val="42"/>
                                    <w:lang w:val="pl"/>
                                    <w14:reflection w14:blurRad="6350" w14:stA="50000" w14:stPos="0" w14:endA="300" w14:endPos="50000" w14:dist="60007" w14:dir="5400000" w14:fadeDir="5400000" w14:sx="100000" w14:sy="-100000" w14:kx="0" w14:ky="0" w14:algn="bl"/>
                                  </w:rPr>
                                  <w:t>_v2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8417D" id="_x0000_t202" coordsize="21600,21600" o:spt="202" path="m,l,21600r21600,l21600,xe">
                    <v:stroke joinstyle="miter"/>
                    <v:path gradientshapeok="t" o:connecttype="rect"/>
                  </v:shapetype>
                  <v:shape id="Text Box 2" o:spid="_x0000_s1026" type="#_x0000_t202" style="position:absolute;margin-left:37.2pt;margin-top:336.45pt;width:502.85pt;height:92.8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" filled="f" stroked="f">
                    <v:textbox>
                      <w:txbxContent>
                        <w:p w14:paraId="347BBB32" w14:textId="7622BEF1" w:rsidR="00AD64FF" w:rsidRPr="00A2691E" w:rsidRDefault="00AD64FF">
                          <w:pPr>
                            <w:rPr>
                              <w:color w:val="144280"/>
                              <w:sz w:val="42"/>
                              <w:szCs w:val="42"/>
                              <w:lang w:val="pl-PL"/>
                              <w14:reflection w14:blurRad="6350" w14:stA="50000" w14:stPos="0" w14:endA="300" w14:endPos="50000" w14:dist="60007" w14:dir="5400000" w14:fadeDir="5400000" w14:sx="100000" w14:sy="-100000" w14:kx="0" w14:ky="0" w14:algn="bl"/>
                            </w:rPr>
                          </w:pPr>
                          <w:r w:rsidRPr="00A2691E">
                            <w:rPr>
                              <w:b/>
                              <w:bCs/>
                              <w:color w:val="144280"/>
                              <w:sz w:val="42"/>
                              <w:szCs w:val="42"/>
                              <w:lang w:val="pl"/>
                              <w14:reflection w14:blurRad="6350" w14:stA="50000" w14:stPos="0" w14:endA="300" w14:endPos="50000" w14:dist="60007" w14:dir="5400000" w14:fadeDir="5400000" w14:sx="100000" w14:sy="-100000" w14:kx="0" w14:ky="0" w14:algn="bl"/>
                            </w:rPr>
                            <w:t xml:space="preserve">CSI-COP MOOC: </w:t>
                          </w:r>
                          <w:r w:rsidRPr="00A2691E">
                            <w:rPr>
                              <w:b/>
                              <w:bCs/>
                              <w:i/>
                              <w:iCs/>
                              <w:color w:val="144280"/>
                              <w:sz w:val="42"/>
                              <w:szCs w:val="42"/>
                              <w:lang w:val="pl"/>
                              <w14:reflection w14:blurRad="6350" w14:stA="50000" w14:stPos="0" w14:endA="300" w14:endPos="50000" w14:dist="60007" w14:dir="5400000" w14:fadeDir="5400000" w14:sx="100000" w14:sy="-100000" w14:kx="0" w14:ky="0" w14:algn="bl"/>
                            </w:rPr>
                            <w:t>Twoje prawo do prywatności w Internecie</w:t>
                          </w:r>
                          <w:r>
                            <w:rPr>
                              <w:b/>
                              <w:bCs/>
                              <w:i/>
                              <w:iCs/>
                              <w:color w:val="144280"/>
                              <w:sz w:val="42"/>
                              <w:szCs w:val="42"/>
                              <w:lang w:val="pl"/>
                              <w14:reflection w14:blurRad="6350" w14:stA="50000" w14:stPos="0" w14:endA="300" w14:endPos="50000" w14:dist="60007" w14:dir="5400000" w14:fadeDir="5400000" w14:sx="100000" w14:sy="-100000" w14:kx="0" w14:ky="0" w14:algn="bl"/>
                            </w:rPr>
                            <w:t>_v2</w:t>
                          </w:r>
                        </w:p>
                      </w:txbxContent>
                    </v:textbox>
                    <w10:wrap anchorx="margin"/>
                  </v:shape>
                </w:pict>
              </mc:Fallback>
            </mc:AlternateContent>
          </w:r>
          <w:r w:rsidRPr="00620D6C">
            <w:rPr>
              <w:noProof/>
              <w:lang w:val="pl" w:eastAsia="en-GB"/>
            </w:rPr>
            <w:drawing>
              <wp:anchor distT="0" distB="0" distL="114300" distR="114300" simplePos="0" relativeHeight="251713536" behindDoc="1" locked="0" layoutInCell="1" allowOverlap="1" wp14:anchorId="7C60A96A" wp14:editId="074FE1F8">
                <wp:simplePos x="0" y="0"/>
                <wp:positionH relativeFrom="page">
                  <wp:posOffset>-29210</wp:posOffset>
                </wp:positionH>
                <wp:positionV relativeFrom="paragraph">
                  <wp:posOffset>1242695</wp:posOffset>
                </wp:positionV>
                <wp:extent cx="7966021" cy="8075185"/>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7966021" cy="8075185"/>
                        </a:xfrm>
                        <a:prstGeom prst="rect">
                          <a:avLst/>
                        </a:prstGeom>
                      </pic:spPr>
                    </pic:pic>
                  </a:graphicData>
                </a:graphic>
                <wp14:sizeRelH relativeFrom="page">
                  <wp14:pctWidth>0</wp14:pctWidth>
                </wp14:sizeRelH>
                <wp14:sizeRelV relativeFrom="page">
                  <wp14:pctHeight>0</wp14:pctHeight>
                </wp14:sizeRelV>
              </wp:anchor>
            </w:drawing>
          </w:r>
          <w:r w:rsidR="0066543B" w:rsidRPr="00620D6C">
            <w:rPr>
              <w:noProof/>
              <w:lang w:val="pl" w:eastAsia="en-GB"/>
            </w:rPr>
            <mc:AlternateContent>
              <mc:Choice Requires="wps">
                <w:drawing>
                  <wp:anchor distT="0" distB="0" distL="114300" distR="114300" simplePos="0" relativeHeight="251711488" behindDoc="0" locked="0" layoutInCell="1" allowOverlap="1" wp14:anchorId="00C724F9" wp14:editId="1F98B63F">
                    <wp:simplePos x="0" y="0"/>
                    <wp:positionH relativeFrom="margin">
                      <wp:align>center</wp:align>
                    </wp:positionH>
                    <wp:positionV relativeFrom="paragraph">
                      <wp:posOffset>912428</wp:posOffset>
                    </wp:positionV>
                    <wp:extent cx="6610350" cy="1466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610350" cy="1466850"/>
                            </a:xfrm>
                            <a:prstGeom prst="rect">
                              <a:avLst/>
                            </a:prstGeom>
                            <a:noFill/>
                            <a:ln w="6350">
                              <a:noFill/>
                            </a:ln>
                          </wps:spPr>
                          <wps:txbx>
                            <w:txbxContent>
                              <w:p w14:paraId="684F6B64" w14:textId="73935A8B" w:rsidR="00AD64FF" w:rsidRPr="00A2691E" w:rsidRDefault="00A2691E" w:rsidP="00A36952">
                                <w:pPr>
                                  <w:jc w:val="center"/>
                                  <w:rPr>
                                    <w:rFonts w:ascii="Eras Bold ITC" w:hAnsi="Eras Bold ITC"/>
                                    <w:b/>
                                    <w:bCs/>
                                    <w:color w:val="11447D"/>
                                    <w:sz w:val="52"/>
                                    <w:szCs w:val="240"/>
                                    <w:lang w:val="pl-PL"/>
                                  </w:rPr>
                                </w:pPr>
                                <w:r>
                                  <w:rPr>
                                    <w:b/>
                                    <w:bCs/>
                                    <w:color w:val="11447D"/>
                                    <w:sz w:val="52"/>
                                    <w:szCs w:val="240"/>
                                    <w:lang w:val="pl"/>
                                  </w:rPr>
                                  <w:t>Obywatelscy Naukowcy</w:t>
                                </w:r>
                                <w:r w:rsidR="00AD64FF" w:rsidRPr="00B35D18">
                                  <w:rPr>
                                    <w:b/>
                                    <w:bCs/>
                                    <w:color w:val="11447D"/>
                                    <w:sz w:val="52"/>
                                    <w:szCs w:val="240"/>
                                    <w:lang w:val="pl"/>
                                  </w:rPr>
                                  <w:t xml:space="preserve"> badający pliki cookie i zgodność aplikacji z RODO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724F9" id="Text Box 13" o:spid="_x0000_s1027" type="#_x0000_t202" style="position:absolute;margin-left:0;margin-top:71.85pt;width:520.5pt;height:115.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" filled="f" stroked="f" strokeweight=".5pt">
                    <v:textbox>
                      <w:txbxContent>
                        <w:p w14:paraId="684F6B64" w14:textId="73935A8B" w:rsidR="00AD64FF" w:rsidRPr="00A2691E" w:rsidRDefault="00A2691E" w:rsidP="00A36952">
                          <w:pPr>
                            <w:jc w:val="center"/>
                            <w:rPr>
                              <w:rFonts w:ascii="Eras Bold ITC" w:hAnsi="Eras Bold ITC"/>
                              <w:b/>
                              <w:bCs/>
                              <w:color w:val="11447D"/>
                              <w:sz w:val="52"/>
                              <w:szCs w:val="240"/>
                              <w:lang w:val="pl-PL"/>
                            </w:rPr>
                          </w:pPr>
                          <w:r>
                            <w:rPr>
                              <w:b/>
                              <w:bCs/>
                              <w:color w:val="11447D"/>
                              <w:sz w:val="52"/>
                              <w:szCs w:val="240"/>
                              <w:lang w:val="pl"/>
                            </w:rPr>
                            <w:t>Obywatelscy Naukowcy</w:t>
                          </w:r>
                          <w:r w:rsidR="00AD64FF" w:rsidRPr="00B35D18">
                            <w:rPr>
                              <w:b/>
                              <w:bCs/>
                              <w:color w:val="11447D"/>
                              <w:sz w:val="52"/>
                              <w:szCs w:val="240"/>
                              <w:lang w:val="pl"/>
                            </w:rPr>
                            <w:t xml:space="preserve"> badający pliki cookie i zgodność aplikacji z RODO</w:t>
                          </w:r>
                        </w:p>
                      </w:txbxContent>
                    </v:textbox>
                    <w10:wrap anchorx="margin"/>
                  </v:shape>
                </w:pict>
              </mc:Fallback>
            </mc:AlternateContent>
          </w:r>
          <w:r w:rsidR="006E2217" w:rsidRPr="00620D6C">
            <w:rPr>
              <w:b/>
              <w:bCs/>
              <w:lang w:val="pl"/>
            </w:rPr>
            <w:softHyphen/>
          </w:r>
          <w:r w:rsidR="006E2217" w:rsidRPr="00620D6C">
            <w:rPr>
              <w:b/>
              <w:bCs/>
              <w:lang w:val="pl"/>
            </w:rPr>
            <w:softHyphen/>
          </w:r>
          <w:r w:rsidR="0027279F" w:rsidRPr="00620D6C">
            <w:rPr>
              <w:b/>
              <w:bCs/>
              <w:lang w:val="pl"/>
            </w:rPr>
            <w:br w:type="page"/>
          </w:r>
        </w:p>
      </w:sdtContent>
    </w:sdt>
    <w:p w14:paraId="7C773D88" w14:textId="77777777" w:rsidR="00880620" w:rsidRPr="00620D6C" w:rsidRDefault="009A7FF4" w:rsidP="00880620">
      <w:pPr>
        <w:spacing w:before="0" w:after="160"/>
        <w:rPr>
          <w:rFonts w:cs="Arial"/>
          <w:b/>
          <w:bCs/>
          <w:color w:val="002060"/>
          <w:sz w:val="24"/>
          <w:szCs w:val="24"/>
          <w:lang w:val="pl-PL"/>
        </w:rPr>
      </w:pPr>
      <w:r w:rsidRPr="00620D6C">
        <w:rPr>
          <w:b/>
          <w:bCs/>
          <w:color w:val="002060"/>
          <w:sz w:val="24"/>
          <w:szCs w:val="24"/>
          <w:lang w:val="pl"/>
        </w:rPr>
        <w:lastRenderedPageBreak/>
        <w:t xml:space="preserve">Treść </w:t>
      </w:r>
    </w:p>
    <w:p w14:paraId="69FD710F" w14:textId="23A66F06" w:rsidR="007A4FBD" w:rsidRPr="00620D6C" w:rsidRDefault="0052056B" w:rsidP="00724C2D">
      <w:pPr>
        <w:spacing w:before="0" w:line="480" w:lineRule="auto"/>
        <w:ind w:left="720"/>
        <w:rPr>
          <w:rFonts w:cs="Arial"/>
          <w:b/>
          <w:bCs/>
          <w:color w:val="002060"/>
          <w:sz w:val="22"/>
          <w:lang w:val="pl-PL"/>
        </w:rPr>
      </w:pPr>
      <w:r w:rsidRPr="00620D6C">
        <w:rPr>
          <w:b/>
          <w:bCs/>
          <w:color w:val="002060"/>
          <w:sz w:val="22"/>
          <w:lang w:val="pl"/>
        </w:rPr>
        <w:t xml:space="preserve">CSI-COP </w:t>
      </w:r>
      <w:r w:rsidR="007A4FBD" w:rsidRPr="00620D6C">
        <w:rPr>
          <w:b/>
          <w:bCs/>
          <w:color w:val="002060"/>
          <w:sz w:val="22"/>
          <w:lang w:val="pl"/>
        </w:rPr>
        <w:t xml:space="preserve">MOOC </w:t>
      </w:r>
      <w:r w:rsidR="007254CB" w:rsidRPr="00620D6C">
        <w:rPr>
          <w:b/>
          <w:bCs/>
          <w:color w:val="002060"/>
          <w:sz w:val="22"/>
          <w:lang w:val="pl"/>
        </w:rPr>
        <w:t>– kurs edukacji nieformalnej</w:t>
      </w:r>
      <w:r w:rsidRPr="00620D6C">
        <w:rPr>
          <w:b/>
          <w:bCs/>
          <w:color w:val="002060"/>
          <w:sz w:val="22"/>
          <w:lang w:val="pl"/>
        </w:rPr>
        <w:t xml:space="preserve"> </w:t>
      </w:r>
      <w:r w:rsidR="007A4FBD" w:rsidRPr="00620D6C">
        <w:rPr>
          <w:b/>
          <w:bCs/>
          <w:color w:val="002060"/>
          <w:sz w:val="22"/>
          <w:lang w:val="pl"/>
        </w:rPr>
        <w:tab/>
      </w:r>
      <w:r w:rsidR="007A4FBD" w:rsidRPr="00620D6C">
        <w:rPr>
          <w:b/>
          <w:bCs/>
          <w:color w:val="002060"/>
          <w:sz w:val="22"/>
          <w:lang w:val="pl"/>
        </w:rPr>
        <w:tab/>
      </w:r>
      <w:r w:rsidR="007A4FBD" w:rsidRPr="00620D6C">
        <w:rPr>
          <w:b/>
          <w:bCs/>
          <w:color w:val="002060"/>
          <w:sz w:val="22"/>
          <w:lang w:val="pl"/>
        </w:rPr>
        <w:tab/>
      </w:r>
      <w:r w:rsidR="007A4FBD" w:rsidRPr="00620D6C">
        <w:rPr>
          <w:b/>
          <w:bCs/>
          <w:color w:val="002060"/>
          <w:sz w:val="22"/>
          <w:lang w:val="pl"/>
        </w:rPr>
        <w:tab/>
        <w:t>Strona 2</w:t>
      </w:r>
    </w:p>
    <w:p w14:paraId="48CE9EF4" w14:textId="42FE0336" w:rsidR="007A4FBD" w:rsidRPr="00620D6C" w:rsidRDefault="007A4FBD" w:rsidP="00724C2D">
      <w:pPr>
        <w:spacing w:before="0" w:line="480" w:lineRule="auto"/>
        <w:ind w:left="720"/>
        <w:rPr>
          <w:rFonts w:cs="Arial"/>
          <w:b/>
          <w:bCs/>
          <w:color w:val="002060"/>
          <w:sz w:val="22"/>
          <w:lang w:val="pl-PL"/>
        </w:rPr>
      </w:pPr>
      <w:r w:rsidRPr="00620D6C">
        <w:rPr>
          <w:b/>
          <w:bCs/>
          <w:color w:val="002060"/>
          <w:sz w:val="22"/>
          <w:lang w:val="pl"/>
        </w:rPr>
        <w:t>Szczegóły kursu</w:t>
      </w:r>
      <w:r w:rsidRPr="00620D6C">
        <w:rPr>
          <w:b/>
          <w:bCs/>
          <w:color w:val="002060"/>
          <w:sz w:val="22"/>
          <w:lang w:val="pl"/>
        </w:rPr>
        <w:tab/>
      </w:r>
      <w:r w:rsidRPr="00620D6C">
        <w:rPr>
          <w:b/>
          <w:bCs/>
          <w:color w:val="002060"/>
          <w:sz w:val="22"/>
          <w:lang w:val="pl"/>
        </w:rPr>
        <w:tab/>
      </w:r>
      <w:r w:rsidRPr="00620D6C">
        <w:rPr>
          <w:b/>
          <w:bCs/>
          <w:color w:val="002060"/>
          <w:sz w:val="22"/>
          <w:lang w:val="pl"/>
        </w:rPr>
        <w:tab/>
      </w:r>
      <w:r w:rsidRPr="00620D6C">
        <w:rPr>
          <w:b/>
          <w:bCs/>
          <w:color w:val="002060"/>
          <w:sz w:val="22"/>
          <w:lang w:val="pl"/>
        </w:rPr>
        <w:tab/>
      </w:r>
      <w:r w:rsidRPr="00620D6C">
        <w:rPr>
          <w:b/>
          <w:bCs/>
          <w:color w:val="002060"/>
          <w:sz w:val="22"/>
          <w:lang w:val="pl"/>
        </w:rPr>
        <w:tab/>
      </w:r>
      <w:r w:rsidRPr="00620D6C">
        <w:rPr>
          <w:b/>
          <w:bCs/>
          <w:color w:val="002060"/>
          <w:sz w:val="22"/>
          <w:lang w:val="pl"/>
        </w:rPr>
        <w:tab/>
      </w:r>
      <w:r w:rsidRPr="00620D6C">
        <w:rPr>
          <w:b/>
          <w:bCs/>
          <w:color w:val="002060"/>
          <w:sz w:val="22"/>
          <w:lang w:val="pl"/>
        </w:rPr>
        <w:tab/>
      </w:r>
      <w:r w:rsidR="00E901DB" w:rsidRPr="00620D6C">
        <w:rPr>
          <w:b/>
          <w:bCs/>
          <w:color w:val="002060"/>
          <w:sz w:val="22"/>
          <w:lang w:val="pl"/>
        </w:rPr>
        <w:tab/>
      </w:r>
      <w:r w:rsidRPr="00620D6C">
        <w:rPr>
          <w:b/>
          <w:bCs/>
          <w:color w:val="002060"/>
          <w:sz w:val="22"/>
          <w:lang w:val="pl"/>
        </w:rPr>
        <w:t>Strona 3</w:t>
      </w:r>
    </w:p>
    <w:p w14:paraId="513C78CB" w14:textId="25CDF3C7" w:rsidR="007A4FBD" w:rsidRPr="00620D6C" w:rsidRDefault="007A4FBD" w:rsidP="00724C2D">
      <w:pPr>
        <w:spacing w:before="0" w:line="480" w:lineRule="auto"/>
        <w:ind w:left="720"/>
        <w:rPr>
          <w:rFonts w:cs="Arial"/>
          <w:b/>
          <w:bCs/>
          <w:color w:val="002060"/>
          <w:sz w:val="22"/>
          <w:lang w:val="pl-PL"/>
        </w:rPr>
      </w:pPr>
      <w:r w:rsidRPr="00620D6C">
        <w:rPr>
          <w:b/>
          <w:bCs/>
          <w:color w:val="002060"/>
          <w:sz w:val="22"/>
          <w:lang w:val="pl"/>
        </w:rPr>
        <w:t>Krok 1</w:t>
      </w:r>
      <w:r w:rsidR="005B57C7" w:rsidRPr="00620D6C">
        <w:rPr>
          <w:b/>
          <w:bCs/>
          <w:color w:val="002060"/>
          <w:sz w:val="22"/>
          <w:lang w:val="pl"/>
        </w:rPr>
        <w:t>: Prywatność</w:t>
      </w:r>
      <w:r w:rsidRPr="00620D6C">
        <w:rPr>
          <w:b/>
          <w:bCs/>
          <w:color w:val="002060"/>
          <w:sz w:val="22"/>
          <w:lang w:val="pl"/>
        </w:rPr>
        <w:tab/>
      </w:r>
      <w:r w:rsidRPr="00620D6C">
        <w:rPr>
          <w:b/>
          <w:bCs/>
          <w:color w:val="002060"/>
          <w:sz w:val="22"/>
          <w:lang w:val="pl"/>
        </w:rPr>
        <w:tab/>
      </w:r>
      <w:r w:rsidRPr="00620D6C">
        <w:rPr>
          <w:b/>
          <w:bCs/>
          <w:color w:val="002060"/>
          <w:sz w:val="22"/>
          <w:lang w:val="pl"/>
        </w:rPr>
        <w:tab/>
      </w:r>
      <w:r w:rsidRPr="00620D6C">
        <w:rPr>
          <w:b/>
          <w:bCs/>
          <w:color w:val="002060"/>
          <w:sz w:val="22"/>
          <w:lang w:val="pl"/>
        </w:rPr>
        <w:tab/>
      </w:r>
      <w:r w:rsidRPr="00620D6C">
        <w:rPr>
          <w:b/>
          <w:bCs/>
          <w:color w:val="002060"/>
          <w:sz w:val="22"/>
          <w:lang w:val="pl"/>
        </w:rPr>
        <w:tab/>
      </w:r>
      <w:r w:rsidRPr="00620D6C">
        <w:rPr>
          <w:b/>
          <w:bCs/>
          <w:color w:val="002060"/>
          <w:sz w:val="22"/>
          <w:lang w:val="pl"/>
        </w:rPr>
        <w:tab/>
      </w:r>
      <w:r w:rsidRPr="00620D6C">
        <w:rPr>
          <w:b/>
          <w:bCs/>
          <w:color w:val="002060"/>
          <w:sz w:val="22"/>
          <w:lang w:val="pl"/>
        </w:rPr>
        <w:tab/>
      </w:r>
      <w:r w:rsidR="00E901DB" w:rsidRPr="00620D6C">
        <w:rPr>
          <w:b/>
          <w:bCs/>
          <w:color w:val="002060"/>
          <w:sz w:val="22"/>
          <w:lang w:val="pl"/>
        </w:rPr>
        <w:tab/>
      </w:r>
      <w:r w:rsidRPr="00620D6C">
        <w:rPr>
          <w:b/>
          <w:bCs/>
          <w:color w:val="002060"/>
          <w:sz w:val="22"/>
          <w:lang w:val="pl"/>
        </w:rPr>
        <w:t>Strona 4</w:t>
      </w:r>
    </w:p>
    <w:p w14:paraId="06CFEA41" w14:textId="690DE5DE" w:rsidR="007A4FBD" w:rsidRPr="00620D6C" w:rsidRDefault="007A4FBD" w:rsidP="00724C2D">
      <w:pPr>
        <w:spacing w:before="0" w:line="480" w:lineRule="auto"/>
        <w:ind w:left="720"/>
        <w:rPr>
          <w:rFonts w:cs="Arial"/>
          <w:b/>
          <w:bCs/>
          <w:color w:val="002060"/>
          <w:sz w:val="22"/>
          <w:lang w:val="pl-PL"/>
        </w:rPr>
      </w:pPr>
      <w:r w:rsidRPr="00620D6C">
        <w:rPr>
          <w:b/>
          <w:bCs/>
          <w:color w:val="002060"/>
          <w:sz w:val="22"/>
          <w:lang w:val="pl"/>
        </w:rPr>
        <w:t>Krok 2</w:t>
      </w:r>
      <w:r w:rsidR="005B57C7" w:rsidRPr="00620D6C">
        <w:rPr>
          <w:b/>
          <w:bCs/>
          <w:color w:val="002060"/>
          <w:sz w:val="22"/>
          <w:lang w:val="pl"/>
        </w:rPr>
        <w:t>: Dane</w:t>
      </w:r>
      <w:r w:rsidR="00932AD6" w:rsidRPr="00620D6C">
        <w:rPr>
          <w:b/>
          <w:bCs/>
          <w:color w:val="002060"/>
          <w:sz w:val="22"/>
          <w:lang w:val="pl"/>
        </w:rPr>
        <w:tab/>
      </w:r>
      <w:r w:rsidR="00932AD6" w:rsidRPr="00620D6C">
        <w:rPr>
          <w:b/>
          <w:bCs/>
          <w:color w:val="002060"/>
          <w:sz w:val="22"/>
          <w:lang w:val="pl"/>
        </w:rPr>
        <w:tab/>
      </w:r>
      <w:r w:rsidR="00932AD6" w:rsidRPr="00620D6C">
        <w:rPr>
          <w:b/>
          <w:bCs/>
          <w:color w:val="002060"/>
          <w:sz w:val="22"/>
          <w:lang w:val="pl"/>
        </w:rPr>
        <w:tab/>
      </w:r>
      <w:r w:rsidR="00932AD6" w:rsidRPr="00620D6C">
        <w:rPr>
          <w:b/>
          <w:bCs/>
          <w:color w:val="002060"/>
          <w:sz w:val="22"/>
          <w:lang w:val="pl"/>
        </w:rPr>
        <w:tab/>
      </w:r>
      <w:r w:rsidR="00932AD6" w:rsidRPr="00620D6C">
        <w:rPr>
          <w:b/>
          <w:bCs/>
          <w:color w:val="002060"/>
          <w:sz w:val="22"/>
          <w:lang w:val="pl"/>
        </w:rPr>
        <w:tab/>
      </w:r>
      <w:r w:rsidR="00932AD6" w:rsidRPr="00620D6C">
        <w:rPr>
          <w:b/>
          <w:bCs/>
          <w:color w:val="002060"/>
          <w:sz w:val="22"/>
          <w:lang w:val="pl"/>
        </w:rPr>
        <w:tab/>
      </w:r>
      <w:r w:rsidR="00932AD6" w:rsidRPr="00620D6C">
        <w:rPr>
          <w:b/>
          <w:bCs/>
          <w:color w:val="002060"/>
          <w:sz w:val="22"/>
          <w:lang w:val="pl"/>
        </w:rPr>
        <w:tab/>
      </w:r>
      <w:r w:rsidR="00932AD6" w:rsidRPr="00620D6C">
        <w:rPr>
          <w:b/>
          <w:bCs/>
          <w:color w:val="002060"/>
          <w:sz w:val="22"/>
          <w:lang w:val="pl"/>
        </w:rPr>
        <w:tab/>
      </w:r>
      <w:r w:rsidR="00E901DB" w:rsidRPr="00620D6C">
        <w:rPr>
          <w:b/>
          <w:bCs/>
          <w:color w:val="002060"/>
          <w:sz w:val="22"/>
          <w:lang w:val="pl"/>
        </w:rPr>
        <w:tab/>
      </w:r>
      <w:r w:rsidR="00932AD6" w:rsidRPr="00620D6C">
        <w:rPr>
          <w:b/>
          <w:bCs/>
          <w:color w:val="002060"/>
          <w:sz w:val="22"/>
          <w:lang w:val="pl"/>
        </w:rPr>
        <w:t>Strona 8</w:t>
      </w:r>
    </w:p>
    <w:p w14:paraId="7AA7F392" w14:textId="4A700558" w:rsidR="007A4FBD" w:rsidRPr="00620D6C" w:rsidRDefault="007A4FBD" w:rsidP="00724C2D">
      <w:pPr>
        <w:spacing w:before="0" w:line="480" w:lineRule="auto"/>
        <w:ind w:left="720"/>
        <w:rPr>
          <w:rFonts w:cs="Arial"/>
          <w:b/>
          <w:bCs/>
          <w:color w:val="002060"/>
          <w:sz w:val="22"/>
          <w:lang w:val="pl-PL"/>
        </w:rPr>
      </w:pPr>
      <w:r w:rsidRPr="00620D6C">
        <w:rPr>
          <w:b/>
          <w:bCs/>
          <w:color w:val="002060"/>
          <w:sz w:val="22"/>
          <w:lang w:val="pl"/>
        </w:rPr>
        <w:t>Krok 3</w:t>
      </w:r>
      <w:r w:rsidR="005B57C7" w:rsidRPr="00620D6C">
        <w:rPr>
          <w:b/>
          <w:bCs/>
          <w:color w:val="002060"/>
          <w:sz w:val="22"/>
          <w:lang w:val="pl"/>
        </w:rPr>
        <w:t xml:space="preserve">: </w:t>
      </w:r>
      <w:r w:rsidR="005C39E6" w:rsidRPr="00620D6C">
        <w:rPr>
          <w:b/>
          <w:bCs/>
          <w:color w:val="002060"/>
          <w:sz w:val="22"/>
          <w:lang w:val="pl"/>
        </w:rPr>
        <w:t xml:space="preserve">Śledzenie online </w:t>
      </w:r>
      <w:r w:rsidR="005C39E6" w:rsidRPr="00620D6C">
        <w:rPr>
          <w:b/>
          <w:bCs/>
          <w:color w:val="002060"/>
          <w:sz w:val="22"/>
          <w:lang w:val="pl"/>
        </w:rPr>
        <w:tab/>
      </w:r>
      <w:r w:rsidR="00D139D6" w:rsidRPr="00620D6C">
        <w:rPr>
          <w:b/>
          <w:bCs/>
          <w:color w:val="002060"/>
          <w:sz w:val="22"/>
          <w:lang w:val="pl"/>
        </w:rPr>
        <w:tab/>
      </w:r>
      <w:r w:rsidR="00D139D6" w:rsidRPr="00620D6C">
        <w:rPr>
          <w:b/>
          <w:bCs/>
          <w:color w:val="002060"/>
          <w:sz w:val="22"/>
          <w:lang w:val="pl"/>
        </w:rPr>
        <w:tab/>
      </w:r>
      <w:r w:rsidR="00D139D6" w:rsidRPr="00620D6C">
        <w:rPr>
          <w:b/>
          <w:bCs/>
          <w:color w:val="002060"/>
          <w:sz w:val="22"/>
          <w:lang w:val="pl"/>
        </w:rPr>
        <w:tab/>
      </w:r>
      <w:r w:rsidR="00D139D6" w:rsidRPr="00620D6C">
        <w:rPr>
          <w:b/>
          <w:bCs/>
          <w:color w:val="002060"/>
          <w:sz w:val="22"/>
          <w:lang w:val="pl"/>
        </w:rPr>
        <w:tab/>
      </w:r>
      <w:r w:rsidR="00D139D6" w:rsidRPr="00620D6C">
        <w:rPr>
          <w:b/>
          <w:bCs/>
          <w:color w:val="002060"/>
          <w:sz w:val="22"/>
          <w:lang w:val="pl"/>
        </w:rPr>
        <w:tab/>
      </w:r>
      <w:r w:rsidR="00E901DB" w:rsidRPr="00620D6C">
        <w:rPr>
          <w:b/>
          <w:bCs/>
          <w:color w:val="002060"/>
          <w:sz w:val="22"/>
          <w:lang w:val="pl"/>
        </w:rPr>
        <w:tab/>
      </w:r>
      <w:r w:rsidR="00D139D6" w:rsidRPr="00620D6C">
        <w:rPr>
          <w:b/>
          <w:bCs/>
          <w:color w:val="002060"/>
          <w:sz w:val="22"/>
          <w:lang w:val="pl"/>
        </w:rPr>
        <w:t>Strona 13</w:t>
      </w:r>
    </w:p>
    <w:p w14:paraId="16B74CA5" w14:textId="1955B20B" w:rsidR="007A4FBD" w:rsidRPr="00620D6C" w:rsidRDefault="007A4FBD" w:rsidP="00724C2D">
      <w:pPr>
        <w:spacing w:before="0" w:line="480" w:lineRule="auto"/>
        <w:ind w:left="720"/>
        <w:rPr>
          <w:rFonts w:cs="Arial"/>
          <w:b/>
          <w:bCs/>
          <w:color w:val="002060"/>
          <w:sz w:val="22"/>
          <w:lang w:val="pl-PL"/>
        </w:rPr>
      </w:pPr>
      <w:r w:rsidRPr="00620D6C">
        <w:rPr>
          <w:b/>
          <w:bCs/>
          <w:color w:val="002060"/>
          <w:sz w:val="22"/>
          <w:lang w:val="pl"/>
        </w:rPr>
        <w:t>Krok 4</w:t>
      </w:r>
      <w:r w:rsidR="005B57C7" w:rsidRPr="00620D6C">
        <w:rPr>
          <w:b/>
          <w:bCs/>
          <w:color w:val="002060"/>
          <w:sz w:val="22"/>
          <w:lang w:val="pl"/>
        </w:rPr>
        <w:t xml:space="preserve">: </w:t>
      </w:r>
      <w:r w:rsidR="00BA5341" w:rsidRPr="00620D6C">
        <w:rPr>
          <w:b/>
          <w:bCs/>
          <w:color w:val="002060"/>
          <w:sz w:val="22"/>
          <w:lang w:val="pl"/>
        </w:rPr>
        <w:t>Prawo</w:t>
      </w:r>
      <w:r w:rsidR="005B57C7" w:rsidRPr="00620D6C">
        <w:rPr>
          <w:b/>
          <w:bCs/>
          <w:color w:val="002060"/>
          <w:sz w:val="22"/>
          <w:lang w:val="pl"/>
        </w:rPr>
        <w:t xml:space="preserve"> do </w:t>
      </w:r>
      <w:r w:rsidR="00865CCC" w:rsidRPr="00620D6C">
        <w:rPr>
          <w:b/>
          <w:bCs/>
          <w:color w:val="002060"/>
          <w:sz w:val="22"/>
          <w:lang w:val="pl"/>
        </w:rPr>
        <w:t xml:space="preserve">ochrony danych i </w:t>
      </w:r>
      <w:r w:rsidR="005B57C7" w:rsidRPr="00620D6C">
        <w:rPr>
          <w:b/>
          <w:bCs/>
          <w:color w:val="002060"/>
          <w:sz w:val="22"/>
          <w:lang w:val="pl"/>
        </w:rPr>
        <w:t>prywatności</w:t>
      </w:r>
      <w:r w:rsidR="00583267" w:rsidRPr="00620D6C">
        <w:rPr>
          <w:b/>
          <w:bCs/>
          <w:color w:val="002060"/>
          <w:sz w:val="22"/>
          <w:lang w:val="pl"/>
        </w:rPr>
        <w:tab/>
      </w:r>
      <w:r w:rsidR="00583267" w:rsidRPr="00620D6C">
        <w:rPr>
          <w:b/>
          <w:bCs/>
          <w:color w:val="002060"/>
          <w:sz w:val="22"/>
          <w:lang w:val="pl"/>
        </w:rPr>
        <w:tab/>
      </w:r>
      <w:r w:rsidR="00583267" w:rsidRPr="00620D6C">
        <w:rPr>
          <w:b/>
          <w:bCs/>
          <w:color w:val="002060"/>
          <w:sz w:val="22"/>
          <w:lang w:val="pl"/>
        </w:rPr>
        <w:tab/>
        <w:t>Strona 19</w:t>
      </w:r>
    </w:p>
    <w:p w14:paraId="42F5F51B" w14:textId="17AEC0B8" w:rsidR="007A4FBD" w:rsidRPr="00620D6C" w:rsidRDefault="007A4FBD" w:rsidP="00724C2D">
      <w:pPr>
        <w:spacing w:before="0" w:line="480" w:lineRule="auto"/>
        <w:ind w:left="720"/>
        <w:rPr>
          <w:rFonts w:cs="Arial"/>
          <w:b/>
          <w:bCs/>
          <w:color w:val="002060"/>
          <w:sz w:val="22"/>
          <w:lang w:val="pl-PL"/>
        </w:rPr>
      </w:pPr>
      <w:r w:rsidRPr="00620D6C">
        <w:rPr>
          <w:b/>
          <w:bCs/>
          <w:color w:val="002060"/>
          <w:sz w:val="22"/>
          <w:lang w:val="pl"/>
        </w:rPr>
        <w:t>Krok 5</w:t>
      </w:r>
      <w:r w:rsidR="005B57C7" w:rsidRPr="00620D6C">
        <w:rPr>
          <w:b/>
          <w:bCs/>
          <w:color w:val="002060"/>
          <w:sz w:val="22"/>
          <w:lang w:val="pl"/>
        </w:rPr>
        <w:t xml:space="preserve">: </w:t>
      </w:r>
      <w:r w:rsidR="004D774F" w:rsidRPr="00620D6C">
        <w:rPr>
          <w:b/>
          <w:bCs/>
          <w:color w:val="002060"/>
          <w:sz w:val="22"/>
          <w:lang w:val="pl"/>
        </w:rPr>
        <w:t>Narzędzia</w:t>
      </w:r>
      <w:r w:rsidR="005B57C7" w:rsidRPr="00620D6C">
        <w:rPr>
          <w:b/>
          <w:bCs/>
          <w:color w:val="002060"/>
          <w:sz w:val="22"/>
          <w:lang w:val="pl"/>
        </w:rPr>
        <w:t xml:space="preserve"> do ochrony danych</w:t>
      </w:r>
      <w:r w:rsidR="00D00E8E" w:rsidRPr="00620D6C">
        <w:rPr>
          <w:b/>
          <w:bCs/>
          <w:color w:val="002060"/>
          <w:sz w:val="22"/>
          <w:lang w:val="pl"/>
        </w:rPr>
        <w:t xml:space="preserve"> i prywatności</w:t>
      </w:r>
      <w:r w:rsidR="00583267" w:rsidRPr="00620D6C">
        <w:rPr>
          <w:b/>
          <w:bCs/>
          <w:color w:val="002060"/>
          <w:sz w:val="22"/>
          <w:lang w:val="pl"/>
        </w:rPr>
        <w:tab/>
      </w:r>
      <w:r w:rsidR="00583267" w:rsidRPr="00620D6C">
        <w:rPr>
          <w:b/>
          <w:bCs/>
          <w:color w:val="002060"/>
          <w:sz w:val="22"/>
          <w:lang w:val="pl"/>
        </w:rPr>
        <w:tab/>
      </w:r>
      <w:r w:rsidR="00583267" w:rsidRPr="00620D6C">
        <w:rPr>
          <w:b/>
          <w:bCs/>
          <w:color w:val="002060"/>
          <w:sz w:val="22"/>
          <w:lang w:val="pl"/>
        </w:rPr>
        <w:tab/>
        <w:t>Strona 23</w:t>
      </w:r>
    </w:p>
    <w:p w14:paraId="7863E0E5" w14:textId="78877635" w:rsidR="002A5A96" w:rsidRPr="00620D6C" w:rsidRDefault="002A5A96" w:rsidP="00724C2D">
      <w:pPr>
        <w:spacing w:before="0" w:line="480" w:lineRule="auto"/>
        <w:ind w:left="720"/>
        <w:rPr>
          <w:rFonts w:cs="Arial"/>
          <w:b/>
          <w:bCs/>
          <w:color w:val="002060"/>
          <w:sz w:val="22"/>
          <w:lang w:val="pl-PL"/>
        </w:rPr>
      </w:pPr>
      <w:r w:rsidRPr="00620D6C">
        <w:rPr>
          <w:b/>
          <w:bCs/>
          <w:color w:val="002060"/>
          <w:sz w:val="22"/>
          <w:lang w:val="pl"/>
        </w:rPr>
        <w:t>Twoja opinia na temat kursu</w:t>
      </w:r>
      <w:r w:rsidR="00784308" w:rsidRPr="00620D6C">
        <w:rPr>
          <w:b/>
          <w:bCs/>
          <w:color w:val="002060"/>
          <w:sz w:val="22"/>
          <w:lang w:val="pl"/>
        </w:rPr>
        <w:tab/>
      </w:r>
      <w:r w:rsidR="00784308" w:rsidRPr="00620D6C">
        <w:rPr>
          <w:b/>
          <w:bCs/>
          <w:color w:val="002060"/>
          <w:sz w:val="22"/>
          <w:lang w:val="pl"/>
        </w:rPr>
        <w:tab/>
      </w:r>
      <w:r w:rsidR="00784308" w:rsidRPr="00620D6C">
        <w:rPr>
          <w:b/>
          <w:bCs/>
          <w:color w:val="002060"/>
          <w:sz w:val="22"/>
          <w:lang w:val="pl"/>
        </w:rPr>
        <w:tab/>
      </w:r>
      <w:r w:rsidR="00784308" w:rsidRPr="00620D6C">
        <w:rPr>
          <w:b/>
          <w:bCs/>
          <w:color w:val="002060"/>
          <w:sz w:val="22"/>
          <w:lang w:val="pl"/>
        </w:rPr>
        <w:tab/>
      </w:r>
      <w:r w:rsidR="00784308" w:rsidRPr="00620D6C">
        <w:rPr>
          <w:b/>
          <w:bCs/>
          <w:color w:val="002060"/>
          <w:sz w:val="22"/>
          <w:lang w:val="pl"/>
        </w:rPr>
        <w:tab/>
      </w:r>
      <w:r w:rsidR="00784308" w:rsidRPr="00620D6C">
        <w:rPr>
          <w:b/>
          <w:bCs/>
          <w:color w:val="002060"/>
          <w:sz w:val="22"/>
          <w:lang w:val="pl"/>
        </w:rPr>
        <w:tab/>
        <w:t>Strona 27</w:t>
      </w:r>
    </w:p>
    <w:p w14:paraId="4EADAD87" w14:textId="50103E14" w:rsidR="00FB5B59" w:rsidRPr="00620D6C" w:rsidRDefault="00FB5B59" w:rsidP="00724C2D">
      <w:pPr>
        <w:spacing w:before="0" w:line="480" w:lineRule="auto"/>
        <w:ind w:left="720"/>
        <w:rPr>
          <w:rFonts w:cs="Arial"/>
          <w:b/>
          <w:bCs/>
          <w:color w:val="002060"/>
          <w:sz w:val="22"/>
          <w:lang w:val="pl-PL"/>
        </w:rPr>
      </w:pPr>
      <w:r w:rsidRPr="00620D6C">
        <w:rPr>
          <w:b/>
          <w:bCs/>
          <w:color w:val="002060"/>
          <w:sz w:val="22"/>
          <w:lang w:val="pl-PL"/>
        </w:rPr>
        <w:t>Ocena nauki</w:t>
      </w:r>
      <w:r w:rsidRPr="00620D6C">
        <w:rPr>
          <w:b/>
          <w:bCs/>
          <w:color w:val="002060"/>
          <w:sz w:val="22"/>
          <w:lang w:val="pl-PL"/>
        </w:rPr>
        <w:tab/>
      </w:r>
      <w:r w:rsidRPr="00620D6C">
        <w:rPr>
          <w:b/>
          <w:bCs/>
          <w:color w:val="002060"/>
          <w:sz w:val="22"/>
          <w:lang w:val="pl-PL"/>
        </w:rPr>
        <w:tab/>
      </w:r>
      <w:r w:rsidRPr="00620D6C">
        <w:rPr>
          <w:b/>
          <w:bCs/>
          <w:color w:val="002060"/>
          <w:sz w:val="22"/>
          <w:lang w:val="pl-PL"/>
        </w:rPr>
        <w:tab/>
      </w:r>
      <w:r w:rsidRPr="00620D6C">
        <w:rPr>
          <w:b/>
          <w:bCs/>
          <w:color w:val="002060"/>
          <w:sz w:val="22"/>
          <w:lang w:val="pl-PL"/>
        </w:rPr>
        <w:tab/>
      </w:r>
      <w:r w:rsidRPr="00620D6C">
        <w:rPr>
          <w:b/>
          <w:bCs/>
          <w:color w:val="002060"/>
          <w:sz w:val="22"/>
          <w:lang w:val="pl-PL"/>
        </w:rPr>
        <w:tab/>
      </w:r>
      <w:r w:rsidRPr="00620D6C">
        <w:rPr>
          <w:b/>
          <w:bCs/>
          <w:color w:val="002060"/>
          <w:sz w:val="22"/>
          <w:lang w:val="pl-PL"/>
        </w:rPr>
        <w:tab/>
      </w:r>
      <w:r w:rsidRPr="00620D6C">
        <w:rPr>
          <w:b/>
          <w:bCs/>
          <w:color w:val="002060"/>
          <w:sz w:val="22"/>
          <w:lang w:val="pl-PL"/>
        </w:rPr>
        <w:tab/>
      </w:r>
      <w:r w:rsidR="00BA5341" w:rsidRPr="00620D6C">
        <w:rPr>
          <w:b/>
          <w:bCs/>
          <w:color w:val="002060"/>
          <w:sz w:val="22"/>
          <w:lang w:val="pl-PL"/>
        </w:rPr>
        <w:tab/>
      </w:r>
      <w:r w:rsidR="00BA5341" w:rsidRPr="00620D6C">
        <w:rPr>
          <w:b/>
          <w:bCs/>
          <w:color w:val="002060"/>
          <w:sz w:val="22"/>
          <w:lang w:val="pl-PL"/>
        </w:rPr>
        <w:tab/>
      </w:r>
      <w:r w:rsidRPr="00620D6C">
        <w:rPr>
          <w:b/>
          <w:bCs/>
          <w:color w:val="002060"/>
          <w:sz w:val="22"/>
          <w:lang w:val="pl-PL"/>
        </w:rPr>
        <w:t>Strona</w:t>
      </w:r>
      <w:r w:rsidR="00323AF7" w:rsidRPr="00620D6C">
        <w:rPr>
          <w:b/>
          <w:bCs/>
          <w:color w:val="002060"/>
          <w:sz w:val="22"/>
          <w:lang w:val="pl-PL"/>
        </w:rPr>
        <w:t xml:space="preserve"> 28</w:t>
      </w:r>
    </w:p>
    <w:p w14:paraId="509DB4CC" w14:textId="3FADC5C5" w:rsidR="003028D1" w:rsidRPr="00620D6C" w:rsidRDefault="00BA5341" w:rsidP="00724C2D">
      <w:pPr>
        <w:spacing w:before="0" w:line="480" w:lineRule="auto"/>
        <w:ind w:left="720"/>
        <w:rPr>
          <w:rFonts w:cs="Arial"/>
          <w:b/>
          <w:bCs/>
          <w:color w:val="002060"/>
          <w:sz w:val="22"/>
          <w:lang w:val="pl-PL"/>
        </w:rPr>
      </w:pPr>
      <w:r w:rsidRPr="00620D6C">
        <w:rPr>
          <w:b/>
          <w:bCs/>
          <w:color w:val="002060"/>
          <w:sz w:val="22"/>
          <w:lang w:val="pl-PL"/>
        </w:rPr>
        <w:t>Zostań obywatelskim naukowcem C</w:t>
      </w:r>
      <w:r w:rsidR="007A4FBD" w:rsidRPr="00620D6C">
        <w:rPr>
          <w:b/>
          <w:bCs/>
          <w:color w:val="002060"/>
          <w:sz w:val="22"/>
          <w:lang w:val="pl-PL"/>
        </w:rPr>
        <w:t>SI-COP</w:t>
      </w:r>
      <w:r w:rsidR="00E901DB" w:rsidRPr="00620D6C">
        <w:rPr>
          <w:b/>
          <w:bCs/>
          <w:color w:val="002060"/>
          <w:sz w:val="22"/>
          <w:lang w:val="pl-PL"/>
        </w:rPr>
        <w:tab/>
      </w:r>
      <w:r w:rsidR="00705F23" w:rsidRPr="00620D6C">
        <w:rPr>
          <w:b/>
          <w:bCs/>
          <w:color w:val="002060"/>
          <w:sz w:val="22"/>
          <w:lang w:val="pl-PL"/>
        </w:rPr>
        <w:tab/>
      </w:r>
      <w:r w:rsidR="00705F23" w:rsidRPr="00620D6C">
        <w:rPr>
          <w:b/>
          <w:bCs/>
          <w:color w:val="002060"/>
          <w:sz w:val="22"/>
          <w:lang w:val="pl-PL"/>
        </w:rPr>
        <w:tab/>
      </w:r>
      <w:r w:rsidR="00705F23" w:rsidRPr="00620D6C">
        <w:rPr>
          <w:b/>
          <w:bCs/>
          <w:color w:val="002060"/>
          <w:sz w:val="22"/>
          <w:lang w:val="pl-PL"/>
        </w:rPr>
        <w:tab/>
      </w:r>
      <w:r w:rsidR="00E901DB" w:rsidRPr="00620D6C">
        <w:rPr>
          <w:b/>
          <w:bCs/>
          <w:color w:val="002060"/>
          <w:sz w:val="22"/>
          <w:lang w:val="pl-PL"/>
        </w:rPr>
        <w:t xml:space="preserve">Strona </w:t>
      </w:r>
      <w:r w:rsidR="00323AF7" w:rsidRPr="00620D6C">
        <w:rPr>
          <w:b/>
          <w:bCs/>
          <w:color w:val="002060"/>
          <w:sz w:val="22"/>
          <w:lang w:val="pl-PL"/>
        </w:rPr>
        <w:t>29</w:t>
      </w:r>
    </w:p>
    <w:p w14:paraId="004E87BE" w14:textId="7B0DF400" w:rsidR="004D176A" w:rsidRPr="00620D6C" w:rsidRDefault="003028D1" w:rsidP="00724C2D">
      <w:pPr>
        <w:spacing w:before="0" w:line="480" w:lineRule="auto"/>
        <w:ind w:left="720"/>
        <w:rPr>
          <w:b/>
          <w:bCs/>
          <w:color w:val="002060"/>
          <w:lang w:val="pl-PL"/>
        </w:rPr>
      </w:pPr>
      <w:r w:rsidRPr="00620D6C">
        <w:rPr>
          <w:b/>
          <w:bCs/>
          <w:color w:val="002060"/>
          <w:sz w:val="22"/>
          <w:lang w:val="pl"/>
        </w:rPr>
        <w:t xml:space="preserve">Ankieta </w:t>
      </w:r>
      <w:r w:rsidR="00BA5341" w:rsidRPr="00620D6C">
        <w:rPr>
          <w:b/>
          <w:bCs/>
          <w:color w:val="002060"/>
          <w:sz w:val="22"/>
          <w:lang w:val="pl"/>
        </w:rPr>
        <w:tab/>
      </w:r>
      <w:r w:rsidR="00BA5341" w:rsidRPr="00620D6C">
        <w:rPr>
          <w:b/>
          <w:bCs/>
          <w:color w:val="002060"/>
          <w:sz w:val="22"/>
          <w:lang w:val="pl"/>
        </w:rPr>
        <w:tab/>
      </w:r>
      <w:r w:rsidR="00BA5341" w:rsidRPr="00620D6C">
        <w:rPr>
          <w:b/>
          <w:bCs/>
          <w:color w:val="002060"/>
          <w:sz w:val="22"/>
          <w:lang w:val="pl"/>
        </w:rPr>
        <w:tab/>
      </w:r>
      <w:r w:rsidR="00BA5341" w:rsidRPr="00620D6C">
        <w:rPr>
          <w:b/>
          <w:bCs/>
          <w:color w:val="002060"/>
          <w:sz w:val="22"/>
          <w:lang w:val="pl"/>
        </w:rPr>
        <w:tab/>
      </w:r>
      <w:r w:rsidR="00BA5341" w:rsidRPr="00620D6C">
        <w:rPr>
          <w:b/>
          <w:bCs/>
          <w:color w:val="002060"/>
          <w:sz w:val="22"/>
          <w:lang w:val="pl"/>
        </w:rPr>
        <w:tab/>
      </w:r>
      <w:r w:rsidR="00BA5341" w:rsidRPr="00620D6C">
        <w:rPr>
          <w:b/>
          <w:bCs/>
          <w:color w:val="002060"/>
          <w:sz w:val="22"/>
          <w:lang w:val="pl"/>
        </w:rPr>
        <w:tab/>
      </w:r>
      <w:r w:rsidR="00BA5341" w:rsidRPr="00620D6C">
        <w:rPr>
          <w:b/>
          <w:bCs/>
          <w:color w:val="002060"/>
          <w:sz w:val="22"/>
          <w:lang w:val="pl"/>
        </w:rPr>
        <w:tab/>
      </w:r>
      <w:r w:rsidR="00BA5341" w:rsidRPr="00620D6C">
        <w:rPr>
          <w:b/>
          <w:bCs/>
          <w:color w:val="002060"/>
          <w:sz w:val="22"/>
          <w:lang w:val="pl"/>
        </w:rPr>
        <w:tab/>
      </w:r>
      <w:r w:rsidR="00BA5341" w:rsidRPr="00620D6C">
        <w:rPr>
          <w:b/>
          <w:bCs/>
          <w:color w:val="002060"/>
          <w:sz w:val="22"/>
          <w:lang w:val="pl"/>
        </w:rPr>
        <w:tab/>
      </w:r>
      <w:r w:rsidRPr="00620D6C">
        <w:rPr>
          <w:b/>
          <w:bCs/>
          <w:color w:val="002060"/>
          <w:sz w:val="22"/>
          <w:lang w:val="pl"/>
        </w:rPr>
        <w:t>Strona</w:t>
      </w:r>
      <w:r w:rsidR="00570967" w:rsidRPr="00620D6C">
        <w:rPr>
          <w:b/>
          <w:bCs/>
          <w:color w:val="002060"/>
          <w:sz w:val="22"/>
          <w:lang w:val="pl"/>
        </w:rPr>
        <w:t xml:space="preserve"> 30</w:t>
      </w:r>
      <w:r w:rsidR="004D176A" w:rsidRPr="00620D6C">
        <w:rPr>
          <w:b/>
          <w:bCs/>
          <w:lang w:val="pl"/>
        </w:rPr>
        <w:br w:type="page"/>
      </w:r>
    </w:p>
    <w:p w14:paraId="7938C617" w14:textId="06A3826C" w:rsidR="00431CB2" w:rsidRPr="00620D6C" w:rsidRDefault="00056A85" w:rsidP="00431CB2">
      <w:pPr>
        <w:pStyle w:val="Heading3"/>
        <w:spacing w:before="0"/>
        <w:rPr>
          <w:rFonts w:asciiTheme="minorHAnsi" w:hAnsiTheme="minorHAnsi"/>
          <w:color w:val="00B0F0"/>
          <w:lang w:val="pl-PL"/>
        </w:rPr>
      </w:pPr>
      <w:r w:rsidRPr="00620D6C">
        <w:rPr>
          <w:rFonts w:asciiTheme="minorHAnsi" w:hAnsiTheme="minorHAnsi"/>
          <w:color w:val="00B0F0"/>
          <w:lang w:val="pl"/>
        </w:rPr>
        <w:lastRenderedPageBreak/>
        <w:t>MOOC</w:t>
      </w:r>
    </w:p>
    <w:p w14:paraId="121465A8" w14:textId="77777777" w:rsidR="00431CB2" w:rsidRPr="00620D6C" w:rsidRDefault="00431CB2" w:rsidP="00431CB2">
      <w:pPr>
        <w:spacing w:before="0"/>
        <w:rPr>
          <w:rFonts w:cs="Arial"/>
          <w:lang w:val="pl-PL"/>
        </w:rPr>
      </w:pPr>
    </w:p>
    <w:p w14:paraId="66D006A0" w14:textId="6527AB48" w:rsidR="00F227D0" w:rsidRPr="00620D6C" w:rsidRDefault="00E518E1" w:rsidP="0039474C">
      <w:pPr>
        <w:spacing w:before="0"/>
        <w:jc w:val="both"/>
        <w:rPr>
          <w:rFonts w:cs="Arial"/>
          <w:lang w:val="pl-PL"/>
        </w:rPr>
      </w:pPr>
      <w:r w:rsidRPr="00620D6C">
        <w:rPr>
          <w:lang w:val="pl"/>
        </w:rPr>
        <w:t xml:space="preserve">Bezpłatny </w:t>
      </w:r>
      <w:r w:rsidR="00F227D0" w:rsidRPr="00620D6C">
        <w:rPr>
          <w:lang w:val="pl"/>
        </w:rPr>
        <w:t>krótki kurs</w:t>
      </w:r>
      <w:r w:rsidR="00D86A3E" w:rsidRPr="00620D6C">
        <w:rPr>
          <w:lang w:val="pl"/>
        </w:rPr>
        <w:t xml:space="preserve"> edukacji nieformalnej CSI-COP (</w:t>
      </w:r>
      <w:r w:rsidR="006E2C52" w:rsidRPr="00620D6C">
        <w:rPr>
          <w:lang w:val="pl"/>
        </w:rPr>
        <w:t>masowy otwarty kurs online - MOOC)</w:t>
      </w:r>
      <w:r w:rsidR="005C1236" w:rsidRPr="00620D6C">
        <w:rPr>
          <w:lang w:val="pl"/>
        </w:rPr>
        <w:t>, w którym</w:t>
      </w:r>
      <w:r w:rsidR="006E2C52" w:rsidRPr="00620D6C">
        <w:rPr>
          <w:lang w:val="pl"/>
        </w:rPr>
        <w:t xml:space="preserve"> można wziąć </w:t>
      </w:r>
      <w:r w:rsidR="00137BD2" w:rsidRPr="00620D6C">
        <w:rPr>
          <w:lang w:val="pl"/>
        </w:rPr>
        <w:t xml:space="preserve"> </w:t>
      </w:r>
      <w:hyperlink r:id="rId13" w:history="1"/>
      <w:r w:rsidR="00137BD2" w:rsidRPr="00620D6C">
        <w:rPr>
          <w:lang w:val="pl"/>
        </w:rPr>
        <w:t>udział</w:t>
      </w:r>
      <w:r w:rsidR="005C1236" w:rsidRPr="00620D6C">
        <w:rPr>
          <w:lang w:val="pl"/>
        </w:rPr>
        <w:t xml:space="preserve"> poprzez uczestnictwo</w:t>
      </w:r>
      <w:r w:rsidR="00137BD2" w:rsidRPr="00620D6C">
        <w:rPr>
          <w:lang w:val="pl"/>
        </w:rPr>
        <w:t xml:space="preserve"> w </w:t>
      </w:r>
      <w:hyperlink r:id="rId14" w:history="1"/>
      <w:r w:rsidR="00137BD2" w:rsidRPr="00620D6C">
        <w:rPr>
          <w:lang w:val="pl"/>
        </w:rPr>
        <w:t xml:space="preserve">warsztatach online, hybrydowych lub osobistych </w:t>
      </w:r>
      <w:hyperlink r:id="rId15" w:history="1"/>
      <w:r w:rsidR="00137BD2" w:rsidRPr="00620D6C">
        <w:rPr>
          <w:lang w:val="pl"/>
        </w:rPr>
        <w:t xml:space="preserve">(patrz strona internetowa: </w:t>
      </w:r>
      <w:hyperlink r:id="rId16" w:history="1"/>
      <w:r w:rsidR="00137BD2" w:rsidRPr="00620D6C">
        <w:rPr>
          <w:lang w:val="pl"/>
        </w:rPr>
        <w:t>https://csi-cop.eu/</w:t>
      </w:r>
      <w:hyperlink r:id="rId17" w:history="1"/>
      <w:r w:rsidR="00137BD2" w:rsidRPr="00620D6C">
        <w:rPr>
          <w:lang w:val="pl"/>
        </w:rPr>
        <w:t xml:space="preserve"> w celu uzyskania informacji) </w:t>
      </w:r>
      <w:hyperlink r:id="rId18" w:history="1"/>
      <w:r w:rsidR="006E2C52" w:rsidRPr="00620D6C">
        <w:rPr>
          <w:lang w:val="pl"/>
        </w:rPr>
        <w:t xml:space="preserve">lub </w:t>
      </w:r>
      <w:r w:rsidR="004C28A9" w:rsidRPr="00620D6C">
        <w:rPr>
          <w:lang w:val="pl"/>
        </w:rPr>
        <w:t xml:space="preserve">pracując nad tym dokumentem we własnym </w:t>
      </w:r>
      <w:r w:rsidR="005C1236" w:rsidRPr="00620D6C">
        <w:rPr>
          <w:lang w:val="pl"/>
        </w:rPr>
        <w:t>zakresie</w:t>
      </w:r>
      <w:r w:rsidR="004C28A9" w:rsidRPr="00620D6C">
        <w:rPr>
          <w:lang w:val="pl"/>
        </w:rPr>
        <w:t>. Ukończenie pięcioetapowego kursu "Twoje prawo do prywatności w Internecie"</w:t>
      </w:r>
      <w:r w:rsidR="00D322D8" w:rsidRPr="00620D6C">
        <w:rPr>
          <w:lang w:val="pl"/>
        </w:rPr>
        <w:t xml:space="preserve"> powinno zająć od 2 1/2 do 3 godzin.</w:t>
      </w:r>
    </w:p>
    <w:p w14:paraId="6A55130F" w14:textId="77777777" w:rsidR="006E2C52" w:rsidRPr="00620D6C" w:rsidRDefault="006E2C52" w:rsidP="0039474C">
      <w:pPr>
        <w:spacing w:before="0"/>
        <w:jc w:val="both"/>
        <w:rPr>
          <w:rFonts w:cs="Arial"/>
          <w:color w:val="00B0F0"/>
          <w:lang w:val="pl-PL"/>
        </w:rPr>
      </w:pPr>
    </w:p>
    <w:p w14:paraId="7CC8C66E" w14:textId="5A3807AF" w:rsidR="00AE24AE" w:rsidRPr="00620D6C" w:rsidRDefault="00F42119" w:rsidP="0039474C">
      <w:pPr>
        <w:spacing w:before="0"/>
        <w:jc w:val="both"/>
        <w:rPr>
          <w:rFonts w:cs="Arial"/>
          <w:lang w:val="pl-PL"/>
        </w:rPr>
      </w:pPr>
      <w:r w:rsidRPr="00620D6C">
        <w:rPr>
          <w:lang w:val="pl"/>
        </w:rPr>
        <w:t xml:space="preserve">MOOC dotyczy </w:t>
      </w:r>
      <w:r w:rsidRPr="00620D6C">
        <w:rPr>
          <w:b/>
          <w:bCs/>
          <w:lang w:val="pl"/>
        </w:rPr>
        <w:t>Twoich danych i Twojego prawa do prywatności w Internecie</w:t>
      </w:r>
      <w:r w:rsidRPr="00620D6C">
        <w:rPr>
          <w:i/>
          <w:iCs/>
          <w:lang w:val="pl"/>
        </w:rPr>
        <w:t xml:space="preserve">. </w:t>
      </w:r>
      <w:r w:rsidRPr="00620D6C">
        <w:rPr>
          <w:lang w:val="pl"/>
        </w:rPr>
        <w:t xml:space="preserve"> </w:t>
      </w:r>
      <w:r w:rsidR="00431CB2" w:rsidRPr="00620D6C">
        <w:rPr>
          <w:lang w:val="pl"/>
        </w:rPr>
        <w:t xml:space="preserve">Dane w Internecie są gromadzone za pomocą technologii cyfrowych </w:t>
      </w:r>
      <w:r w:rsidR="005B6E53" w:rsidRPr="00620D6C">
        <w:rPr>
          <w:lang w:val="pl"/>
        </w:rPr>
        <w:t>na</w:t>
      </w:r>
      <w:r w:rsidR="00431CB2" w:rsidRPr="00620D6C">
        <w:rPr>
          <w:lang w:val="pl"/>
        </w:rPr>
        <w:t xml:space="preserve"> stronach internetowych i w aplikacjach </w:t>
      </w:r>
      <w:r w:rsidR="005B6E53" w:rsidRPr="00620D6C">
        <w:rPr>
          <w:lang w:val="pl"/>
        </w:rPr>
        <w:t>(</w:t>
      </w:r>
      <w:r w:rsidR="00431CB2" w:rsidRPr="00620D6C">
        <w:rPr>
          <w:lang w:val="pl"/>
        </w:rPr>
        <w:t>programy na urządzenia mobilne</w:t>
      </w:r>
      <w:r w:rsidR="005B6E53" w:rsidRPr="00620D6C">
        <w:rPr>
          <w:lang w:val="pl"/>
        </w:rPr>
        <w:t>).</w:t>
      </w:r>
      <w:r w:rsidRPr="00620D6C">
        <w:rPr>
          <w:lang w:val="pl"/>
        </w:rPr>
        <w:t xml:space="preserve"> </w:t>
      </w:r>
      <w:r w:rsidR="00431CB2" w:rsidRPr="00620D6C">
        <w:rPr>
          <w:lang w:val="pl"/>
        </w:rPr>
        <w:t xml:space="preserve"> Technologie te obejmują pliki cookie, małe pliki tekstowe umieszczane na komputerach stacjonarnych, laptopach lub urządzeniach inteligentnych (tabletach, telefonach komórkowych) podczas odwiedzania strony w Internecie. Pliki cookie mogą obejmować cyfrowe moduły śledzące, takie jak śledzenie </w:t>
      </w:r>
      <w:r w:rsidR="00935663" w:rsidRPr="00620D6C">
        <w:rPr>
          <w:lang w:val="pl"/>
        </w:rPr>
        <w:t xml:space="preserve">dokładnej </w:t>
      </w:r>
      <w:r w:rsidR="00431CB2" w:rsidRPr="00620D6C">
        <w:rPr>
          <w:lang w:val="pl"/>
        </w:rPr>
        <w:t>lokalizacji</w:t>
      </w:r>
      <w:r w:rsidR="00935663" w:rsidRPr="00620D6C">
        <w:rPr>
          <w:lang w:val="pl"/>
        </w:rPr>
        <w:t xml:space="preserve"> urządzenia</w:t>
      </w:r>
      <w:r w:rsidR="00431CB2" w:rsidRPr="00620D6C">
        <w:rPr>
          <w:lang w:val="pl"/>
        </w:rPr>
        <w:t>. Ustawienia aplikacji mogą mieć uprawnienia dostępu do kontaktów, kamery, wiadomości</w:t>
      </w:r>
      <w:r w:rsidR="000A785F" w:rsidRPr="00620D6C">
        <w:rPr>
          <w:lang w:val="pl"/>
        </w:rPr>
        <w:t>, mikrofonu</w:t>
      </w:r>
      <w:r w:rsidR="00431CB2" w:rsidRPr="00620D6C">
        <w:rPr>
          <w:lang w:val="pl"/>
        </w:rPr>
        <w:t xml:space="preserve"> i innych danych na</w:t>
      </w:r>
      <w:r w:rsidR="000A785F" w:rsidRPr="00620D6C">
        <w:rPr>
          <w:lang w:val="pl"/>
        </w:rPr>
        <w:t xml:space="preserve"> urządzeniach</w:t>
      </w:r>
      <w:r w:rsidRPr="00620D6C">
        <w:rPr>
          <w:lang w:val="pl"/>
        </w:rPr>
        <w:t xml:space="preserve"> mobilnych</w:t>
      </w:r>
      <w:r w:rsidR="00431CB2" w:rsidRPr="00620D6C">
        <w:rPr>
          <w:lang w:val="pl"/>
        </w:rPr>
        <w:t xml:space="preserve">. Lokalizacja urządzenia może osobiście zidentyfikować osobę, która korzysta z urządzenia lub jest jego właścicielem, więc jego śledzenie ma wpływ na ochronę danych i prywatność. </w:t>
      </w:r>
    </w:p>
    <w:p w14:paraId="44A36C2D" w14:textId="77777777" w:rsidR="00AE24AE" w:rsidRPr="00620D6C" w:rsidRDefault="00AE24AE" w:rsidP="0039474C">
      <w:pPr>
        <w:spacing w:before="0"/>
        <w:jc w:val="both"/>
        <w:rPr>
          <w:rFonts w:cs="Arial"/>
          <w:lang w:val="pl-PL"/>
        </w:rPr>
      </w:pPr>
    </w:p>
    <w:p w14:paraId="338C96E7" w14:textId="550899FF" w:rsidR="00431CB2" w:rsidRPr="00620D6C" w:rsidRDefault="0050750A" w:rsidP="0039474C">
      <w:pPr>
        <w:spacing w:before="0"/>
        <w:jc w:val="both"/>
        <w:rPr>
          <w:rFonts w:cs="Arial"/>
          <w:lang w:val="pl-PL"/>
        </w:rPr>
      </w:pPr>
      <w:r w:rsidRPr="00620D6C">
        <w:rPr>
          <w:lang w:val="pl"/>
        </w:rPr>
        <w:t>Głównym celem</w:t>
      </w:r>
      <w:r w:rsidR="00431CB2" w:rsidRPr="00620D6C">
        <w:rPr>
          <w:lang w:val="pl"/>
        </w:rPr>
        <w:t xml:space="preserve"> </w:t>
      </w:r>
      <w:hyperlink r:id="rId19" w:history="1"/>
      <w:r w:rsidR="005B6E53" w:rsidRPr="00620D6C">
        <w:rPr>
          <w:lang w:val="pl"/>
        </w:rPr>
        <w:t xml:space="preserve"> projektu finansowanego ze</w:t>
      </w:r>
      <w:r w:rsidR="00431CB2" w:rsidRPr="00620D6C">
        <w:rPr>
          <w:lang w:val="pl"/>
        </w:rPr>
        <w:t xml:space="preserve"> </w:t>
      </w:r>
      <w:hyperlink r:id="rId20" w:history="1">
        <w:r w:rsidR="00431CB2" w:rsidRPr="00620D6C">
          <w:rPr>
            <w:rStyle w:val="Hyperlink"/>
            <w:lang w:val="pl"/>
          </w:rPr>
          <w:t>środków CSI-COP EU Horizon2020</w:t>
        </w:r>
      </w:hyperlink>
      <w:r w:rsidR="00431CB2" w:rsidRPr="00620D6C">
        <w:rPr>
          <w:lang w:val="pl"/>
        </w:rPr>
        <w:t xml:space="preserve"> jest nieformalna edukacja społeczeństwa na </w:t>
      </w:r>
      <w:r w:rsidRPr="00620D6C">
        <w:rPr>
          <w:lang w:val="pl"/>
        </w:rPr>
        <w:t>temat technologii</w:t>
      </w:r>
      <w:r w:rsidR="00431CB2" w:rsidRPr="00620D6C">
        <w:rPr>
          <w:lang w:val="pl"/>
        </w:rPr>
        <w:t xml:space="preserve"> śledzenia online i sposobów ich </w:t>
      </w:r>
      <w:r w:rsidR="00137BD2" w:rsidRPr="00620D6C">
        <w:rPr>
          <w:lang w:val="pl"/>
        </w:rPr>
        <w:t>odrzucania</w:t>
      </w:r>
      <w:r w:rsidR="00935663" w:rsidRPr="00620D6C">
        <w:rPr>
          <w:lang w:val="pl"/>
        </w:rPr>
        <w:t>. Może to prowadzić do tego, że ogół społeczeństwa</w:t>
      </w:r>
      <w:r w:rsidR="005B6E53" w:rsidRPr="00620D6C">
        <w:rPr>
          <w:lang w:val="pl"/>
        </w:rPr>
        <w:t xml:space="preserve"> staje</w:t>
      </w:r>
      <w:r w:rsidR="00431CB2" w:rsidRPr="00620D6C">
        <w:rPr>
          <w:lang w:val="pl"/>
        </w:rPr>
        <w:t xml:space="preserve"> </w:t>
      </w:r>
      <w:r w:rsidRPr="00620D6C">
        <w:rPr>
          <w:lang w:val="pl"/>
        </w:rPr>
        <w:t>się “</w:t>
      </w:r>
      <w:r w:rsidR="005B6E53" w:rsidRPr="00620D6C">
        <w:rPr>
          <w:lang w:val="pl"/>
        </w:rPr>
        <w:t>naukowcami obywatelskimi</w:t>
      </w:r>
      <w:r w:rsidR="00653A53" w:rsidRPr="00620D6C">
        <w:rPr>
          <w:lang w:val="pl"/>
        </w:rPr>
        <w:t>".</w:t>
      </w:r>
      <w:r w:rsidR="005B6E53" w:rsidRPr="00620D6C">
        <w:rPr>
          <w:lang w:val="pl"/>
        </w:rPr>
        <w:t xml:space="preserve"> </w:t>
      </w:r>
      <w:r w:rsidR="00431CB2" w:rsidRPr="00620D6C">
        <w:rPr>
          <w:lang w:val="pl"/>
        </w:rPr>
        <w:t xml:space="preserve"> </w:t>
      </w:r>
      <w:r w:rsidR="00653A53" w:rsidRPr="00620D6C">
        <w:rPr>
          <w:szCs w:val="20"/>
          <w:lang w:val="pl"/>
        </w:rPr>
        <w:t>Naukowiec obywatelski (CS) jest członkiem</w:t>
      </w:r>
      <w:r w:rsidR="00653A53" w:rsidRPr="00620D6C">
        <w:rPr>
          <w:color w:val="202124"/>
          <w:szCs w:val="20"/>
          <w:shd w:val="clear" w:color="auto" w:fill="FFFFFF"/>
          <w:lang w:val="pl"/>
        </w:rPr>
        <w:t xml:space="preserve"> społeczeństwa zaangażowanym w gromadzenie i analizę danych w ramach wspólnego projektu z profesjonalnymi naukowcami.</w:t>
      </w:r>
      <w:r w:rsidR="00431CB2" w:rsidRPr="00620D6C">
        <w:rPr>
          <w:lang w:val="pl"/>
        </w:rPr>
        <w:t xml:space="preserve"> </w:t>
      </w:r>
      <w:r w:rsidRPr="00620D6C">
        <w:rPr>
          <w:lang w:val="pl"/>
        </w:rPr>
        <w:t>Celem CSI</w:t>
      </w:r>
      <w:r w:rsidR="00935663" w:rsidRPr="00620D6C">
        <w:rPr>
          <w:lang w:val="pl"/>
        </w:rPr>
        <w:t>-COP</w:t>
      </w:r>
      <w:r w:rsidR="005B6E53" w:rsidRPr="00620D6C">
        <w:rPr>
          <w:lang w:val="pl"/>
        </w:rPr>
        <w:t xml:space="preserve"> jest</w:t>
      </w:r>
      <w:r w:rsidR="00431CB2" w:rsidRPr="00620D6C">
        <w:rPr>
          <w:lang w:val="pl"/>
        </w:rPr>
        <w:t xml:space="preserve"> zaangażowanie naukowców obywatelskich do przyłączenia się </w:t>
      </w:r>
      <w:r w:rsidR="00431CB2" w:rsidRPr="00620D6C">
        <w:rPr>
          <w:b/>
          <w:bCs/>
          <w:lang w:val="pl"/>
        </w:rPr>
        <w:t xml:space="preserve">do </w:t>
      </w:r>
      <w:r w:rsidR="005B6E53" w:rsidRPr="00620D6C">
        <w:rPr>
          <w:b/>
          <w:bCs/>
          <w:lang w:val="pl"/>
        </w:rPr>
        <w:t>zespołu projektowego CSI-COP</w:t>
      </w:r>
      <w:r w:rsidR="00431CB2" w:rsidRPr="00620D6C">
        <w:rPr>
          <w:lang w:val="pl"/>
        </w:rPr>
        <w:t xml:space="preserve"> w celu zbadania zakresu, w jakim śledzenie jest </w:t>
      </w:r>
      <w:r w:rsidRPr="00620D6C">
        <w:rPr>
          <w:i/>
          <w:lang w:val="pl"/>
        </w:rPr>
        <w:t>domyślnie</w:t>
      </w:r>
      <w:r w:rsidRPr="00620D6C">
        <w:rPr>
          <w:b/>
          <w:bCs/>
          <w:lang w:val="pl"/>
        </w:rPr>
        <w:t xml:space="preserve"> </w:t>
      </w:r>
      <w:r w:rsidRPr="00620D6C">
        <w:rPr>
          <w:lang w:val="pl"/>
        </w:rPr>
        <w:t>w</w:t>
      </w:r>
      <w:r w:rsidR="00D4322D" w:rsidRPr="00620D6C">
        <w:rPr>
          <w:lang w:val="pl"/>
        </w:rPr>
        <w:t xml:space="preserve"> </w:t>
      </w:r>
      <w:r w:rsidR="00431CB2" w:rsidRPr="00620D6C">
        <w:rPr>
          <w:lang w:val="pl"/>
        </w:rPr>
        <w:t xml:space="preserve">całym Internecie. Ogólne rozporządzenie o ochronie danych (RODO) z 2018 r. zawiera listę </w:t>
      </w:r>
      <w:r w:rsidRPr="00620D6C">
        <w:rPr>
          <w:lang w:val="pl"/>
        </w:rPr>
        <w:t>kontrolną ,</w:t>
      </w:r>
      <w:r w:rsidR="00431CB2" w:rsidRPr="00620D6C">
        <w:rPr>
          <w:lang w:val="pl"/>
        </w:rPr>
        <w:t xml:space="preserve"> na </w:t>
      </w:r>
      <w:r w:rsidRPr="00620D6C">
        <w:rPr>
          <w:lang w:val="pl"/>
        </w:rPr>
        <w:t>podstawie,</w:t>
      </w:r>
      <w:r w:rsidR="00431CB2" w:rsidRPr="00620D6C">
        <w:rPr>
          <w:lang w:val="pl"/>
        </w:rPr>
        <w:t xml:space="preserve"> której można ocenić zgodność.  </w:t>
      </w:r>
      <w:r w:rsidR="005B6E53" w:rsidRPr="00620D6C">
        <w:rPr>
          <w:lang w:val="pl"/>
        </w:rPr>
        <w:t>Zespół CSI-COP uważa, że</w:t>
      </w:r>
      <w:r w:rsidR="003D4807" w:rsidRPr="00620D6C">
        <w:rPr>
          <w:lang w:val="pl"/>
        </w:rPr>
        <w:t xml:space="preserve"> </w:t>
      </w:r>
      <w:r w:rsidR="00431CB2" w:rsidRPr="00620D6C">
        <w:rPr>
          <w:lang w:val="pl"/>
        </w:rPr>
        <w:t xml:space="preserve">obywatelskie </w:t>
      </w:r>
      <w:r w:rsidR="00B01300" w:rsidRPr="00620D6C">
        <w:rPr>
          <w:lang w:val="pl"/>
        </w:rPr>
        <w:t xml:space="preserve">naukowe </w:t>
      </w:r>
      <w:r w:rsidR="00431CB2" w:rsidRPr="00620D6C">
        <w:rPr>
          <w:lang w:val="pl"/>
        </w:rPr>
        <w:t xml:space="preserve">podejście jest </w:t>
      </w:r>
      <w:r w:rsidR="005B6E53" w:rsidRPr="00620D6C">
        <w:rPr>
          <w:lang w:val="pl"/>
        </w:rPr>
        <w:t>niezbędne</w:t>
      </w:r>
      <w:r w:rsidR="00431CB2" w:rsidRPr="00620D6C">
        <w:rPr>
          <w:lang w:val="pl"/>
        </w:rPr>
        <w:t xml:space="preserve"> do nawiązania współpracy między obywatelami a </w:t>
      </w:r>
      <w:r w:rsidRPr="00620D6C">
        <w:rPr>
          <w:lang w:val="pl"/>
        </w:rPr>
        <w:t>naukowcami oraz</w:t>
      </w:r>
      <w:r w:rsidR="00431CB2" w:rsidRPr="00620D6C">
        <w:rPr>
          <w:lang w:val="pl"/>
        </w:rPr>
        <w:t xml:space="preserve"> do zbadania</w:t>
      </w:r>
      <w:r w:rsidR="005B6E53" w:rsidRPr="00620D6C">
        <w:rPr>
          <w:lang w:val="pl"/>
        </w:rPr>
        <w:t xml:space="preserve">, w jakim stopniu nasze dane są śledzone </w:t>
      </w:r>
      <w:r w:rsidR="00431CB2" w:rsidRPr="00620D6C">
        <w:rPr>
          <w:lang w:val="pl"/>
        </w:rPr>
        <w:t>online</w:t>
      </w:r>
      <w:r w:rsidR="005B6E53" w:rsidRPr="00620D6C">
        <w:rPr>
          <w:lang w:val="pl"/>
        </w:rPr>
        <w:t xml:space="preserve"> za </w:t>
      </w:r>
      <w:r w:rsidRPr="00620D6C">
        <w:rPr>
          <w:lang w:val="pl"/>
        </w:rPr>
        <w:t>pośrednictwem odwiedzanych</w:t>
      </w:r>
      <w:r w:rsidR="005B6E53" w:rsidRPr="00620D6C">
        <w:rPr>
          <w:lang w:val="pl"/>
        </w:rPr>
        <w:t xml:space="preserve"> przez nas</w:t>
      </w:r>
      <w:r w:rsidR="00431CB2" w:rsidRPr="00620D6C">
        <w:rPr>
          <w:lang w:val="pl"/>
        </w:rPr>
        <w:t xml:space="preserve"> stron internetowych i aplikacji,</w:t>
      </w:r>
      <w:r w:rsidR="005B6E53" w:rsidRPr="00620D6C">
        <w:rPr>
          <w:lang w:val="pl"/>
        </w:rPr>
        <w:t xml:space="preserve"> z których korzystamy.</w:t>
      </w:r>
    </w:p>
    <w:p w14:paraId="29F8561F" w14:textId="78C80C1E" w:rsidR="00633DAB" w:rsidRPr="00620D6C" w:rsidRDefault="00633DAB" w:rsidP="00431CB2">
      <w:pPr>
        <w:spacing w:before="0"/>
        <w:rPr>
          <w:rFonts w:cs="Arial"/>
          <w:lang w:val="pl-PL"/>
        </w:rPr>
      </w:pPr>
    </w:p>
    <w:p w14:paraId="03813D73" w14:textId="4B1F8D06" w:rsidR="00555C02" w:rsidRPr="00620D6C" w:rsidRDefault="00555C02" w:rsidP="00431CB2">
      <w:pPr>
        <w:spacing w:before="0"/>
        <w:rPr>
          <w:rFonts w:cs="Arial"/>
          <w:u w:val="single"/>
          <w:lang w:val="pl-PL"/>
        </w:rPr>
      </w:pPr>
      <w:r w:rsidRPr="00620D6C">
        <w:rPr>
          <w:u w:val="single"/>
          <w:lang w:val="pl"/>
        </w:rPr>
        <w:t>Dla kogo</w:t>
      </w:r>
      <w:r w:rsidR="00ED3D0D" w:rsidRPr="00620D6C">
        <w:rPr>
          <w:u w:val="single"/>
          <w:lang w:val="pl"/>
        </w:rPr>
        <w:t xml:space="preserve"> przeznaczony jest</w:t>
      </w:r>
      <w:r w:rsidRPr="00620D6C">
        <w:rPr>
          <w:u w:val="single"/>
          <w:lang w:val="pl"/>
        </w:rPr>
        <w:t xml:space="preserve"> ten kurs</w:t>
      </w:r>
      <w:r w:rsidR="005B6E53" w:rsidRPr="00620D6C">
        <w:rPr>
          <w:u w:val="single"/>
          <w:lang w:val="pl"/>
        </w:rPr>
        <w:t>?</w:t>
      </w:r>
    </w:p>
    <w:p w14:paraId="108DDC6D" w14:textId="2D4E0C9B" w:rsidR="00555C02" w:rsidRPr="00620D6C" w:rsidRDefault="00555C02" w:rsidP="00431CB2">
      <w:pPr>
        <w:spacing w:before="0"/>
        <w:rPr>
          <w:rFonts w:cs="Arial"/>
          <w:lang w:val="pl-PL"/>
        </w:rPr>
      </w:pPr>
    </w:p>
    <w:p w14:paraId="04406067" w14:textId="7E4E36C5" w:rsidR="00555C02" w:rsidRPr="00620D6C" w:rsidRDefault="00555C02" w:rsidP="00555C02">
      <w:pPr>
        <w:pStyle w:val="NoSpacing"/>
        <w:rPr>
          <w:rFonts w:cs="Arial"/>
          <w:sz w:val="20"/>
          <w:szCs w:val="20"/>
          <w:lang w:val="pl-PL"/>
        </w:rPr>
      </w:pPr>
      <w:r w:rsidRPr="00620D6C">
        <w:rPr>
          <w:sz w:val="20"/>
          <w:szCs w:val="20"/>
          <w:lang w:val="pl"/>
        </w:rPr>
        <w:t xml:space="preserve">Ten kurs </w:t>
      </w:r>
      <w:r w:rsidR="00B01300" w:rsidRPr="00620D6C">
        <w:rPr>
          <w:sz w:val="20"/>
          <w:szCs w:val="20"/>
          <w:lang w:val="pl"/>
        </w:rPr>
        <w:t>jest</w:t>
      </w:r>
      <w:r w:rsidRPr="00620D6C">
        <w:rPr>
          <w:sz w:val="20"/>
          <w:szCs w:val="20"/>
          <w:lang w:val="pl"/>
        </w:rPr>
        <w:t xml:space="preserve"> odpowiedni dla każdej osoby w wieku powyżej 18 lat </w:t>
      </w:r>
      <w:r w:rsidR="00137BD2" w:rsidRPr="00620D6C">
        <w:rPr>
          <w:sz w:val="20"/>
          <w:szCs w:val="20"/>
          <w:lang w:val="pl"/>
        </w:rPr>
        <w:t>lub uczniów prowadzonych przez nauczyciela,</w:t>
      </w:r>
      <w:r w:rsidRPr="00620D6C">
        <w:rPr>
          <w:sz w:val="20"/>
          <w:szCs w:val="20"/>
          <w:lang w:val="pl"/>
        </w:rPr>
        <w:t xml:space="preserve"> który jest zainteresowany zrozumieniem, w jaki sposób nasze dane są gromadzone w Internecie i za pośrednictwem aplikacji, z których korzystamy</w:t>
      </w:r>
      <w:r w:rsidR="00137BD2" w:rsidRPr="00620D6C">
        <w:rPr>
          <w:sz w:val="20"/>
          <w:szCs w:val="20"/>
          <w:lang w:val="pl"/>
        </w:rPr>
        <w:t xml:space="preserve">. Kurs </w:t>
      </w:r>
      <w:r w:rsidR="00B01300" w:rsidRPr="00620D6C">
        <w:rPr>
          <w:sz w:val="20"/>
          <w:szCs w:val="20"/>
          <w:lang w:val="pl"/>
        </w:rPr>
        <w:t>jest</w:t>
      </w:r>
      <w:r w:rsidR="00137BD2" w:rsidRPr="00620D6C">
        <w:rPr>
          <w:sz w:val="20"/>
          <w:szCs w:val="20"/>
          <w:lang w:val="pl"/>
        </w:rPr>
        <w:t xml:space="preserve"> również odpowiedni dla każdej</w:t>
      </w:r>
      <w:r w:rsidRPr="00620D6C">
        <w:rPr>
          <w:sz w:val="20"/>
          <w:szCs w:val="20"/>
          <w:lang w:val="pl"/>
        </w:rPr>
        <w:t xml:space="preserve"> osoby, która chce dowiedzieć </w:t>
      </w:r>
      <w:r w:rsidR="0050750A" w:rsidRPr="00620D6C">
        <w:rPr>
          <w:sz w:val="20"/>
          <w:szCs w:val="20"/>
          <w:lang w:val="pl"/>
        </w:rPr>
        <w:t>się ,</w:t>
      </w:r>
      <w:r w:rsidRPr="00620D6C">
        <w:rPr>
          <w:sz w:val="20"/>
          <w:szCs w:val="20"/>
          <w:lang w:val="pl"/>
        </w:rPr>
        <w:t xml:space="preserve"> jak chronić </w:t>
      </w:r>
      <w:r w:rsidR="00137BD2" w:rsidRPr="00620D6C">
        <w:rPr>
          <w:sz w:val="20"/>
          <w:szCs w:val="20"/>
          <w:lang w:val="pl"/>
        </w:rPr>
        <w:t>swoją</w:t>
      </w:r>
      <w:r w:rsidRPr="00620D6C">
        <w:rPr>
          <w:sz w:val="20"/>
          <w:szCs w:val="20"/>
          <w:lang w:val="pl"/>
        </w:rPr>
        <w:t xml:space="preserve"> prywatność w Internecie.</w:t>
      </w:r>
    </w:p>
    <w:p w14:paraId="264659F9" w14:textId="73F659C1" w:rsidR="00555C02" w:rsidRPr="00620D6C" w:rsidRDefault="00555C02" w:rsidP="00431CB2">
      <w:pPr>
        <w:spacing w:before="0"/>
        <w:rPr>
          <w:rFonts w:cs="Arial"/>
          <w:lang w:val="pl-PL"/>
        </w:rPr>
      </w:pPr>
    </w:p>
    <w:p w14:paraId="7C5DFB88" w14:textId="19982366" w:rsidR="00633DAB" w:rsidRPr="00620D6C" w:rsidRDefault="00633DAB" w:rsidP="00431CB2">
      <w:pPr>
        <w:spacing w:before="0"/>
        <w:rPr>
          <w:u w:val="single"/>
          <w:lang w:val="pl"/>
        </w:rPr>
      </w:pPr>
      <w:r w:rsidRPr="00620D6C">
        <w:rPr>
          <w:u w:val="single"/>
          <w:lang w:val="pl"/>
        </w:rPr>
        <w:t>Co jest potrzebne</w:t>
      </w:r>
      <w:r w:rsidR="00660B67" w:rsidRPr="00620D6C">
        <w:rPr>
          <w:u w:val="single"/>
          <w:lang w:val="pl"/>
        </w:rPr>
        <w:t xml:space="preserve"> do</w:t>
      </w:r>
      <w:r w:rsidRPr="00620D6C">
        <w:rPr>
          <w:u w:val="single"/>
          <w:lang w:val="pl"/>
        </w:rPr>
        <w:t xml:space="preserve"> ukończenia tego kursu </w:t>
      </w:r>
    </w:p>
    <w:p w14:paraId="7C92AF08" w14:textId="77777777" w:rsidR="00B01300" w:rsidRPr="00620D6C" w:rsidRDefault="00B01300" w:rsidP="00431CB2">
      <w:pPr>
        <w:spacing w:before="0"/>
        <w:rPr>
          <w:rFonts w:cs="Arial"/>
          <w:u w:val="single"/>
          <w:lang w:val="pl-PL"/>
        </w:rPr>
      </w:pPr>
    </w:p>
    <w:p w14:paraId="033A2601" w14:textId="5601B364" w:rsidR="00633DAB" w:rsidRPr="00620D6C" w:rsidRDefault="00633DAB" w:rsidP="00431CB2">
      <w:pPr>
        <w:spacing w:before="0"/>
        <w:rPr>
          <w:rFonts w:cs="Arial"/>
          <w:lang w:val="pl-PL"/>
        </w:rPr>
      </w:pPr>
      <w:r w:rsidRPr="00620D6C">
        <w:rPr>
          <w:lang w:val="pl"/>
        </w:rPr>
        <w:t xml:space="preserve">Korzystanie ze smartfona, tabletu, laptopa lub komputera z dostępem do Internetu. </w:t>
      </w:r>
      <w:r w:rsidR="004C5CB0" w:rsidRPr="00620D6C">
        <w:rPr>
          <w:lang w:val="pl"/>
        </w:rPr>
        <w:t xml:space="preserve"> Możesz również uzyskać dostęp do </w:t>
      </w:r>
      <w:r w:rsidR="00166126" w:rsidRPr="00620D6C">
        <w:rPr>
          <w:lang w:val="pl"/>
        </w:rPr>
        <w:t xml:space="preserve">bezpłatnego </w:t>
      </w:r>
      <w:r w:rsidR="00BD490A" w:rsidRPr="00620D6C">
        <w:rPr>
          <w:lang w:val="pl"/>
        </w:rPr>
        <w:t>Wi-Fi</w:t>
      </w:r>
      <w:r w:rsidR="004C5CB0" w:rsidRPr="00620D6C">
        <w:rPr>
          <w:lang w:val="pl"/>
        </w:rPr>
        <w:t>, jeśli jesteś na uniwersytecie lub korzystasz z lokalnej biblioteki</w:t>
      </w:r>
      <w:r w:rsidR="00166126" w:rsidRPr="00620D6C">
        <w:rPr>
          <w:lang w:val="pl"/>
        </w:rPr>
        <w:t xml:space="preserve">. Należy jednak pamiętać, że korzyści płynące z bezpłatnego publicznego Wi-Fi wiążą się z ryzykiem uzyskania przez hakerów dostępu do Twoich danych. Zapoznaj się </w:t>
      </w:r>
      <w:r w:rsidR="0050750A" w:rsidRPr="00620D6C">
        <w:rPr>
          <w:lang w:val="pl"/>
        </w:rPr>
        <w:t>z informacjami</w:t>
      </w:r>
      <w:r w:rsidRPr="00620D6C">
        <w:rPr>
          <w:lang w:val="pl"/>
        </w:rPr>
        <w:t xml:space="preserve"> </w:t>
      </w:r>
      <w:hyperlink r:id="rId21" w:history="1">
        <w:r w:rsidR="00166126" w:rsidRPr="00620D6C">
          <w:rPr>
            <w:rStyle w:val="Hyperlink"/>
            <w:lang w:val="pl"/>
          </w:rPr>
          <w:t>Kaspersky</w:t>
        </w:r>
      </w:hyperlink>
      <w:r w:rsidR="00166126" w:rsidRPr="00620D6C">
        <w:rPr>
          <w:lang w:val="pl"/>
        </w:rPr>
        <w:t xml:space="preserve"> na temat tego, jak uniknąć ryzyka związanego z publiczną </w:t>
      </w:r>
      <w:r w:rsidR="00BD490A" w:rsidRPr="00620D6C">
        <w:rPr>
          <w:lang w:val="pl"/>
        </w:rPr>
        <w:t xml:space="preserve">siecią Wi-Fi </w:t>
      </w:r>
      <w:r w:rsidR="00166126" w:rsidRPr="00620D6C">
        <w:rPr>
          <w:lang w:val="pl"/>
        </w:rPr>
        <w:t xml:space="preserve">tutaj: </w:t>
      </w:r>
      <w:hyperlink r:id="rId22" w:history="1">
        <w:r w:rsidR="00166126" w:rsidRPr="00620D6C">
          <w:rPr>
            <w:rStyle w:val="Hyperlink"/>
            <w:lang w:val="pl"/>
          </w:rPr>
          <w:t>https://bit.ly/3v6thff</w:t>
        </w:r>
      </w:hyperlink>
    </w:p>
    <w:p w14:paraId="6E61F338" w14:textId="51C8C5DE" w:rsidR="00633DAB" w:rsidRPr="00620D6C" w:rsidRDefault="00633DAB" w:rsidP="00431CB2">
      <w:pPr>
        <w:spacing w:before="0"/>
        <w:rPr>
          <w:rFonts w:cs="Arial"/>
          <w:lang w:val="pl-PL"/>
        </w:rPr>
      </w:pPr>
    </w:p>
    <w:p w14:paraId="4B765110" w14:textId="2251C1D7" w:rsidR="005B6E53" w:rsidRPr="00620D6C" w:rsidRDefault="005B6E53" w:rsidP="00431CB2">
      <w:pPr>
        <w:spacing w:before="0"/>
        <w:rPr>
          <w:u w:val="single"/>
          <w:lang w:val="pl"/>
        </w:rPr>
      </w:pPr>
      <w:r w:rsidRPr="00620D6C">
        <w:rPr>
          <w:u w:val="single"/>
          <w:lang w:val="pl"/>
        </w:rPr>
        <w:t>Jeśli korzystasz z Twittera</w:t>
      </w:r>
    </w:p>
    <w:p w14:paraId="3586195E" w14:textId="77777777" w:rsidR="00B01300" w:rsidRPr="00620D6C" w:rsidRDefault="00B01300" w:rsidP="00431CB2">
      <w:pPr>
        <w:spacing w:before="0"/>
        <w:rPr>
          <w:rFonts w:cs="Arial"/>
          <w:u w:val="single"/>
          <w:lang w:val="pl-PL"/>
        </w:rPr>
      </w:pPr>
    </w:p>
    <w:p w14:paraId="345CE171" w14:textId="2844DC37" w:rsidR="005B6E53" w:rsidRPr="00620D6C" w:rsidRDefault="005B6E53" w:rsidP="00431CB2">
      <w:pPr>
        <w:spacing w:before="0"/>
        <w:rPr>
          <w:rFonts w:cs="Arial"/>
          <w:lang w:val="pl-PL"/>
        </w:rPr>
      </w:pPr>
      <w:r w:rsidRPr="00620D6C">
        <w:rPr>
          <w:lang w:val="pl"/>
        </w:rPr>
        <w:t>Zasugerowaliśmy krótki tweet na końcu każdego kroku</w:t>
      </w:r>
      <w:r w:rsidR="00CE57F0" w:rsidRPr="00620D6C">
        <w:rPr>
          <w:lang w:val="pl"/>
        </w:rPr>
        <w:t xml:space="preserve"> , który możesz wysłać innym, informując ich, że bierzesz udział w nieformalnym kursie edukacyjnym CSI-COP. Możesz oznaczyć CSI-COP za pomocą </w:t>
      </w:r>
      <w:hyperlink r:id="rId23" w:history="1">
        <w:r w:rsidR="00CE57F0" w:rsidRPr="00620D6C">
          <w:rPr>
            <w:rStyle w:val="Hyperlink"/>
            <w:lang w:val="pl"/>
          </w:rPr>
          <w:t>@cop_csi</w:t>
        </w:r>
      </w:hyperlink>
      <w:r w:rsidR="00CE57F0" w:rsidRPr="00620D6C">
        <w:rPr>
          <w:lang w:val="pl"/>
        </w:rPr>
        <w:t xml:space="preserve"> .</w:t>
      </w:r>
    </w:p>
    <w:p w14:paraId="3385F097" w14:textId="77777777" w:rsidR="00431CB2" w:rsidRPr="00620D6C" w:rsidRDefault="00431CB2" w:rsidP="00431CB2">
      <w:pPr>
        <w:spacing w:before="0"/>
        <w:rPr>
          <w:rFonts w:cs="Arial"/>
          <w:lang w:val="pl-PL"/>
        </w:rPr>
      </w:pPr>
    </w:p>
    <w:p w14:paraId="346B8E13" w14:textId="7487F0D4" w:rsidR="00431CB2" w:rsidRPr="00620D6C" w:rsidRDefault="004A6B40" w:rsidP="00431CB2">
      <w:pPr>
        <w:spacing w:before="0"/>
        <w:rPr>
          <w:b/>
          <w:bCs/>
          <w:lang w:val="pl"/>
        </w:rPr>
      </w:pPr>
      <w:r w:rsidRPr="00620D6C">
        <w:rPr>
          <w:b/>
          <w:bCs/>
          <w:lang w:val="pl"/>
        </w:rPr>
        <w:t xml:space="preserve">Sprawdź </w:t>
      </w:r>
      <w:r w:rsidR="00D75462" w:rsidRPr="00620D6C">
        <w:rPr>
          <w:b/>
          <w:bCs/>
          <w:lang w:val="pl"/>
        </w:rPr>
        <w:t>szczegóły</w:t>
      </w:r>
      <w:r w:rsidR="00431CB2" w:rsidRPr="00620D6C">
        <w:rPr>
          <w:lang w:val="pl"/>
        </w:rPr>
        <w:t xml:space="preserve"> </w:t>
      </w:r>
      <w:r w:rsidR="0050750A" w:rsidRPr="00620D6C">
        <w:rPr>
          <w:b/>
          <w:bCs/>
          <w:lang w:val="pl"/>
        </w:rPr>
        <w:t>kursu</w:t>
      </w:r>
      <w:r w:rsidR="0050750A" w:rsidRPr="00620D6C">
        <w:rPr>
          <w:lang w:val="pl"/>
        </w:rPr>
        <w:t xml:space="preserve"> </w:t>
      </w:r>
      <w:r w:rsidR="0050750A" w:rsidRPr="00620D6C">
        <w:rPr>
          <w:b/>
          <w:bCs/>
          <w:lang w:val="pl"/>
        </w:rPr>
        <w:t>na</w:t>
      </w:r>
      <w:r w:rsidR="00461324" w:rsidRPr="00620D6C">
        <w:rPr>
          <w:b/>
          <w:bCs/>
          <w:lang w:val="pl"/>
        </w:rPr>
        <w:t xml:space="preserve"> stronie 3</w:t>
      </w:r>
      <w:r w:rsidRPr="00620D6C">
        <w:rPr>
          <w:b/>
          <w:bCs/>
          <w:lang w:val="pl"/>
        </w:rPr>
        <w:t xml:space="preserve">, a następnie </w:t>
      </w:r>
      <w:r w:rsidR="00D4322D" w:rsidRPr="00620D6C">
        <w:rPr>
          <w:b/>
          <w:bCs/>
          <w:lang w:val="pl"/>
        </w:rPr>
        <w:t>wykonaj</w:t>
      </w:r>
      <w:r w:rsidR="00431CB2" w:rsidRPr="00620D6C">
        <w:rPr>
          <w:b/>
          <w:bCs/>
          <w:lang w:val="pl"/>
        </w:rPr>
        <w:t xml:space="preserve"> kroki 1, 2, 3</w:t>
      </w:r>
      <w:r w:rsidR="00027DA7" w:rsidRPr="00620D6C">
        <w:rPr>
          <w:b/>
          <w:bCs/>
          <w:lang w:val="pl"/>
        </w:rPr>
        <w:t>, 4</w:t>
      </w:r>
      <w:r w:rsidR="00431CB2" w:rsidRPr="00620D6C">
        <w:rPr>
          <w:b/>
          <w:bCs/>
          <w:lang w:val="pl"/>
        </w:rPr>
        <w:t xml:space="preserve"> i 5</w:t>
      </w:r>
      <w:r w:rsidR="00833D6D" w:rsidRPr="00620D6C">
        <w:rPr>
          <w:b/>
          <w:bCs/>
          <w:lang w:val="pl"/>
        </w:rPr>
        <w:t xml:space="preserve"> ze strony 4. </w:t>
      </w:r>
    </w:p>
    <w:p w14:paraId="1E2EF260" w14:textId="77777777" w:rsidR="00B01300" w:rsidRPr="00620D6C" w:rsidRDefault="00B01300" w:rsidP="00431CB2">
      <w:pPr>
        <w:spacing w:before="0"/>
        <w:rPr>
          <w:rFonts w:cs="Arial"/>
          <w:b/>
          <w:bCs/>
          <w:lang w:val="pl-PL"/>
        </w:rPr>
      </w:pPr>
    </w:p>
    <w:p w14:paraId="1D3631BE" w14:textId="1BE4B5DE" w:rsidR="00431CB2" w:rsidRPr="00620D6C" w:rsidRDefault="00D4322D" w:rsidP="00431CB2">
      <w:pPr>
        <w:spacing w:before="0"/>
        <w:rPr>
          <w:rFonts w:cs="Arial"/>
          <w:color w:val="FF0000"/>
          <w:lang w:val="pl-PL"/>
        </w:rPr>
      </w:pPr>
      <w:r w:rsidRPr="00620D6C">
        <w:rPr>
          <w:lang w:val="pl"/>
        </w:rPr>
        <w:lastRenderedPageBreak/>
        <w:t>Przy</w:t>
      </w:r>
      <w:r w:rsidR="00431CB2" w:rsidRPr="00620D6C">
        <w:rPr>
          <w:lang w:val="pl"/>
        </w:rPr>
        <w:t xml:space="preserve"> każdym </w:t>
      </w:r>
      <w:r w:rsidRPr="00620D6C">
        <w:rPr>
          <w:lang w:val="pl"/>
        </w:rPr>
        <w:t>z kroków</w:t>
      </w:r>
      <w:r w:rsidR="00431CB2" w:rsidRPr="00620D6C">
        <w:rPr>
          <w:lang w:val="pl"/>
        </w:rPr>
        <w:t xml:space="preserve"> efekty </w:t>
      </w:r>
      <w:r w:rsidRPr="00620D6C">
        <w:rPr>
          <w:lang w:val="pl"/>
        </w:rPr>
        <w:t xml:space="preserve">nauki </w:t>
      </w:r>
      <w:r w:rsidR="00431CB2" w:rsidRPr="00620D6C">
        <w:rPr>
          <w:lang w:val="pl"/>
        </w:rPr>
        <w:t>i treś</w:t>
      </w:r>
      <w:r w:rsidRPr="00620D6C">
        <w:rPr>
          <w:lang w:val="pl"/>
        </w:rPr>
        <w:t>ć</w:t>
      </w:r>
      <w:r w:rsidR="00431CB2" w:rsidRPr="00620D6C">
        <w:rPr>
          <w:lang w:val="pl"/>
        </w:rPr>
        <w:t xml:space="preserve"> zostaną krótko przedstawione</w:t>
      </w:r>
      <w:r w:rsidRPr="00620D6C">
        <w:rPr>
          <w:lang w:val="pl"/>
        </w:rPr>
        <w:t xml:space="preserve"> na samym początku</w:t>
      </w:r>
      <w:r w:rsidR="00431CB2" w:rsidRPr="00620D6C">
        <w:rPr>
          <w:lang w:val="pl"/>
        </w:rPr>
        <w:t xml:space="preserve">. </w:t>
      </w:r>
      <w:r w:rsidR="006F3335" w:rsidRPr="00620D6C">
        <w:rPr>
          <w:lang w:val="pl"/>
        </w:rPr>
        <w:t xml:space="preserve">Aby </w:t>
      </w:r>
      <w:r w:rsidRPr="00620D6C">
        <w:rPr>
          <w:lang w:val="pl"/>
        </w:rPr>
        <w:t xml:space="preserve">można było </w:t>
      </w:r>
      <w:r w:rsidR="006F3335" w:rsidRPr="00620D6C">
        <w:rPr>
          <w:lang w:val="pl"/>
        </w:rPr>
        <w:t>uzyskać</w:t>
      </w:r>
      <w:r w:rsidRPr="00620D6C">
        <w:rPr>
          <w:lang w:val="pl"/>
        </w:rPr>
        <w:t xml:space="preserve"> więcej </w:t>
      </w:r>
      <w:r w:rsidR="000F602A" w:rsidRPr="00620D6C">
        <w:rPr>
          <w:lang w:val="pl"/>
        </w:rPr>
        <w:t>informacj</w:t>
      </w:r>
      <w:r w:rsidRPr="00620D6C">
        <w:rPr>
          <w:lang w:val="pl"/>
        </w:rPr>
        <w:t>i</w:t>
      </w:r>
      <w:r w:rsidR="000F602A" w:rsidRPr="00620D6C">
        <w:rPr>
          <w:lang w:val="pl"/>
        </w:rPr>
        <w:t xml:space="preserve">, </w:t>
      </w:r>
      <w:r w:rsidR="0050750A" w:rsidRPr="00620D6C">
        <w:rPr>
          <w:lang w:val="pl"/>
        </w:rPr>
        <w:t>nazwiska osób będą</w:t>
      </w:r>
      <w:r w:rsidR="000F602A" w:rsidRPr="00620D6C">
        <w:rPr>
          <w:lang w:val="pl"/>
        </w:rPr>
        <w:t xml:space="preserve"> </w:t>
      </w:r>
      <w:r w:rsidRPr="00620D6C">
        <w:rPr>
          <w:lang w:val="pl"/>
        </w:rPr>
        <w:t>podlinkowane</w:t>
      </w:r>
      <w:r w:rsidR="00431CB2" w:rsidRPr="00620D6C">
        <w:rPr>
          <w:lang w:val="pl"/>
        </w:rPr>
        <w:t xml:space="preserve"> </w:t>
      </w:r>
      <w:r w:rsidR="000F602A" w:rsidRPr="00620D6C">
        <w:rPr>
          <w:lang w:val="pl"/>
        </w:rPr>
        <w:t xml:space="preserve">do </w:t>
      </w:r>
      <w:r w:rsidRPr="00620D6C">
        <w:rPr>
          <w:lang w:val="pl"/>
        </w:rPr>
        <w:t>artykułów w Internecie,</w:t>
      </w:r>
      <w:r w:rsidR="00833D6D" w:rsidRPr="00620D6C">
        <w:rPr>
          <w:lang w:val="pl"/>
        </w:rPr>
        <w:t xml:space="preserve"> w każdym kroku</w:t>
      </w:r>
      <w:r w:rsidRPr="00620D6C">
        <w:rPr>
          <w:lang w:val="pl"/>
        </w:rPr>
        <w:t xml:space="preserve"> kursu</w:t>
      </w:r>
      <w:r w:rsidR="000F602A" w:rsidRPr="00620D6C">
        <w:rPr>
          <w:lang w:val="pl"/>
        </w:rPr>
        <w:t xml:space="preserve">. Więcej szczegółów </w:t>
      </w:r>
      <w:r w:rsidR="00833D6D" w:rsidRPr="00620D6C">
        <w:rPr>
          <w:lang w:val="pl"/>
        </w:rPr>
        <w:t xml:space="preserve">można znaleźć na końcu </w:t>
      </w:r>
      <w:r w:rsidRPr="00620D6C">
        <w:rPr>
          <w:lang w:val="pl"/>
        </w:rPr>
        <w:t xml:space="preserve">każdego </w:t>
      </w:r>
      <w:r w:rsidR="00833D6D" w:rsidRPr="00620D6C">
        <w:rPr>
          <w:lang w:val="pl"/>
        </w:rPr>
        <w:t>kroku</w:t>
      </w:r>
      <w:r w:rsidR="00431CB2" w:rsidRPr="00620D6C">
        <w:rPr>
          <w:lang w:val="pl"/>
        </w:rPr>
        <w:t xml:space="preserve"> </w:t>
      </w:r>
      <w:r w:rsidR="0050750A" w:rsidRPr="00620D6C">
        <w:rPr>
          <w:lang w:val="pl"/>
        </w:rPr>
        <w:t>w sekcji</w:t>
      </w:r>
      <w:r w:rsidR="00C8536B" w:rsidRPr="00620D6C">
        <w:rPr>
          <w:lang w:val="pl"/>
        </w:rPr>
        <w:t xml:space="preserve"> "</w:t>
      </w:r>
      <w:r w:rsidR="001F1549" w:rsidRPr="00620D6C">
        <w:rPr>
          <w:lang w:val="pl"/>
        </w:rPr>
        <w:t>D</w:t>
      </w:r>
      <w:r w:rsidR="00B01300" w:rsidRPr="00620D6C">
        <w:rPr>
          <w:lang w:val="pl"/>
        </w:rPr>
        <w:t>odatkowa lektura</w:t>
      </w:r>
      <w:r w:rsidR="00C8536B" w:rsidRPr="00620D6C">
        <w:rPr>
          <w:lang w:val="pl"/>
        </w:rPr>
        <w:t>".</w:t>
      </w:r>
      <w:r w:rsidR="00431CB2" w:rsidRPr="00620D6C">
        <w:rPr>
          <w:lang w:val="pl"/>
        </w:rPr>
        <w:t xml:space="preserve"> </w:t>
      </w:r>
    </w:p>
    <w:p w14:paraId="59546215" w14:textId="77777777" w:rsidR="00833D6D" w:rsidRPr="00620D6C" w:rsidRDefault="00833D6D" w:rsidP="00431CB2">
      <w:pPr>
        <w:spacing w:before="0"/>
        <w:rPr>
          <w:rFonts w:cs="Arial"/>
          <w:lang w:val="pl-PL"/>
        </w:rPr>
      </w:pPr>
    </w:p>
    <w:p w14:paraId="45CF9C75" w14:textId="79207505" w:rsidR="00261253" w:rsidRPr="00620D6C" w:rsidRDefault="00431CB2" w:rsidP="00BD2DFC">
      <w:pPr>
        <w:spacing w:before="0"/>
        <w:rPr>
          <w:rFonts w:cs="Arial"/>
          <w:color w:val="FF0000"/>
          <w:lang w:val="pl-PL"/>
        </w:rPr>
      </w:pPr>
      <w:r w:rsidRPr="00620D6C">
        <w:rPr>
          <w:lang w:val="pl"/>
        </w:rPr>
        <w:t xml:space="preserve">Aby poprawić swoją naukę i zrozumienie, zwróć uwagę na </w:t>
      </w:r>
      <w:r w:rsidRPr="00620D6C">
        <w:rPr>
          <w:b/>
          <w:bCs/>
          <w:i/>
          <w:iCs/>
          <w:lang w:val="pl"/>
        </w:rPr>
        <w:t>duże pytanie</w:t>
      </w:r>
      <w:r w:rsidRPr="00620D6C">
        <w:rPr>
          <w:lang w:val="pl"/>
        </w:rPr>
        <w:t xml:space="preserve"> </w:t>
      </w:r>
      <w:r w:rsidR="00D4322D" w:rsidRPr="00620D6C">
        <w:rPr>
          <w:lang w:val="pl"/>
        </w:rPr>
        <w:t>w</w:t>
      </w:r>
      <w:r w:rsidRPr="00620D6C">
        <w:rPr>
          <w:lang w:val="pl"/>
        </w:rPr>
        <w:t xml:space="preserve"> każdym kroku. Spowoduje to, że rozważysz pytanie dotyczące</w:t>
      </w:r>
      <w:r w:rsidR="00DD0ECF" w:rsidRPr="00620D6C">
        <w:rPr>
          <w:lang w:val="pl"/>
        </w:rPr>
        <w:t xml:space="preserve"> tematu</w:t>
      </w:r>
      <w:r w:rsidRPr="00620D6C">
        <w:rPr>
          <w:lang w:val="pl"/>
        </w:rPr>
        <w:t xml:space="preserve">, zanim się o nim dowiesz. </w:t>
      </w:r>
      <w:r w:rsidR="00BD2DFC" w:rsidRPr="00620D6C">
        <w:rPr>
          <w:lang w:val="pl"/>
        </w:rPr>
        <w:t xml:space="preserve"> </w:t>
      </w:r>
      <w:r w:rsidR="0050750A" w:rsidRPr="00620D6C">
        <w:rPr>
          <w:lang w:val="pl"/>
        </w:rPr>
        <w:t>Możesz omówić</w:t>
      </w:r>
      <w:r w:rsidR="00BD2DFC" w:rsidRPr="00620D6C">
        <w:rPr>
          <w:lang w:val="pl"/>
        </w:rPr>
        <w:t xml:space="preserve"> "duże" i inne pytania z rodziną i przyjaciółmi lub porozmawiać z innymi</w:t>
      </w:r>
      <w:r w:rsidRPr="00620D6C">
        <w:rPr>
          <w:lang w:val="pl"/>
        </w:rPr>
        <w:t xml:space="preserve"> na </w:t>
      </w:r>
      <w:hyperlink r:id="rId24" w:history="1">
        <w:r w:rsidR="00BD2DFC" w:rsidRPr="00620D6C">
          <w:rPr>
            <w:rStyle w:val="Hyperlink"/>
            <w:lang w:val="pl"/>
          </w:rPr>
          <w:t xml:space="preserve"> forum</w:t>
        </w:r>
      </w:hyperlink>
      <w:r w:rsidR="00BD2DFC" w:rsidRPr="00620D6C">
        <w:rPr>
          <w:lang w:val="pl"/>
        </w:rPr>
        <w:t xml:space="preserve"> na stronie CSI-COP, </w:t>
      </w:r>
      <w:r w:rsidR="00D4322D" w:rsidRPr="00620D6C">
        <w:rPr>
          <w:lang w:val="pl"/>
        </w:rPr>
        <w:t xml:space="preserve">jednak </w:t>
      </w:r>
      <w:r w:rsidR="00BD2DFC" w:rsidRPr="00620D6C">
        <w:rPr>
          <w:lang w:val="pl"/>
        </w:rPr>
        <w:t>musisz najpierw zarejestrować się pod tym linkiem</w:t>
      </w:r>
      <w:r w:rsidR="00BD2DFC" w:rsidRPr="00620D6C">
        <w:rPr>
          <w:color w:val="FF0000"/>
          <w:lang w:val="pl"/>
        </w:rPr>
        <w:t xml:space="preserve">: </w:t>
      </w:r>
    </w:p>
    <w:p w14:paraId="07DCCDD1" w14:textId="4EE9E06E" w:rsidR="00BD2DFC" w:rsidRPr="00620D6C" w:rsidRDefault="00C34FD2" w:rsidP="00BD2DFC">
      <w:pPr>
        <w:spacing w:before="0"/>
        <w:rPr>
          <w:rFonts w:cs="Arial"/>
          <w:color w:val="FF0000"/>
          <w:lang w:val="pl-PL"/>
        </w:rPr>
      </w:pPr>
      <w:hyperlink r:id="rId25" w:history="1">
        <w:r w:rsidR="004D1685" w:rsidRPr="00620D6C">
          <w:rPr>
            <w:rStyle w:val="Hyperlink"/>
            <w:lang w:val="pl"/>
          </w:rPr>
          <w:t>https://csi-cop.eu/citizenscientistlogin/</w:t>
        </w:r>
      </w:hyperlink>
    </w:p>
    <w:p w14:paraId="58917F38" w14:textId="1740412E" w:rsidR="007E5598" w:rsidRPr="00620D6C" w:rsidRDefault="007E5598" w:rsidP="00431CB2">
      <w:pPr>
        <w:spacing w:before="0"/>
        <w:rPr>
          <w:rFonts w:cs="Arial"/>
          <w:lang w:val="pl-PL"/>
        </w:rPr>
      </w:pPr>
    </w:p>
    <w:p w14:paraId="4E24A393" w14:textId="6EF48018" w:rsidR="007E5598" w:rsidRPr="00620D6C" w:rsidRDefault="007E5598" w:rsidP="00431CB2">
      <w:pPr>
        <w:spacing w:before="0"/>
        <w:rPr>
          <w:rFonts w:cs="Arial"/>
          <w:lang w:val="pl-PL"/>
        </w:rPr>
      </w:pPr>
      <w:r w:rsidRPr="00620D6C">
        <w:rPr>
          <w:lang w:val="pl"/>
        </w:rPr>
        <w:t xml:space="preserve">Będziesz miał okazję </w:t>
      </w:r>
      <w:r w:rsidR="00D4322D" w:rsidRPr="00620D6C">
        <w:rPr>
          <w:lang w:val="pl"/>
        </w:rPr>
        <w:t xml:space="preserve">podsumować to czego się nauczyłeś po </w:t>
      </w:r>
      <w:r w:rsidRPr="00620D6C">
        <w:rPr>
          <w:lang w:val="pl"/>
        </w:rPr>
        <w:t>każdym</w:t>
      </w:r>
      <w:r w:rsidR="00D4322D" w:rsidRPr="00620D6C">
        <w:rPr>
          <w:lang w:val="pl"/>
        </w:rPr>
        <w:t xml:space="preserve"> z</w:t>
      </w:r>
      <w:r w:rsidRPr="00620D6C">
        <w:rPr>
          <w:lang w:val="pl"/>
        </w:rPr>
        <w:t xml:space="preserve"> krok</w:t>
      </w:r>
      <w:r w:rsidR="00D4322D" w:rsidRPr="00620D6C">
        <w:rPr>
          <w:lang w:val="pl"/>
        </w:rPr>
        <w:t>ów</w:t>
      </w:r>
      <w:r w:rsidRPr="00620D6C">
        <w:rPr>
          <w:lang w:val="pl"/>
        </w:rPr>
        <w:t xml:space="preserve"> </w:t>
      </w:r>
      <w:r w:rsidR="00D4322D" w:rsidRPr="00620D6C">
        <w:rPr>
          <w:lang w:val="pl"/>
        </w:rPr>
        <w:t>poprzez</w:t>
      </w:r>
      <w:r w:rsidRPr="00620D6C">
        <w:rPr>
          <w:lang w:val="pl"/>
        </w:rPr>
        <w:t xml:space="preserve"> </w:t>
      </w:r>
      <w:r w:rsidR="00D4322D" w:rsidRPr="00620D6C">
        <w:rPr>
          <w:lang w:val="pl"/>
        </w:rPr>
        <w:t>zadania</w:t>
      </w:r>
      <w:r w:rsidRPr="00620D6C">
        <w:rPr>
          <w:lang w:val="pl"/>
        </w:rPr>
        <w:t>, które Ci w tym pomogą.</w:t>
      </w:r>
    </w:p>
    <w:p w14:paraId="75D881E3" w14:textId="0DFBDB87" w:rsidR="007E5598" w:rsidRPr="00620D6C" w:rsidRDefault="007E5598" w:rsidP="00431CB2">
      <w:pPr>
        <w:spacing w:before="0"/>
        <w:rPr>
          <w:rFonts w:cs="Arial"/>
          <w:lang w:val="pl-PL"/>
        </w:rPr>
      </w:pPr>
    </w:p>
    <w:p w14:paraId="1221797A" w14:textId="0BB09083" w:rsidR="007E5598" w:rsidRPr="00620D6C" w:rsidRDefault="004C5CB0" w:rsidP="00431CB2">
      <w:pPr>
        <w:spacing w:before="0"/>
        <w:rPr>
          <w:rFonts w:cs="Arial"/>
          <w:lang w:val="pl-PL"/>
        </w:rPr>
      </w:pPr>
      <w:r w:rsidRPr="00620D6C">
        <w:rPr>
          <w:lang w:val="pl"/>
        </w:rPr>
        <w:t>Po ostatnim kroku znajdziesz</w:t>
      </w:r>
      <w:r w:rsidR="000E547B" w:rsidRPr="00620D6C">
        <w:rPr>
          <w:lang w:val="pl"/>
        </w:rPr>
        <w:t xml:space="preserve"> </w:t>
      </w:r>
      <w:r w:rsidR="00D4322D" w:rsidRPr="00620D6C">
        <w:rPr>
          <w:lang w:val="pl"/>
        </w:rPr>
        <w:t xml:space="preserve">podsumowanie umożliwiające powtórkę </w:t>
      </w:r>
      <w:r w:rsidR="007E5598" w:rsidRPr="00620D6C">
        <w:rPr>
          <w:lang w:val="pl"/>
        </w:rPr>
        <w:t>cał</w:t>
      </w:r>
      <w:r w:rsidR="00D4322D" w:rsidRPr="00620D6C">
        <w:rPr>
          <w:lang w:val="pl"/>
        </w:rPr>
        <w:t>ego</w:t>
      </w:r>
      <w:r w:rsidR="007E5598" w:rsidRPr="00620D6C">
        <w:rPr>
          <w:lang w:val="pl"/>
        </w:rPr>
        <w:t xml:space="preserve"> kurs</w:t>
      </w:r>
      <w:r w:rsidR="00D4322D" w:rsidRPr="00620D6C">
        <w:rPr>
          <w:lang w:val="pl"/>
        </w:rPr>
        <w:t>u</w:t>
      </w:r>
      <w:r w:rsidR="007E5598" w:rsidRPr="00620D6C">
        <w:rPr>
          <w:lang w:val="pl"/>
        </w:rPr>
        <w:t>.</w:t>
      </w:r>
      <w:r w:rsidRPr="00620D6C">
        <w:rPr>
          <w:lang w:val="pl"/>
        </w:rPr>
        <w:t xml:space="preserve"> </w:t>
      </w:r>
      <w:r w:rsidR="000E547B" w:rsidRPr="00620D6C">
        <w:rPr>
          <w:lang w:val="pl"/>
        </w:rPr>
        <w:t xml:space="preserve"> Na końcu, po kroku 5, znajdą się również informacje na temat tego, jak dołączyć do zespołu CSI-COP, aby stać się obywatelskim</w:t>
      </w:r>
      <w:r w:rsidR="00D4322D" w:rsidRPr="00620D6C">
        <w:rPr>
          <w:lang w:val="pl"/>
        </w:rPr>
        <w:t xml:space="preserve"> naukowcem</w:t>
      </w:r>
      <w:r w:rsidR="000E547B" w:rsidRPr="00620D6C">
        <w:rPr>
          <w:lang w:val="pl"/>
        </w:rPr>
        <w:t xml:space="preserve"> badającymi prywatność</w:t>
      </w:r>
      <w:r w:rsidRPr="00620D6C">
        <w:rPr>
          <w:lang w:val="pl"/>
        </w:rPr>
        <w:t xml:space="preserve"> w </w:t>
      </w:r>
      <w:r w:rsidR="00C8536B" w:rsidRPr="00620D6C">
        <w:rPr>
          <w:lang w:val="pl"/>
        </w:rPr>
        <w:t>Internecie</w:t>
      </w:r>
      <w:r w:rsidR="006844FE" w:rsidRPr="00620D6C">
        <w:rPr>
          <w:lang w:val="pl"/>
        </w:rPr>
        <w:t xml:space="preserve"> i</w:t>
      </w:r>
      <w:r w:rsidR="00833D6D" w:rsidRPr="00620D6C">
        <w:rPr>
          <w:lang w:val="pl"/>
        </w:rPr>
        <w:t xml:space="preserve"> być mistrzem</w:t>
      </w:r>
      <w:r w:rsidR="006844FE" w:rsidRPr="00620D6C">
        <w:rPr>
          <w:b/>
          <w:bCs/>
          <w:lang w:val="pl"/>
        </w:rPr>
        <w:t xml:space="preserve"> prywatności</w:t>
      </w:r>
      <w:r w:rsidR="000E547B" w:rsidRPr="00620D6C">
        <w:rPr>
          <w:lang w:val="pl"/>
        </w:rPr>
        <w:t>.</w:t>
      </w:r>
    </w:p>
    <w:p w14:paraId="1678F39F" w14:textId="77777777" w:rsidR="00431CB2" w:rsidRPr="00620D6C" w:rsidRDefault="00431CB2" w:rsidP="00431CB2">
      <w:pPr>
        <w:spacing w:before="0"/>
        <w:rPr>
          <w:rFonts w:cs="Arial"/>
          <w:lang w:val="pl-PL"/>
        </w:rPr>
      </w:pPr>
    </w:p>
    <w:p w14:paraId="3926E910" w14:textId="3EE7047A" w:rsidR="00431CB2" w:rsidRPr="00620D6C" w:rsidRDefault="00D4322D" w:rsidP="00431CB2">
      <w:pPr>
        <w:spacing w:before="0"/>
        <w:rPr>
          <w:rFonts w:cs="Arial"/>
        </w:rPr>
      </w:pPr>
      <w:r w:rsidRPr="00620D6C">
        <w:rPr>
          <w:lang w:val="pl"/>
        </w:rPr>
        <w:t>Powodzenia</w:t>
      </w:r>
      <w:r w:rsidR="00431CB2" w:rsidRPr="00620D6C">
        <w:rPr>
          <w:lang w:val="pl"/>
        </w:rPr>
        <w:t>!</w:t>
      </w:r>
    </w:p>
    <w:p w14:paraId="24C7DD89" w14:textId="77777777" w:rsidR="00431CB2" w:rsidRPr="00620D6C" w:rsidRDefault="00431CB2" w:rsidP="00431CB2">
      <w:pPr>
        <w:spacing w:before="0"/>
        <w:rPr>
          <w:rFonts w:cs="Arial"/>
        </w:rPr>
      </w:pPr>
      <w:r w:rsidRPr="00620D6C">
        <w:rPr>
          <w:rFonts w:cs="Arial"/>
        </w:rPr>
        <w:br w:type="page"/>
      </w:r>
    </w:p>
    <w:p w14:paraId="76566D67" w14:textId="1692B307" w:rsidR="00AC7EB4" w:rsidRPr="00620D6C" w:rsidRDefault="00555C02">
      <w:pPr>
        <w:spacing w:before="0" w:after="160"/>
        <w:rPr>
          <w:rFonts w:cs="Arial"/>
          <w:b/>
          <w:bCs/>
        </w:rPr>
      </w:pPr>
      <w:r w:rsidRPr="00620D6C">
        <w:rPr>
          <w:b/>
          <w:bCs/>
          <w:color w:val="00B0F0"/>
          <w:lang w:val="pl"/>
        </w:rPr>
        <w:lastRenderedPageBreak/>
        <w:t>SZCZEGÓŁY KURSU</w:t>
      </w:r>
    </w:p>
    <w:tbl>
      <w:tblPr>
        <w:tblpPr w:leftFromText="180" w:rightFromText="180" w:vertAnchor="page" w:horzAnchor="margin" w:tblpY="1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AC7EB4" w:rsidRPr="00620D6C" w14:paraId="0D058007" w14:textId="77777777" w:rsidTr="00B5457F">
        <w:tc>
          <w:tcPr>
            <w:tcW w:w="3823" w:type="dxa"/>
          </w:tcPr>
          <w:p w14:paraId="193BA724" w14:textId="77777777" w:rsidR="004B7553" w:rsidRPr="00620D6C" w:rsidRDefault="004B7553" w:rsidP="00B5457F">
            <w:pPr>
              <w:spacing w:before="0" w:after="160"/>
              <w:rPr>
                <w:b/>
                <w:bCs/>
                <w:sz w:val="18"/>
                <w:szCs w:val="18"/>
                <w:u w:val="single"/>
                <w:lang w:val="pl"/>
              </w:rPr>
            </w:pPr>
          </w:p>
          <w:p w14:paraId="3C7AD83D" w14:textId="48C06DA8" w:rsidR="00AC7EB4" w:rsidRPr="00620D6C" w:rsidRDefault="00AC7EB4" w:rsidP="00B5457F">
            <w:pPr>
              <w:spacing w:before="0" w:after="160"/>
              <w:rPr>
                <w:rFonts w:cs="Arial"/>
                <w:b/>
                <w:bCs/>
                <w:sz w:val="18"/>
                <w:szCs w:val="18"/>
                <w:u w:val="single"/>
                <w:lang w:val="pl-PL"/>
              </w:rPr>
            </w:pPr>
            <w:r w:rsidRPr="00620D6C">
              <w:rPr>
                <w:b/>
                <w:bCs/>
                <w:sz w:val="18"/>
                <w:szCs w:val="18"/>
                <w:u w:val="single"/>
                <w:lang w:val="pl"/>
              </w:rPr>
              <w:t>CSI-COP MOOC: kurs samokształcenia w zakresie edukacji nieformalnej</w:t>
            </w:r>
          </w:p>
        </w:tc>
        <w:tc>
          <w:tcPr>
            <w:tcW w:w="6967" w:type="dxa"/>
          </w:tcPr>
          <w:p w14:paraId="3CE8C453" w14:textId="77777777" w:rsidR="004B7553" w:rsidRPr="00620D6C" w:rsidRDefault="004B7553" w:rsidP="00B5457F">
            <w:pPr>
              <w:spacing w:before="0" w:after="160"/>
              <w:rPr>
                <w:i/>
                <w:iCs/>
                <w:sz w:val="32"/>
                <w:szCs w:val="32"/>
                <w:lang w:val="pl"/>
              </w:rPr>
            </w:pPr>
          </w:p>
          <w:p w14:paraId="4FC67F11" w14:textId="6FDAEDFC" w:rsidR="00AC7EB4" w:rsidRPr="00620D6C" w:rsidRDefault="00622836" w:rsidP="00B5457F">
            <w:pPr>
              <w:spacing w:before="0" w:after="160"/>
              <w:rPr>
                <w:rFonts w:cs="Arial"/>
                <w:i/>
                <w:iCs/>
                <w:sz w:val="32"/>
                <w:szCs w:val="32"/>
                <w:lang w:val="pl-PL"/>
              </w:rPr>
            </w:pPr>
            <w:r w:rsidRPr="00620D6C">
              <w:rPr>
                <w:i/>
                <w:iCs/>
                <w:sz w:val="32"/>
                <w:szCs w:val="32"/>
                <w:lang w:val="pl"/>
              </w:rPr>
              <w:t>Twoje prawo do prywatności w Internecie</w:t>
            </w:r>
          </w:p>
        </w:tc>
      </w:tr>
      <w:tr w:rsidR="00622836" w:rsidRPr="00620D6C" w14:paraId="7D8414D5" w14:textId="77777777" w:rsidTr="00B5457F">
        <w:tc>
          <w:tcPr>
            <w:tcW w:w="3823" w:type="dxa"/>
          </w:tcPr>
          <w:p w14:paraId="2750B2F0" w14:textId="77777777" w:rsidR="004B7553" w:rsidRPr="00620D6C" w:rsidRDefault="004B7553" w:rsidP="00B5457F">
            <w:pPr>
              <w:spacing w:before="0" w:after="160"/>
              <w:rPr>
                <w:b/>
                <w:bCs/>
                <w:sz w:val="18"/>
                <w:szCs w:val="18"/>
                <w:lang w:val="pl"/>
              </w:rPr>
            </w:pPr>
          </w:p>
          <w:p w14:paraId="7E041C22" w14:textId="3C65C559" w:rsidR="00622836" w:rsidRPr="00620D6C" w:rsidRDefault="00622836" w:rsidP="00B5457F">
            <w:pPr>
              <w:spacing w:before="0" w:after="160"/>
              <w:rPr>
                <w:rFonts w:cs="Arial"/>
                <w:b/>
                <w:bCs/>
                <w:sz w:val="18"/>
                <w:szCs w:val="18"/>
              </w:rPr>
            </w:pPr>
            <w:r w:rsidRPr="00620D6C">
              <w:rPr>
                <w:b/>
                <w:bCs/>
                <w:sz w:val="18"/>
                <w:szCs w:val="18"/>
                <w:lang w:val="pl"/>
              </w:rPr>
              <w:t>Cele MOOC</w:t>
            </w:r>
          </w:p>
        </w:tc>
        <w:tc>
          <w:tcPr>
            <w:tcW w:w="6967" w:type="dxa"/>
          </w:tcPr>
          <w:p w14:paraId="70869A9D" w14:textId="197DC2D9" w:rsidR="00622836" w:rsidRPr="00620D6C" w:rsidRDefault="00622836" w:rsidP="00B5457F">
            <w:pPr>
              <w:rPr>
                <w:color w:val="222222"/>
                <w:sz w:val="18"/>
                <w:szCs w:val="18"/>
                <w:shd w:val="clear" w:color="auto" w:fill="FFFFFF"/>
                <w:lang w:val="pl"/>
              </w:rPr>
            </w:pPr>
            <w:r w:rsidRPr="00620D6C">
              <w:rPr>
                <w:color w:val="222222"/>
                <w:sz w:val="18"/>
                <w:szCs w:val="18"/>
                <w:shd w:val="clear" w:color="auto" w:fill="FFFFFF"/>
                <w:lang w:val="pl"/>
              </w:rPr>
              <w:t xml:space="preserve">Bezpłatny kurs online CSI-COP został zaprojektowany w </w:t>
            </w:r>
            <w:r w:rsidRPr="00620D6C">
              <w:rPr>
                <w:b/>
                <w:bCs/>
                <w:color w:val="222222"/>
                <w:sz w:val="18"/>
                <w:szCs w:val="18"/>
                <w:shd w:val="clear" w:color="auto" w:fill="FFFFFF"/>
                <w:lang w:val="pl"/>
              </w:rPr>
              <w:t xml:space="preserve">pięciu krokach. </w:t>
            </w:r>
            <w:r w:rsidRPr="00620D6C">
              <w:rPr>
                <w:lang w:val="pl"/>
              </w:rPr>
              <w:t xml:space="preserve"> </w:t>
            </w:r>
            <w:r w:rsidRPr="00620D6C">
              <w:rPr>
                <w:color w:val="222222"/>
                <w:sz w:val="18"/>
                <w:szCs w:val="18"/>
                <w:shd w:val="clear" w:color="auto" w:fill="FFFFFF"/>
                <w:lang w:val="pl"/>
              </w:rPr>
              <w:t>Ukończenie każdego kroku zapewni Ci wiedzę do podejmowania świadomych decyzji dotyczących Twojego prawa do prywatności w Internecie</w:t>
            </w:r>
            <w:r w:rsidR="00BD3EF8" w:rsidRPr="00620D6C">
              <w:rPr>
                <w:color w:val="222222"/>
                <w:sz w:val="18"/>
                <w:szCs w:val="18"/>
                <w:shd w:val="clear" w:color="auto" w:fill="FFFFFF"/>
                <w:lang w:val="pl"/>
              </w:rPr>
              <w:t xml:space="preserve">. Zdobędziesz </w:t>
            </w:r>
            <w:r w:rsidR="0050750A" w:rsidRPr="00620D6C">
              <w:rPr>
                <w:color w:val="222222"/>
                <w:sz w:val="18"/>
                <w:szCs w:val="18"/>
                <w:shd w:val="clear" w:color="auto" w:fill="FFFFFF"/>
                <w:lang w:val="pl"/>
              </w:rPr>
              <w:t>również umiejętności</w:t>
            </w:r>
            <w:r w:rsidRPr="00620D6C">
              <w:rPr>
                <w:lang w:val="pl"/>
              </w:rPr>
              <w:t xml:space="preserve">, </w:t>
            </w:r>
            <w:r w:rsidR="00BD3EF8" w:rsidRPr="00620D6C">
              <w:rPr>
                <w:color w:val="222222"/>
                <w:sz w:val="18"/>
                <w:szCs w:val="18"/>
                <w:shd w:val="clear" w:color="auto" w:fill="FFFFFF"/>
                <w:lang w:val="pl"/>
              </w:rPr>
              <w:t xml:space="preserve"> które pomogą Ci</w:t>
            </w:r>
            <w:r w:rsidRPr="00620D6C">
              <w:rPr>
                <w:color w:val="222222"/>
                <w:sz w:val="18"/>
                <w:szCs w:val="18"/>
                <w:shd w:val="clear" w:color="auto" w:fill="FFFFFF"/>
                <w:lang w:val="pl"/>
              </w:rPr>
              <w:t xml:space="preserve"> sprawdzić i zablokować technologie śledzenia w Internecie i aplikacjach na urządzeniach z Androidem (np. Telefon komórkowy lub tablet). Po wykonaniu </w:t>
            </w:r>
            <w:r w:rsidR="00BD3EF8" w:rsidRPr="00620D6C">
              <w:rPr>
                <w:color w:val="222222"/>
                <w:sz w:val="18"/>
                <w:szCs w:val="18"/>
                <w:shd w:val="clear" w:color="auto" w:fill="FFFFFF"/>
                <w:lang w:val="pl"/>
              </w:rPr>
              <w:t xml:space="preserve">wszystkich pięciu kroków </w:t>
            </w:r>
            <w:r w:rsidRPr="00620D6C">
              <w:rPr>
                <w:color w:val="222222"/>
                <w:sz w:val="18"/>
                <w:szCs w:val="18"/>
                <w:shd w:val="clear" w:color="auto" w:fill="FFFFFF"/>
                <w:lang w:val="pl"/>
              </w:rPr>
              <w:t>możesz poprosić o certyfikat edukacji nieformalnej CSI-COP. Następnie możesz przejść od nieformalnego ucznia do zostania obywatelskim</w:t>
            </w:r>
            <w:r w:rsidR="00AC0C7E" w:rsidRPr="00620D6C">
              <w:rPr>
                <w:color w:val="222222"/>
                <w:sz w:val="18"/>
                <w:szCs w:val="18"/>
                <w:shd w:val="clear" w:color="auto" w:fill="FFFFFF"/>
                <w:lang w:val="pl"/>
              </w:rPr>
              <w:t xml:space="preserve"> naukowcem wolontariuszem</w:t>
            </w:r>
            <w:r w:rsidRPr="00620D6C">
              <w:rPr>
                <w:color w:val="222222"/>
                <w:sz w:val="18"/>
                <w:szCs w:val="18"/>
                <w:shd w:val="clear" w:color="auto" w:fill="FFFFFF"/>
                <w:lang w:val="pl"/>
              </w:rPr>
              <w:t>, dołączając do zespołu CSI-COP, aby badać zakres, w jakim Twoje dane są śledzone w Internecie (patrz krok 5).</w:t>
            </w:r>
          </w:p>
          <w:p w14:paraId="08A8C9FD" w14:textId="77777777" w:rsidR="004B7553" w:rsidRPr="00620D6C" w:rsidRDefault="004B7553" w:rsidP="00B5457F">
            <w:pPr>
              <w:rPr>
                <w:rFonts w:cs="Arial"/>
                <w:color w:val="222222"/>
                <w:sz w:val="18"/>
                <w:szCs w:val="18"/>
                <w:shd w:val="clear" w:color="auto" w:fill="FFFFFF"/>
                <w:lang w:val="pl-PL"/>
              </w:rPr>
            </w:pPr>
          </w:p>
          <w:p w14:paraId="7EB84034" w14:textId="21ECC7F6" w:rsidR="00622836" w:rsidRPr="00620D6C" w:rsidRDefault="009A3224" w:rsidP="00B5457F">
            <w:pPr>
              <w:spacing w:before="0" w:after="160"/>
              <w:rPr>
                <w:rFonts w:cs="Arial"/>
                <w:b/>
                <w:bCs/>
                <w:sz w:val="18"/>
                <w:szCs w:val="18"/>
                <w:lang w:val="pl-PL"/>
              </w:rPr>
            </w:pPr>
            <w:r w:rsidRPr="00620D6C">
              <w:rPr>
                <w:sz w:val="18"/>
                <w:szCs w:val="18"/>
                <w:lang w:val="pl"/>
              </w:rPr>
              <w:t>Strona CSI-COP UE:</w:t>
            </w:r>
            <w:hyperlink r:id="rId26" w:history="1">
              <w:r w:rsidRPr="00620D6C">
                <w:rPr>
                  <w:rStyle w:val="Hyperlink"/>
                  <w:b/>
                  <w:sz w:val="18"/>
                  <w:szCs w:val="18"/>
                  <w:lang w:val="pl"/>
                </w:rPr>
                <w:t xml:space="preserve"> https://cordis.europa.eu/project/id/873169</w:t>
              </w:r>
            </w:hyperlink>
          </w:p>
        </w:tc>
      </w:tr>
      <w:tr w:rsidR="004E30BF" w:rsidRPr="00620D6C" w14:paraId="7107F5A5" w14:textId="77777777" w:rsidTr="00B5457F">
        <w:tc>
          <w:tcPr>
            <w:tcW w:w="3823" w:type="dxa"/>
          </w:tcPr>
          <w:p w14:paraId="306561CD" w14:textId="77777777" w:rsidR="004B7553" w:rsidRPr="00620D6C" w:rsidRDefault="004B7553" w:rsidP="00B5457F">
            <w:pPr>
              <w:spacing w:before="0" w:after="160"/>
              <w:rPr>
                <w:b/>
                <w:bCs/>
                <w:sz w:val="18"/>
                <w:szCs w:val="18"/>
                <w:lang w:val="pl"/>
              </w:rPr>
            </w:pPr>
          </w:p>
          <w:p w14:paraId="2F380E09" w14:textId="5060E606" w:rsidR="004E30BF" w:rsidRPr="00620D6C" w:rsidRDefault="004E30BF" w:rsidP="00B5457F">
            <w:pPr>
              <w:spacing w:before="0" w:after="160"/>
              <w:rPr>
                <w:rFonts w:cs="Arial"/>
                <w:sz w:val="18"/>
                <w:szCs w:val="18"/>
                <w:lang w:val="pl-PL"/>
              </w:rPr>
            </w:pPr>
            <w:r w:rsidRPr="00620D6C">
              <w:rPr>
                <w:b/>
                <w:bCs/>
                <w:sz w:val="18"/>
                <w:szCs w:val="18"/>
                <w:lang w:val="pl"/>
              </w:rPr>
              <w:t xml:space="preserve">Czego się nauczysz </w:t>
            </w:r>
            <w:r w:rsidRPr="00620D6C">
              <w:rPr>
                <w:sz w:val="18"/>
                <w:szCs w:val="18"/>
                <w:lang w:val="pl"/>
              </w:rPr>
              <w:t>(</w:t>
            </w:r>
            <w:r w:rsidRPr="00620D6C">
              <w:rPr>
                <w:i/>
                <w:iCs/>
                <w:sz w:val="18"/>
                <w:szCs w:val="18"/>
                <w:lang w:val="pl"/>
              </w:rPr>
              <w:t>cele nauczania</w:t>
            </w:r>
            <w:r w:rsidRPr="00620D6C">
              <w:rPr>
                <w:sz w:val="18"/>
                <w:szCs w:val="18"/>
                <w:lang w:val="pl"/>
              </w:rPr>
              <w:t>)</w:t>
            </w:r>
          </w:p>
        </w:tc>
        <w:tc>
          <w:tcPr>
            <w:tcW w:w="6967" w:type="dxa"/>
          </w:tcPr>
          <w:p w14:paraId="4E303FC8" w14:textId="5DED5F3A" w:rsidR="004E30BF" w:rsidRPr="00620D6C" w:rsidRDefault="00501F98" w:rsidP="004B7553">
            <w:pPr>
              <w:pStyle w:val="ListParagraph"/>
              <w:numPr>
                <w:ilvl w:val="0"/>
                <w:numId w:val="3"/>
              </w:numPr>
              <w:contextualSpacing/>
              <w:rPr>
                <w:rFonts w:asciiTheme="minorHAnsi" w:eastAsia="Times New Roman" w:hAnsiTheme="minorHAnsi" w:cs="Arial"/>
                <w:b/>
                <w:sz w:val="18"/>
                <w:szCs w:val="18"/>
                <w:u w:val="single"/>
                <w:lang w:val="pl-PL"/>
              </w:rPr>
            </w:pPr>
            <w:r w:rsidRPr="00620D6C">
              <w:rPr>
                <w:rFonts w:asciiTheme="minorHAnsi" w:hAnsiTheme="minorHAnsi"/>
                <w:color w:val="222222"/>
                <w:sz w:val="18"/>
                <w:szCs w:val="18"/>
                <w:shd w:val="clear" w:color="auto" w:fill="FFFFFF"/>
                <w:lang w:val="pl"/>
              </w:rPr>
              <w:t>Zdob</w:t>
            </w:r>
            <w:r w:rsidR="00482016" w:rsidRPr="00620D6C">
              <w:rPr>
                <w:rFonts w:asciiTheme="minorHAnsi" w:hAnsiTheme="minorHAnsi"/>
                <w:color w:val="222222"/>
                <w:sz w:val="18"/>
                <w:szCs w:val="18"/>
                <w:shd w:val="clear" w:color="auto" w:fill="FFFFFF"/>
                <w:lang w:val="pl"/>
              </w:rPr>
              <w:t>ędziesz</w:t>
            </w:r>
            <w:r w:rsidRPr="00620D6C">
              <w:rPr>
                <w:rFonts w:asciiTheme="minorHAnsi" w:hAnsiTheme="minorHAnsi"/>
                <w:color w:val="222222"/>
                <w:sz w:val="18"/>
                <w:szCs w:val="18"/>
                <w:shd w:val="clear" w:color="auto" w:fill="FFFFFF"/>
                <w:lang w:val="pl"/>
              </w:rPr>
              <w:t xml:space="preserve"> wiedzę na temat prywatności przyznanej na mocy kart praw człowieka</w:t>
            </w:r>
          </w:p>
          <w:p w14:paraId="2C0BAAC8" w14:textId="6677A854" w:rsidR="004E30BF" w:rsidRPr="00620D6C" w:rsidRDefault="00482016" w:rsidP="001E5BD9">
            <w:pPr>
              <w:pStyle w:val="ListParagraph"/>
              <w:numPr>
                <w:ilvl w:val="0"/>
                <w:numId w:val="3"/>
              </w:numPr>
              <w:contextualSpacing/>
              <w:rPr>
                <w:rFonts w:asciiTheme="minorHAnsi" w:eastAsia="Times New Roman" w:hAnsiTheme="minorHAnsi" w:cs="Arial"/>
                <w:b/>
                <w:sz w:val="18"/>
                <w:szCs w:val="18"/>
                <w:u w:val="single"/>
                <w:lang w:val="pl-PL"/>
              </w:rPr>
            </w:pPr>
            <w:r w:rsidRPr="00620D6C">
              <w:rPr>
                <w:rFonts w:asciiTheme="minorHAnsi" w:hAnsiTheme="minorHAnsi"/>
                <w:color w:val="222222"/>
                <w:sz w:val="18"/>
                <w:szCs w:val="18"/>
                <w:shd w:val="clear" w:color="auto" w:fill="FFFFFF"/>
                <w:lang w:val="pl"/>
              </w:rPr>
              <w:t xml:space="preserve">Zdobędziesz praktyczne </w:t>
            </w:r>
            <w:r w:rsidR="0050750A" w:rsidRPr="00620D6C">
              <w:rPr>
                <w:rFonts w:asciiTheme="minorHAnsi" w:hAnsiTheme="minorHAnsi"/>
                <w:color w:val="222222"/>
                <w:sz w:val="18"/>
                <w:szCs w:val="18"/>
                <w:shd w:val="clear" w:color="auto" w:fill="FFFFFF"/>
                <w:lang w:val="pl"/>
              </w:rPr>
              <w:t>umiejętności</w:t>
            </w:r>
            <w:r w:rsidR="00501F98" w:rsidRPr="00620D6C">
              <w:rPr>
                <w:rFonts w:asciiTheme="minorHAnsi" w:hAnsiTheme="minorHAnsi"/>
                <w:color w:val="222222"/>
                <w:sz w:val="18"/>
                <w:szCs w:val="18"/>
                <w:shd w:val="clear" w:color="auto" w:fill="FFFFFF"/>
                <w:lang w:val="pl"/>
              </w:rPr>
              <w:t xml:space="preserve"> (</w:t>
            </w:r>
            <w:r w:rsidR="00501F98" w:rsidRPr="00620D6C">
              <w:rPr>
                <w:rFonts w:asciiTheme="minorHAnsi" w:hAnsiTheme="minorHAnsi"/>
                <w:i/>
                <w:iCs/>
                <w:color w:val="222222"/>
                <w:sz w:val="18"/>
                <w:szCs w:val="18"/>
                <w:shd w:val="clear" w:color="auto" w:fill="FFFFFF"/>
                <w:lang w:val="pl"/>
              </w:rPr>
              <w:t>know-how)</w:t>
            </w:r>
            <w:r w:rsidRPr="00620D6C">
              <w:rPr>
                <w:rFonts w:asciiTheme="minorHAnsi" w:hAnsiTheme="minorHAnsi"/>
                <w:i/>
                <w:iCs/>
                <w:color w:val="222222"/>
                <w:sz w:val="18"/>
                <w:szCs w:val="18"/>
                <w:shd w:val="clear" w:color="auto" w:fill="FFFFFF"/>
                <w:lang w:val="pl"/>
              </w:rPr>
              <w:t xml:space="preserve"> </w:t>
            </w:r>
            <w:r w:rsidRPr="00620D6C">
              <w:rPr>
                <w:rFonts w:asciiTheme="minorHAnsi" w:hAnsiTheme="minorHAnsi"/>
                <w:color w:val="222222"/>
                <w:sz w:val="18"/>
                <w:szCs w:val="18"/>
                <w:shd w:val="clear" w:color="auto" w:fill="FFFFFF"/>
                <w:lang w:val="pl"/>
              </w:rPr>
              <w:t>potrzebne do odkrywania</w:t>
            </w:r>
            <w:r w:rsidR="00BA0581" w:rsidRPr="00620D6C">
              <w:rPr>
                <w:rFonts w:asciiTheme="minorHAnsi" w:hAnsiTheme="minorHAnsi"/>
                <w:color w:val="222222"/>
                <w:sz w:val="18"/>
                <w:szCs w:val="18"/>
                <w:shd w:val="clear" w:color="auto" w:fill="FFFFFF"/>
                <w:lang w:val="pl"/>
              </w:rPr>
              <w:t xml:space="preserve"> </w:t>
            </w:r>
            <w:r w:rsidR="004E30BF" w:rsidRPr="00620D6C">
              <w:rPr>
                <w:rFonts w:asciiTheme="minorHAnsi" w:hAnsiTheme="minorHAnsi"/>
                <w:color w:val="222222"/>
                <w:sz w:val="18"/>
                <w:szCs w:val="18"/>
                <w:shd w:val="clear" w:color="auto" w:fill="FFFFFF"/>
                <w:lang w:val="pl"/>
              </w:rPr>
              <w:t>technologie śledzenia online osadzone w witrynach internetowych i aplikacjach na Androida</w:t>
            </w:r>
          </w:p>
          <w:p w14:paraId="49091BC7" w14:textId="1437D254" w:rsidR="004E30BF" w:rsidRPr="00620D6C" w:rsidRDefault="00501F98" w:rsidP="00B5457F">
            <w:pPr>
              <w:pStyle w:val="ListParagraph"/>
              <w:numPr>
                <w:ilvl w:val="0"/>
                <w:numId w:val="3"/>
              </w:numPr>
              <w:contextualSpacing/>
              <w:rPr>
                <w:rFonts w:asciiTheme="minorHAnsi" w:eastAsia="Times New Roman" w:hAnsiTheme="minorHAnsi" w:cs="Arial"/>
                <w:b/>
                <w:sz w:val="18"/>
                <w:szCs w:val="18"/>
                <w:u w:val="single"/>
                <w:lang w:val="pl-PL"/>
              </w:rPr>
            </w:pPr>
            <w:r w:rsidRPr="00620D6C">
              <w:rPr>
                <w:rFonts w:asciiTheme="minorHAnsi" w:hAnsiTheme="minorHAnsi"/>
                <w:bCs/>
                <w:sz w:val="18"/>
                <w:szCs w:val="18"/>
                <w:lang w:val="pl"/>
              </w:rPr>
              <w:t>Odkryj</w:t>
            </w:r>
            <w:r w:rsidR="003221B2" w:rsidRPr="00620D6C">
              <w:rPr>
                <w:rFonts w:asciiTheme="minorHAnsi" w:hAnsiTheme="minorHAnsi"/>
                <w:bCs/>
                <w:sz w:val="18"/>
                <w:szCs w:val="18"/>
                <w:lang w:val="pl"/>
              </w:rPr>
              <w:t>esz</w:t>
            </w:r>
            <w:r w:rsidRPr="00620D6C">
              <w:rPr>
                <w:rFonts w:asciiTheme="minorHAnsi" w:hAnsiTheme="minorHAnsi"/>
                <w:bCs/>
                <w:sz w:val="18"/>
                <w:szCs w:val="18"/>
                <w:lang w:val="pl"/>
              </w:rPr>
              <w:t>, jak zostać obywatelskim</w:t>
            </w:r>
            <w:r w:rsidR="003221B2" w:rsidRPr="00620D6C">
              <w:rPr>
                <w:rFonts w:asciiTheme="minorHAnsi" w:hAnsiTheme="minorHAnsi"/>
                <w:bCs/>
                <w:sz w:val="18"/>
                <w:szCs w:val="18"/>
                <w:lang w:val="pl"/>
              </w:rPr>
              <w:t xml:space="preserve"> naukowcem </w:t>
            </w:r>
            <w:r w:rsidRPr="00620D6C">
              <w:rPr>
                <w:rFonts w:asciiTheme="minorHAnsi" w:hAnsiTheme="minorHAnsi"/>
                <w:bCs/>
                <w:sz w:val="18"/>
                <w:szCs w:val="18"/>
                <w:lang w:val="pl"/>
              </w:rPr>
              <w:t xml:space="preserve">i </w:t>
            </w:r>
            <w:r w:rsidR="003221B2" w:rsidRPr="00620D6C">
              <w:rPr>
                <w:rFonts w:asciiTheme="minorHAnsi" w:hAnsiTheme="minorHAnsi"/>
                <w:bCs/>
                <w:sz w:val="18"/>
                <w:szCs w:val="18"/>
                <w:lang w:val="pl"/>
              </w:rPr>
              <w:t xml:space="preserve">jak </w:t>
            </w:r>
            <w:r w:rsidRPr="00620D6C">
              <w:rPr>
                <w:rFonts w:asciiTheme="minorHAnsi" w:hAnsiTheme="minorHAnsi"/>
                <w:bCs/>
                <w:sz w:val="18"/>
                <w:szCs w:val="18"/>
                <w:lang w:val="pl"/>
              </w:rPr>
              <w:t>dołącz</w:t>
            </w:r>
            <w:r w:rsidR="003221B2" w:rsidRPr="00620D6C">
              <w:rPr>
                <w:rFonts w:asciiTheme="minorHAnsi" w:hAnsiTheme="minorHAnsi"/>
                <w:bCs/>
                <w:sz w:val="18"/>
                <w:szCs w:val="18"/>
                <w:lang w:val="pl"/>
              </w:rPr>
              <w:t>yć</w:t>
            </w:r>
            <w:r w:rsidRPr="00620D6C">
              <w:rPr>
                <w:rFonts w:asciiTheme="minorHAnsi" w:hAnsiTheme="minorHAnsi"/>
                <w:bCs/>
                <w:sz w:val="18"/>
                <w:szCs w:val="18"/>
                <w:lang w:val="pl"/>
              </w:rPr>
              <w:t xml:space="preserve"> do zespołu CSI-COP, aby zbadać zakres śledzenia online za pomocą cyfrowych technologii śledzenia</w:t>
            </w:r>
          </w:p>
          <w:p w14:paraId="147F41B2" w14:textId="71E0682B" w:rsidR="00B01524" w:rsidRPr="00620D6C" w:rsidRDefault="00B01524" w:rsidP="00855923">
            <w:pPr>
              <w:spacing w:before="120"/>
              <w:ind w:left="357"/>
              <w:contextualSpacing/>
              <w:rPr>
                <w:rFonts w:eastAsia="Times New Roman" w:cs="Arial"/>
                <w:b/>
                <w:sz w:val="18"/>
                <w:szCs w:val="18"/>
                <w:u w:val="single"/>
                <w:lang w:val="pl-PL"/>
              </w:rPr>
            </w:pPr>
          </w:p>
        </w:tc>
      </w:tr>
      <w:tr w:rsidR="00501F98" w:rsidRPr="00620D6C" w14:paraId="2D160E12" w14:textId="77777777" w:rsidTr="00B5457F">
        <w:tc>
          <w:tcPr>
            <w:tcW w:w="3823" w:type="dxa"/>
          </w:tcPr>
          <w:p w14:paraId="465F482E" w14:textId="77777777" w:rsidR="004B7553" w:rsidRPr="00620D6C" w:rsidRDefault="004B7553" w:rsidP="00B5457F">
            <w:pPr>
              <w:spacing w:before="0" w:after="160"/>
              <w:rPr>
                <w:b/>
                <w:bCs/>
                <w:sz w:val="18"/>
                <w:szCs w:val="18"/>
                <w:lang w:val="pl"/>
              </w:rPr>
            </w:pPr>
          </w:p>
          <w:p w14:paraId="3433404F" w14:textId="5151B37B" w:rsidR="00501F98" w:rsidRPr="00620D6C" w:rsidRDefault="00501F98" w:rsidP="00B5457F">
            <w:pPr>
              <w:spacing w:before="0" w:after="160"/>
              <w:rPr>
                <w:rFonts w:cs="Arial"/>
                <w:b/>
                <w:bCs/>
                <w:sz w:val="18"/>
                <w:szCs w:val="18"/>
              </w:rPr>
            </w:pPr>
            <w:r w:rsidRPr="00620D6C">
              <w:rPr>
                <w:b/>
                <w:bCs/>
                <w:sz w:val="18"/>
                <w:szCs w:val="18"/>
                <w:lang w:val="pl"/>
              </w:rPr>
              <w:t>Czas trwania kursu</w:t>
            </w:r>
          </w:p>
        </w:tc>
        <w:tc>
          <w:tcPr>
            <w:tcW w:w="6967" w:type="dxa"/>
          </w:tcPr>
          <w:p w14:paraId="17360B01" w14:textId="42259D4E" w:rsidR="00501F98" w:rsidRPr="00620D6C" w:rsidRDefault="00501F98" w:rsidP="00B5457F">
            <w:pPr>
              <w:rPr>
                <w:rFonts w:cs="Arial"/>
                <w:color w:val="222222"/>
                <w:sz w:val="18"/>
                <w:szCs w:val="18"/>
                <w:shd w:val="clear" w:color="auto" w:fill="FFFFFF"/>
                <w:lang w:val="pl-PL"/>
              </w:rPr>
            </w:pPr>
            <w:r w:rsidRPr="00620D6C">
              <w:rPr>
                <w:color w:val="222222"/>
                <w:sz w:val="18"/>
                <w:szCs w:val="18"/>
                <w:shd w:val="clear" w:color="auto" w:fill="FFFFFF"/>
                <w:lang w:val="pl"/>
              </w:rPr>
              <w:t>Ten kurs jest przeznaczony do ukończenia w następujący sposób:</w:t>
            </w:r>
          </w:p>
          <w:p w14:paraId="00F6EF63" w14:textId="77777777" w:rsidR="00501F98" w:rsidRPr="00620D6C" w:rsidRDefault="00501F98" w:rsidP="001E5BD9">
            <w:pPr>
              <w:pStyle w:val="ListParagraph"/>
              <w:numPr>
                <w:ilvl w:val="0"/>
                <w:numId w:val="1"/>
              </w:numPr>
              <w:contextualSpacing/>
              <w:rPr>
                <w:rFonts w:asciiTheme="minorHAnsi" w:hAnsiTheme="minorHAnsi" w:cs="Arial"/>
                <w:color w:val="222222"/>
                <w:sz w:val="18"/>
                <w:szCs w:val="18"/>
                <w:shd w:val="clear" w:color="auto" w:fill="FFFFFF"/>
                <w:lang w:val="pl-PL"/>
              </w:rPr>
            </w:pPr>
            <w:r w:rsidRPr="00620D6C">
              <w:rPr>
                <w:rFonts w:asciiTheme="minorHAnsi" w:hAnsiTheme="minorHAnsi"/>
                <w:color w:val="222222"/>
                <w:sz w:val="18"/>
                <w:szCs w:val="18"/>
                <w:shd w:val="clear" w:color="auto" w:fill="FFFFFF"/>
                <w:lang w:val="pl"/>
              </w:rPr>
              <w:t xml:space="preserve">Wszystkie pięć kroków w jednej sesji, w tym nieformalne uczenie się i zajęcia, w </w:t>
            </w:r>
            <w:r w:rsidRPr="00620D6C">
              <w:rPr>
                <w:rFonts w:asciiTheme="minorHAnsi" w:hAnsiTheme="minorHAnsi"/>
                <w:b/>
                <w:bCs/>
                <w:color w:val="222222"/>
                <w:sz w:val="18"/>
                <w:szCs w:val="18"/>
                <w:shd w:val="clear" w:color="auto" w:fill="FFFFFF"/>
                <w:lang w:val="pl"/>
              </w:rPr>
              <w:t>2 1/2 -3 godziny</w:t>
            </w:r>
          </w:p>
          <w:p w14:paraId="2D36DF02" w14:textId="2CF9A9E1" w:rsidR="00501F98" w:rsidRPr="00620D6C" w:rsidRDefault="00501F98" w:rsidP="001E5BD9">
            <w:pPr>
              <w:pStyle w:val="ListParagraph"/>
              <w:numPr>
                <w:ilvl w:val="0"/>
                <w:numId w:val="1"/>
              </w:numPr>
              <w:contextualSpacing/>
              <w:rPr>
                <w:rFonts w:asciiTheme="minorHAnsi" w:hAnsiTheme="minorHAnsi" w:cs="Arial"/>
                <w:color w:val="222222"/>
                <w:sz w:val="18"/>
                <w:szCs w:val="18"/>
                <w:shd w:val="clear" w:color="auto" w:fill="FFFFFF"/>
              </w:rPr>
            </w:pPr>
            <w:r w:rsidRPr="00620D6C">
              <w:rPr>
                <w:rFonts w:asciiTheme="minorHAnsi" w:hAnsiTheme="minorHAnsi"/>
                <w:color w:val="222222"/>
                <w:sz w:val="18"/>
                <w:szCs w:val="18"/>
                <w:shd w:val="clear" w:color="auto" w:fill="FFFFFF"/>
                <w:lang w:val="pl"/>
              </w:rPr>
              <w:t>We własnym tempie.</w:t>
            </w:r>
          </w:p>
        </w:tc>
      </w:tr>
      <w:tr w:rsidR="00033199" w:rsidRPr="00620D6C" w14:paraId="2BEC0DEB" w14:textId="77777777" w:rsidTr="0093117D">
        <w:tc>
          <w:tcPr>
            <w:tcW w:w="10790" w:type="dxa"/>
            <w:gridSpan w:val="2"/>
          </w:tcPr>
          <w:p w14:paraId="60C89559" w14:textId="6367A293" w:rsidR="004B7553" w:rsidRPr="00620D6C" w:rsidRDefault="004B7553" w:rsidP="00367712">
            <w:pPr>
              <w:spacing w:before="120"/>
              <w:jc w:val="center"/>
              <w:rPr>
                <w:b/>
                <w:bCs/>
                <w:sz w:val="22"/>
                <w:u w:val="single"/>
                <w:lang w:val="pl"/>
              </w:rPr>
            </w:pPr>
          </w:p>
          <w:p w14:paraId="19D4D2C6" w14:textId="77777777" w:rsidR="004B7553" w:rsidRPr="00620D6C" w:rsidRDefault="004B7553" w:rsidP="00367712">
            <w:pPr>
              <w:spacing w:before="120"/>
              <w:jc w:val="center"/>
              <w:rPr>
                <w:b/>
                <w:bCs/>
                <w:sz w:val="22"/>
                <w:u w:val="single"/>
                <w:lang w:val="pl"/>
              </w:rPr>
            </w:pPr>
          </w:p>
          <w:p w14:paraId="0E2002A3" w14:textId="4E59A981" w:rsidR="00033199" w:rsidRPr="00620D6C" w:rsidRDefault="00B67764" w:rsidP="00367712">
            <w:pPr>
              <w:spacing w:before="120"/>
              <w:jc w:val="center"/>
              <w:rPr>
                <w:rFonts w:cs="Arial"/>
                <w:b/>
                <w:bCs/>
                <w:sz w:val="22"/>
                <w:u w:val="single"/>
              </w:rPr>
            </w:pPr>
            <w:r w:rsidRPr="00620D6C">
              <w:rPr>
                <w:b/>
                <w:bCs/>
                <w:sz w:val="22"/>
                <w:u w:val="single"/>
                <w:lang w:val="pl"/>
              </w:rPr>
              <w:t>Szczegóły nieformalnej ed</w:t>
            </w:r>
            <w:r w:rsidR="00033199" w:rsidRPr="00620D6C">
              <w:rPr>
                <w:b/>
                <w:bCs/>
                <w:sz w:val="22"/>
                <w:u w:val="single"/>
                <w:lang w:val="pl"/>
              </w:rPr>
              <w:t>ukacj</w:t>
            </w:r>
            <w:r w:rsidRPr="00620D6C">
              <w:rPr>
                <w:b/>
                <w:bCs/>
                <w:sz w:val="22"/>
                <w:u w:val="single"/>
                <w:lang w:val="pl"/>
              </w:rPr>
              <w:t>i</w:t>
            </w:r>
          </w:p>
          <w:p w14:paraId="57B83838" w14:textId="77777777" w:rsidR="00033199" w:rsidRPr="00620D6C" w:rsidRDefault="00033199" w:rsidP="00367712">
            <w:pPr>
              <w:rPr>
                <w:rFonts w:cs="Arial"/>
                <w:color w:val="222222"/>
                <w:sz w:val="18"/>
                <w:szCs w:val="18"/>
                <w:shd w:val="clear" w:color="auto" w:fill="FFFFFF"/>
              </w:rPr>
            </w:pPr>
          </w:p>
          <w:p w14:paraId="16112CB0" w14:textId="14A6A297" w:rsidR="004B7553" w:rsidRPr="00620D6C" w:rsidRDefault="004B7553" w:rsidP="00367712">
            <w:pPr>
              <w:rPr>
                <w:rFonts w:cs="Arial"/>
                <w:color w:val="222222"/>
                <w:sz w:val="18"/>
                <w:szCs w:val="18"/>
                <w:shd w:val="clear" w:color="auto" w:fill="FFFFFF"/>
              </w:rPr>
            </w:pPr>
          </w:p>
        </w:tc>
      </w:tr>
      <w:tr w:rsidR="00371450" w:rsidRPr="00620D6C" w14:paraId="439D80A1" w14:textId="77777777" w:rsidTr="00B5457F">
        <w:tc>
          <w:tcPr>
            <w:tcW w:w="3823" w:type="dxa"/>
          </w:tcPr>
          <w:p w14:paraId="2780F5A9" w14:textId="77777777" w:rsidR="004B7553" w:rsidRPr="00620D6C" w:rsidRDefault="004B7553" w:rsidP="00B5457F">
            <w:pPr>
              <w:spacing w:before="0" w:after="160"/>
              <w:rPr>
                <w:b/>
                <w:bCs/>
                <w:sz w:val="18"/>
                <w:szCs w:val="18"/>
                <w:lang w:val="pl"/>
              </w:rPr>
            </w:pPr>
          </w:p>
          <w:p w14:paraId="42BCDEB0" w14:textId="609DF9B1" w:rsidR="00371450" w:rsidRPr="00620D6C" w:rsidRDefault="00B5457F" w:rsidP="00B5457F">
            <w:pPr>
              <w:spacing w:before="0" w:after="160"/>
              <w:rPr>
                <w:rFonts w:cs="Arial"/>
                <w:b/>
                <w:bCs/>
                <w:sz w:val="18"/>
                <w:szCs w:val="18"/>
              </w:rPr>
            </w:pPr>
            <w:r w:rsidRPr="00620D6C">
              <w:rPr>
                <w:b/>
                <w:bCs/>
                <w:sz w:val="18"/>
                <w:szCs w:val="18"/>
                <w:lang w:val="pl"/>
              </w:rPr>
              <w:t>Tytuł</w:t>
            </w:r>
          </w:p>
        </w:tc>
        <w:tc>
          <w:tcPr>
            <w:tcW w:w="6967" w:type="dxa"/>
          </w:tcPr>
          <w:p w14:paraId="0970EB3C" w14:textId="77777777" w:rsidR="004B7553" w:rsidRPr="00620D6C" w:rsidRDefault="004B7553" w:rsidP="00E26F16">
            <w:pPr>
              <w:spacing w:before="0"/>
              <w:rPr>
                <w:i/>
                <w:iCs/>
                <w:color w:val="222222"/>
                <w:sz w:val="18"/>
                <w:szCs w:val="18"/>
                <w:shd w:val="clear" w:color="auto" w:fill="FFFFFF"/>
                <w:lang w:val="pl"/>
              </w:rPr>
            </w:pPr>
          </w:p>
          <w:p w14:paraId="62B7E372" w14:textId="36417D4E" w:rsidR="00371450" w:rsidRPr="00620D6C" w:rsidRDefault="00B5457F" w:rsidP="00E26F16">
            <w:pPr>
              <w:spacing w:before="0"/>
              <w:rPr>
                <w:rFonts w:cs="Arial"/>
                <w:i/>
                <w:iCs/>
                <w:color w:val="222222"/>
                <w:sz w:val="18"/>
                <w:szCs w:val="18"/>
                <w:shd w:val="clear" w:color="auto" w:fill="FFFFFF"/>
              </w:rPr>
            </w:pPr>
            <w:r w:rsidRPr="00620D6C">
              <w:rPr>
                <w:i/>
                <w:iCs/>
                <w:color w:val="222222"/>
                <w:sz w:val="18"/>
                <w:szCs w:val="18"/>
                <w:shd w:val="clear" w:color="auto" w:fill="FFFFFF"/>
                <w:lang w:val="pl"/>
              </w:rPr>
              <w:t>Ochrona</w:t>
            </w:r>
            <w:r w:rsidR="004B7553" w:rsidRPr="00620D6C">
              <w:rPr>
                <w:i/>
                <w:iCs/>
                <w:color w:val="222222"/>
                <w:sz w:val="18"/>
                <w:szCs w:val="18"/>
                <w:shd w:val="clear" w:color="auto" w:fill="FFFFFF"/>
                <w:lang w:val="pl"/>
              </w:rPr>
              <w:t xml:space="preserve"> Twoich</w:t>
            </w:r>
            <w:r w:rsidRPr="00620D6C">
              <w:rPr>
                <w:i/>
                <w:iCs/>
                <w:color w:val="222222"/>
                <w:sz w:val="18"/>
                <w:szCs w:val="18"/>
                <w:shd w:val="clear" w:color="auto" w:fill="FFFFFF"/>
                <w:lang w:val="pl"/>
              </w:rPr>
              <w:t xml:space="preserve"> danych</w:t>
            </w:r>
          </w:p>
        </w:tc>
      </w:tr>
      <w:tr w:rsidR="00B5457F" w:rsidRPr="00620D6C" w14:paraId="659EC7D5" w14:textId="77777777" w:rsidTr="00B5457F">
        <w:tc>
          <w:tcPr>
            <w:tcW w:w="3823" w:type="dxa"/>
          </w:tcPr>
          <w:p w14:paraId="2492FEB0" w14:textId="77777777" w:rsidR="004B7553" w:rsidRPr="00620D6C" w:rsidRDefault="004B7553" w:rsidP="00B5457F">
            <w:pPr>
              <w:spacing w:before="0" w:after="160"/>
              <w:rPr>
                <w:b/>
                <w:bCs/>
                <w:sz w:val="18"/>
                <w:szCs w:val="18"/>
                <w:lang w:val="pl"/>
              </w:rPr>
            </w:pPr>
          </w:p>
          <w:p w14:paraId="5C5F66C8" w14:textId="195D1FA0" w:rsidR="00B5457F" w:rsidRPr="00620D6C" w:rsidRDefault="00B5457F" w:rsidP="00B5457F">
            <w:pPr>
              <w:spacing w:before="0" w:after="160"/>
              <w:rPr>
                <w:rFonts w:cs="Arial"/>
                <w:b/>
                <w:bCs/>
                <w:sz w:val="18"/>
                <w:szCs w:val="18"/>
              </w:rPr>
            </w:pPr>
            <w:r w:rsidRPr="00620D6C">
              <w:rPr>
                <w:b/>
                <w:bCs/>
                <w:sz w:val="18"/>
                <w:szCs w:val="18"/>
                <w:lang w:val="pl"/>
              </w:rPr>
              <w:t>Cele i podsumowanie</w:t>
            </w:r>
          </w:p>
        </w:tc>
        <w:tc>
          <w:tcPr>
            <w:tcW w:w="6967" w:type="dxa"/>
          </w:tcPr>
          <w:p w14:paraId="4976DBCC" w14:textId="77777777" w:rsidR="004B7553" w:rsidRPr="00620D6C" w:rsidRDefault="004B7553" w:rsidP="00E26F16">
            <w:pPr>
              <w:spacing w:before="0"/>
              <w:rPr>
                <w:sz w:val="18"/>
                <w:szCs w:val="18"/>
                <w:shd w:val="clear" w:color="auto" w:fill="FFFFFF"/>
                <w:lang w:val="pl"/>
              </w:rPr>
            </w:pPr>
          </w:p>
          <w:p w14:paraId="4D9E04C1" w14:textId="3273C241" w:rsidR="00B5457F" w:rsidRPr="00620D6C" w:rsidRDefault="00B5457F" w:rsidP="00E26F16">
            <w:pPr>
              <w:spacing w:before="0"/>
              <w:rPr>
                <w:rFonts w:cs="Arial"/>
                <w:sz w:val="18"/>
                <w:szCs w:val="18"/>
                <w:shd w:val="clear" w:color="auto" w:fill="FFFFFF"/>
                <w:lang w:val="pl-PL"/>
              </w:rPr>
            </w:pPr>
            <w:r w:rsidRPr="00620D6C">
              <w:rPr>
                <w:sz w:val="18"/>
                <w:szCs w:val="18"/>
                <w:shd w:val="clear" w:color="auto" w:fill="FFFFFF"/>
                <w:lang w:val="pl"/>
              </w:rPr>
              <w:t>Warsztaty te są przeznaczone do ukończenia w pół dnia</w:t>
            </w:r>
            <w:r w:rsidR="00815301" w:rsidRPr="00620D6C">
              <w:rPr>
                <w:sz w:val="18"/>
                <w:szCs w:val="18"/>
                <w:shd w:val="clear" w:color="auto" w:fill="FFFFFF"/>
                <w:lang w:val="pl"/>
              </w:rPr>
              <w:t>.</w:t>
            </w:r>
            <w:r w:rsidRPr="00620D6C">
              <w:rPr>
                <w:sz w:val="18"/>
                <w:szCs w:val="18"/>
                <w:shd w:val="clear" w:color="auto" w:fill="FFFFFF"/>
                <w:lang w:val="pl"/>
              </w:rPr>
              <w:t xml:space="preserve"> Możesz jednak rozłożyć </w:t>
            </w:r>
            <w:r w:rsidR="00815301" w:rsidRPr="00620D6C">
              <w:rPr>
                <w:sz w:val="18"/>
                <w:szCs w:val="18"/>
                <w:shd w:val="clear" w:color="auto" w:fill="FFFFFF"/>
                <w:lang w:val="pl"/>
              </w:rPr>
              <w:t xml:space="preserve">naukę poszczególnych </w:t>
            </w:r>
            <w:r w:rsidRPr="00620D6C">
              <w:rPr>
                <w:sz w:val="18"/>
                <w:szCs w:val="18"/>
                <w:shd w:val="clear" w:color="auto" w:fill="FFFFFF"/>
                <w:lang w:val="pl"/>
              </w:rPr>
              <w:t>krok</w:t>
            </w:r>
            <w:r w:rsidR="00815301" w:rsidRPr="00620D6C">
              <w:rPr>
                <w:sz w:val="18"/>
                <w:szCs w:val="18"/>
                <w:shd w:val="clear" w:color="auto" w:fill="FFFFFF"/>
                <w:lang w:val="pl"/>
              </w:rPr>
              <w:t>ó</w:t>
            </w:r>
            <w:r w:rsidRPr="00620D6C">
              <w:rPr>
                <w:sz w:val="18"/>
                <w:szCs w:val="18"/>
                <w:shd w:val="clear" w:color="auto" w:fill="FFFFFF"/>
                <w:lang w:val="pl"/>
              </w:rPr>
              <w:t>w czasie, aby dopasować je do swojej dostępności.</w:t>
            </w:r>
          </w:p>
          <w:p w14:paraId="19B582CD" w14:textId="77777777" w:rsidR="00B5457F" w:rsidRPr="00620D6C" w:rsidRDefault="00B5457F" w:rsidP="00B5457F">
            <w:pPr>
              <w:rPr>
                <w:sz w:val="18"/>
                <w:szCs w:val="18"/>
                <w:shd w:val="clear" w:color="auto" w:fill="FFFFFF"/>
                <w:lang w:val="pl"/>
              </w:rPr>
            </w:pPr>
            <w:r w:rsidRPr="00620D6C">
              <w:rPr>
                <w:sz w:val="18"/>
                <w:szCs w:val="18"/>
                <w:shd w:val="clear" w:color="auto" w:fill="FFFFFF"/>
                <w:lang w:val="pl"/>
              </w:rPr>
              <w:t xml:space="preserve">W tym warsztacie online uzyskasz kompleksowe zrozumienie różnych aspektów prywatności oraz tego, w jaki sposób odnosi się to do sposobu, w jaki Twoje dane osobowe mogą być wykorzystywane przez strony </w:t>
            </w:r>
            <w:r w:rsidR="0050750A" w:rsidRPr="00620D6C">
              <w:rPr>
                <w:sz w:val="18"/>
                <w:szCs w:val="18"/>
                <w:shd w:val="clear" w:color="auto" w:fill="FFFFFF"/>
                <w:lang w:val="pl"/>
              </w:rPr>
              <w:t>trzecie w</w:t>
            </w:r>
            <w:r w:rsidR="004D05CE" w:rsidRPr="00620D6C">
              <w:rPr>
                <w:sz w:val="18"/>
                <w:szCs w:val="18"/>
                <w:shd w:val="clear" w:color="auto" w:fill="FFFFFF"/>
                <w:lang w:val="pl"/>
              </w:rPr>
              <w:t xml:space="preserve"> interakcjach</w:t>
            </w:r>
            <w:r w:rsidRPr="00620D6C">
              <w:rPr>
                <w:lang w:val="pl"/>
              </w:rPr>
              <w:t xml:space="preserve"> </w:t>
            </w:r>
            <w:r w:rsidR="0050750A" w:rsidRPr="00620D6C">
              <w:rPr>
                <w:lang w:val="pl"/>
              </w:rPr>
              <w:t xml:space="preserve">online </w:t>
            </w:r>
            <w:r w:rsidR="0050750A" w:rsidRPr="00620D6C">
              <w:rPr>
                <w:sz w:val="18"/>
                <w:szCs w:val="18"/>
                <w:shd w:val="clear" w:color="auto" w:fill="FFFFFF"/>
                <w:lang w:val="pl"/>
              </w:rPr>
              <w:t>na</w:t>
            </w:r>
            <w:r w:rsidRPr="00620D6C">
              <w:rPr>
                <w:sz w:val="18"/>
                <w:szCs w:val="18"/>
                <w:shd w:val="clear" w:color="auto" w:fill="FFFFFF"/>
                <w:lang w:val="pl"/>
              </w:rPr>
              <w:t xml:space="preserve"> </w:t>
            </w:r>
            <w:r w:rsidRPr="00620D6C">
              <w:rPr>
                <w:sz w:val="18"/>
                <w:szCs w:val="18"/>
                <w:shd w:val="clear" w:color="auto" w:fill="FFFFFF"/>
                <w:lang w:val="pl"/>
              </w:rPr>
              <w:lastRenderedPageBreak/>
              <w:t>stronach internetowych i przy użyciu aplikacji. Dowiesz się, jak podejmować świadome decyzje dotyczące swoich danych osobowych i jak sprawdzić przejrzystość w sposobie gromadzenia danych o Tobie.</w:t>
            </w:r>
          </w:p>
          <w:p w14:paraId="52F6EAE9" w14:textId="0A166F39" w:rsidR="004B7553" w:rsidRPr="00620D6C" w:rsidRDefault="004B7553" w:rsidP="00B5457F">
            <w:pPr>
              <w:rPr>
                <w:rFonts w:cs="Arial"/>
                <w:i/>
                <w:iCs/>
                <w:color w:val="222222"/>
                <w:sz w:val="18"/>
                <w:szCs w:val="18"/>
                <w:shd w:val="clear" w:color="auto" w:fill="FFFFFF"/>
                <w:lang w:val="pl-PL"/>
              </w:rPr>
            </w:pPr>
          </w:p>
        </w:tc>
      </w:tr>
      <w:tr w:rsidR="00B5457F" w:rsidRPr="00620D6C" w14:paraId="73D13166" w14:textId="77777777" w:rsidTr="00B5457F">
        <w:tc>
          <w:tcPr>
            <w:tcW w:w="3823" w:type="dxa"/>
          </w:tcPr>
          <w:p w14:paraId="32A78083" w14:textId="77777777" w:rsidR="004B7553" w:rsidRPr="00620D6C" w:rsidRDefault="004B7553" w:rsidP="00B5457F">
            <w:pPr>
              <w:spacing w:before="0" w:after="160"/>
              <w:rPr>
                <w:b/>
                <w:bCs/>
                <w:sz w:val="18"/>
                <w:szCs w:val="18"/>
                <w:lang w:val="pl"/>
              </w:rPr>
            </w:pPr>
          </w:p>
          <w:p w14:paraId="01CD051C" w14:textId="1C6F1770" w:rsidR="00B5457F" w:rsidRPr="00620D6C" w:rsidRDefault="00CC04F2" w:rsidP="00B5457F">
            <w:pPr>
              <w:spacing w:before="0" w:after="160"/>
              <w:rPr>
                <w:rFonts w:cs="Arial"/>
                <w:sz w:val="18"/>
                <w:szCs w:val="18"/>
                <w:lang w:val="pl-PL"/>
              </w:rPr>
            </w:pPr>
            <w:r w:rsidRPr="00620D6C">
              <w:rPr>
                <w:b/>
                <w:bCs/>
                <w:sz w:val="18"/>
                <w:szCs w:val="18"/>
                <w:lang w:val="pl"/>
              </w:rPr>
              <w:t xml:space="preserve">Czego się </w:t>
            </w:r>
            <w:r w:rsidR="0050750A" w:rsidRPr="00620D6C">
              <w:rPr>
                <w:b/>
                <w:bCs/>
                <w:sz w:val="18"/>
                <w:szCs w:val="18"/>
                <w:lang w:val="pl"/>
              </w:rPr>
              <w:t xml:space="preserve">nauczysz </w:t>
            </w:r>
            <w:r w:rsidR="0050750A" w:rsidRPr="00620D6C">
              <w:rPr>
                <w:sz w:val="18"/>
                <w:szCs w:val="18"/>
                <w:lang w:val="pl"/>
              </w:rPr>
              <w:t>-</w:t>
            </w:r>
            <w:r w:rsidRPr="00620D6C">
              <w:rPr>
                <w:sz w:val="18"/>
                <w:szCs w:val="18"/>
                <w:lang w:val="pl"/>
              </w:rPr>
              <w:t xml:space="preserve"> (</w:t>
            </w:r>
            <w:r w:rsidRPr="00620D6C">
              <w:rPr>
                <w:i/>
                <w:iCs/>
                <w:sz w:val="18"/>
                <w:szCs w:val="18"/>
                <w:lang w:val="pl"/>
              </w:rPr>
              <w:t xml:space="preserve">efekty </w:t>
            </w:r>
            <w:r w:rsidR="00815301" w:rsidRPr="00620D6C">
              <w:rPr>
                <w:i/>
                <w:iCs/>
                <w:sz w:val="18"/>
                <w:szCs w:val="18"/>
                <w:lang w:val="pl"/>
              </w:rPr>
              <w:t>nauki</w:t>
            </w:r>
            <w:r w:rsidRPr="00620D6C">
              <w:rPr>
                <w:sz w:val="18"/>
                <w:szCs w:val="18"/>
                <w:lang w:val="pl"/>
              </w:rPr>
              <w:t>)</w:t>
            </w:r>
          </w:p>
        </w:tc>
        <w:tc>
          <w:tcPr>
            <w:tcW w:w="6967" w:type="dxa"/>
          </w:tcPr>
          <w:p w14:paraId="57E10336" w14:textId="77777777" w:rsidR="00815301" w:rsidRPr="00620D6C" w:rsidRDefault="00815301" w:rsidP="00FF7B02">
            <w:pPr>
              <w:spacing w:before="100" w:beforeAutospacing="1" w:after="100" w:afterAutospacing="1"/>
              <w:outlineLvl w:val="3"/>
              <w:rPr>
                <w:b/>
                <w:bCs/>
                <w:color w:val="000000"/>
                <w:sz w:val="18"/>
                <w:szCs w:val="18"/>
                <w:lang w:val="pl" w:eastAsia="en-GB"/>
              </w:rPr>
            </w:pPr>
          </w:p>
          <w:p w14:paraId="0981F944" w14:textId="093F2E54" w:rsidR="00FF7B02" w:rsidRPr="00620D6C" w:rsidRDefault="00FF7B02" w:rsidP="00FF7B02">
            <w:pPr>
              <w:spacing w:before="100" w:beforeAutospacing="1" w:after="100" w:afterAutospacing="1"/>
              <w:outlineLvl w:val="3"/>
              <w:rPr>
                <w:rFonts w:eastAsia="Times New Roman" w:cs="Arial"/>
                <w:b/>
                <w:bCs/>
                <w:color w:val="000000"/>
                <w:sz w:val="18"/>
                <w:szCs w:val="18"/>
                <w:lang w:eastAsia="en-GB"/>
              </w:rPr>
            </w:pPr>
            <w:r w:rsidRPr="00620D6C">
              <w:rPr>
                <w:b/>
                <w:bCs/>
                <w:color w:val="000000"/>
                <w:sz w:val="18"/>
                <w:szCs w:val="18"/>
                <w:lang w:val="pl" w:eastAsia="en-GB"/>
              </w:rPr>
              <w:t xml:space="preserve">Zamierzone efekty </w:t>
            </w:r>
            <w:r w:rsidR="004B7553" w:rsidRPr="00620D6C">
              <w:rPr>
                <w:b/>
                <w:bCs/>
                <w:color w:val="000000"/>
                <w:sz w:val="18"/>
                <w:szCs w:val="18"/>
                <w:lang w:val="pl" w:eastAsia="en-GB"/>
              </w:rPr>
              <w:t>nauki</w:t>
            </w:r>
          </w:p>
          <w:p w14:paraId="5A445E7F" w14:textId="3ABDC6F3" w:rsidR="00FF7B02" w:rsidRPr="00620D6C" w:rsidRDefault="004B7553" w:rsidP="001E5BD9">
            <w:pPr>
              <w:numPr>
                <w:ilvl w:val="0"/>
                <w:numId w:val="2"/>
              </w:numPr>
              <w:spacing w:before="100" w:beforeAutospacing="1" w:after="100" w:afterAutospacing="1" w:line="240" w:lineRule="auto"/>
              <w:ind w:left="1200"/>
              <w:rPr>
                <w:rFonts w:eastAsia="Times New Roman" w:cs="Arial"/>
                <w:color w:val="000000"/>
                <w:sz w:val="18"/>
                <w:szCs w:val="18"/>
                <w:lang w:val="pl-PL" w:eastAsia="en-GB"/>
              </w:rPr>
            </w:pPr>
            <w:r w:rsidRPr="00620D6C">
              <w:rPr>
                <w:color w:val="000000"/>
                <w:sz w:val="18"/>
                <w:szCs w:val="18"/>
                <w:lang w:val="pl" w:eastAsia="en-GB"/>
              </w:rPr>
              <w:t>O</w:t>
            </w:r>
            <w:r w:rsidR="0050750A" w:rsidRPr="00620D6C">
              <w:rPr>
                <w:color w:val="000000"/>
                <w:sz w:val="18"/>
                <w:szCs w:val="18"/>
                <w:lang w:val="pl" w:eastAsia="en-GB"/>
              </w:rPr>
              <w:t>pis</w:t>
            </w:r>
            <w:r w:rsidRPr="00620D6C">
              <w:rPr>
                <w:color w:val="000000"/>
                <w:sz w:val="18"/>
                <w:szCs w:val="18"/>
                <w:lang w:val="pl" w:eastAsia="en-GB"/>
              </w:rPr>
              <w:t>uj</w:t>
            </w:r>
            <w:r w:rsidR="00815301" w:rsidRPr="00620D6C">
              <w:rPr>
                <w:color w:val="000000"/>
                <w:sz w:val="18"/>
                <w:szCs w:val="18"/>
                <w:lang w:val="pl" w:eastAsia="en-GB"/>
              </w:rPr>
              <w:t>ę</w:t>
            </w:r>
            <w:r w:rsidR="00FF7B02" w:rsidRPr="00620D6C">
              <w:rPr>
                <w:color w:val="000000"/>
                <w:sz w:val="18"/>
                <w:szCs w:val="18"/>
                <w:lang w:val="pl" w:eastAsia="en-GB"/>
              </w:rPr>
              <w:t xml:space="preserve"> i </w:t>
            </w:r>
            <w:r w:rsidR="00815301" w:rsidRPr="00620D6C">
              <w:rPr>
                <w:color w:val="000000"/>
                <w:sz w:val="18"/>
                <w:szCs w:val="18"/>
                <w:lang w:val="pl" w:eastAsia="en-GB"/>
              </w:rPr>
              <w:t xml:space="preserve">dyskutuję o różnych </w:t>
            </w:r>
            <w:r w:rsidR="00FF7B02" w:rsidRPr="00620D6C">
              <w:rPr>
                <w:color w:val="000000"/>
                <w:sz w:val="18"/>
                <w:szCs w:val="18"/>
                <w:lang w:val="pl" w:eastAsia="en-GB"/>
              </w:rPr>
              <w:t>aspekt</w:t>
            </w:r>
            <w:r w:rsidR="00815301" w:rsidRPr="00620D6C">
              <w:rPr>
                <w:color w:val="000000"/>
                <w:sz w:val="18"/>
                <w:szCs w:val="18"/>
                <w:lang w:val="pl" w:eastAsia="en-GB"/>
              </w:rPr>
              <w:t>ach</w:t>
            </w:r>
            <w:r w:rsidR="00FF7B02" w:rsidRPr="00620D6C">
              <w:rPr>
                <w:color w:val="000000"/>
                <w:sz w:val="18"/>
                <w:szCs w:val="18"/>
                <w:lang w:val="pl" w:eastAsia="en-GB"/>
              </w:rPr>
              <w:t xml:space="preserve"> prywatności.</w:t>
            </w:r>
          </w:p>
          <w:p w14:paraId="259136BB" w14:textId="16280F05" w:rsidR="00FF7B02" w:rsidRPr="00620D6C" w:rsidRDefault="00FF7B02" w:rsidP="001E5BD9">
            <w:pPr>
              <w:numPr>
                <w:ilvl w:val="0"/>
                <w:numId w:val="2"/>
              </w:numPr>
              <w:spacing w:before="100" w:beforeAutospacing="1" w:after="100" w:afterAutospacing="1" w:line="240" w:lineRule="auto"/>
              <w:ind w:left="1200"/>
              <w:rPr>
                <w:rFonts w:eastAsia="Times New Roman" w:cs="Arial"/>
                <w:color w:val="000000"/>
                <w:sz w:val="18"/>
                <w:szCs w:val="18"/>
                <w:lang w:val="pl-PL" w:eastAsia="en-GB"/>
              </w:rPr>
            </w:pPr>
            <w:r w:rsidRPr="00620D6C">
              <w:rPr>
                <w:color w:val="000000"/>
                <w:sz w:val="18"/>
                <w:szCs w:val="18"/>
                <w:lang w:val="pl" w:eastAsia="en-GB"/>
              </w:rPr>
              <w:t>Określam i oceniam sposób, w jaki dane osobowe są gromadzone podczas poruszania się po Internecie i korzystania z aplikacji na inteligentnych urządzeniach.</w:t>
            </w:r>
          </w:p>
          <w:p w14:paraId="3149B5D3" w14:textId="78B6D7B2" w:rsidR="00B5457F" w:rsidRPr="00620D6C" w:rsidRDefault="004B7553" w:rsidP="001E5BD9">
            <w:pPr>
              <w:numPr>
                <w:ilvl w:val="0"/>
                <w:numId w:val="2"/>
              </w:numPr>
              <w:spacing w:before="100" w:beforeAutospacing="1" w:after="100" w:afterAutospacing="1" w:line="240" w:lineRule="auto"/>
              <w:ind w:left="1200"/>
              <w:rPr>
                <w:rFonts w:eastAsia="Times New Roman" w:cs="Arial"/>
                <w:color w:val="000000"/>
                <w:sz w:val="18"/>
                <w:szCs w:val="18"/>
                <w:lang w:val="pl-PL" w:eastAsia="en-GB"/>
              </w:rPr>
            </w:pPr>
            <w:r w:rsidRPr="00620D6C">
              <w:rPr>
                <w:color w:val="000000"/>
                <w:sz w:val="18"/>
                <w:szCs w:val="18"/>
                <w:lang w:val="pl" w:eastAsia="en-GB"/>
              </w:rPr>
              <w:t>Rozumiem</w:t>
            </w:r>
            <w:r w:rsidR="00FF7B02" w:rsidRPr="00620D6C">
              <w:rPr>
                <w:color w:val="000000"/>
                <w:sz w:val="18"/>
                <w:szCs w:val="18"/>
                <w:lang w:val="pl" w:eastAsia="en-GB"/>
              </w:rPr>
              <w:t xml:space="preserve"> prawa do prywatności</w:t>
            </w:r>
            <w:r w:rsidRPr="00620D6C">
              <w:rPr>
                <w:color w:val="000000"/>
                <w:sz w:val="18"/>
                <w:szCs w:val="18"/>
                <w:lang w:val="pl" w:eastAsia="en-GB"/>
              </w:rPr>
              <w:t xml:space="preserve"> </w:t>
            </w:r>
            <w:r w:rsidR="00FF7B02" w:rsidRPr="00620D6C">
              <w:rPr>
                <w:color w:val="000000"/>
                <w:sz w:val="18"/>
                <w:szCs w:val="18"/>
                <w:lang w:val="pl" w:eastAsia="en-GB"/>
              </w:rPr>
              <w:t>w celu ochrony naszych danych</w:t>
            </w:r>
          </w:p>
        </w:tc>
      </w:tr>
      <w:tr w:rsidR="00B5457F" w:rsidRPr="00620D6C" w14:paraId="38F5133E" w14:textId="77777777" w:rsidTr="00B5457F">
        <w:tc>
          <w:tcPr>
            <w:tcW w:w="3823" w:type="dxa"/>
          </w:tcPr>
          <w:p w14:paraId="37747988" w14:textId="77777777" w:rsidR="004B7553" w:rsidRPr="00620D6C" w:rsidRDefault="004B7553" w:rsidP="00B5457F">
            <w:pPr>
              <w:spacing w:before="0" w:after="160"/>
              <w:rPr>
                <w:b/>
                <w:bCs/>
                <w:szCs w:val="20"/>
                <w:lang w:val="pl"/>
              </w:rPr>
            </w:pPr>
          </w:p>
          <w:p w14:paraId="3349D178" w14:textId="5EF9FD3A" w:rsidR="00B5457F" w:rsidRPr="00620D6C" w:rsidRDefault="00FF7B02" w:rsidP="00B5457F">
            <w:pPr>
              <w:spacing w:before="0" w:after="160"/>
              <w:rPr>
                <w:rFonts w:cs="Arial"/>
                <w:b/>
                <w:bCs/>
                <w:szCs w:val="20"/>
              </w:rPr>
            </w:pPr>
            <w:r w:rsidRPr="00620D6C">
              <w:rPr>
                <w:b/>
                <w:bCs/>
                <w:szCs w:val="20"/>
                <w:lang w:val="pl"/>
              </w:rPr>
              <w:t>Treść kursu</w:t>
            </w:r>
          </w:p>
        </w:tc>
        <w:tc>
          <w:tcPr>
            <w:tcW w:w="6967" w:type="dxa"/>
          </w:tcPr>
          <w:p w14:paraId="7BC8C798" w14:textId="77777777" w:rsidR="004B7553" w:rsidRPr="00620D6C" w:rsidRDefault="004B7553" w:rsidP="004B7553">
            <w:pPr>
              <w:spacing w:before="100" w:beforeAutospacing="1" w:after="100" w:afterAutospacing="1" w:line="240" w:lineRule="auto"/>
              <w:ind w:left="1200"/>
              <w:rPr>
                <w:rFonts w:eastAsia="Times New Roman" w:cs="Arial"/>
                <w:color w:val="000000"/>
                <w:sz w:val="18"/>
                <w:szCs w:val="18"/>
                <w:lang w:val="pl-PL" w:eastAsia="en-GB"/>
              </w:rPr>
            </w:pPr>
          </w:p>
          <w:p w14:paraId="70D81EA3" w14:textId="5268065C" w:rsidR="00FF7B02" w:rsidRPr="00620D6C" w:rsidRDefault="00FF7B02" w:rsidP="001E5BD9">
            <w:pPr>
              <w:numPr>
                <w:ilvl w:val="0"/>
                <w:numId w:val="4"/>
              </w:numPr>
              <w:spacing w:before="100" w:beforeAutospacing="1" w:after="100" w:afterAutospacing="1" w:line="240" w:lineRule="auto"/>
              <w:ind w:left="1200"/>
              <w:rPr>
                <w:rFonts w:eastAsia="Times New Roman" w:cs="Arial"/>
                <w:color w:val="000000"/>
                <w:sz w:val="18"/>
                <w:szCs w:val="18"/>
                <w:lang w:val="pl-PL" w:eastAsia="en-GB"/>
              </w:rPr>
            </w:pPr>
            <w:r w:rsidRPr="00620D6C">
              <w:rPr>
                <w:color w:val="000000"/>
                <w:sz w:val="18"/>
                <w:szCs w:val="18"/>
                <w:lang w:val="pl" w:eastAsia="en-GB"/>
              </w:rPr>
              <w:t>Prywatność i jej różne aspekty</w:t>
            </w:r>
          </w:p>
          <w:p w14:paraId="2E1C59DD" w14:textId="77777777" w:rsidR="00FF7B02" w:rsidRPr="00620D6C" w:rsidRDefault="00FF7B02" w:rsidP="001E5BD9">
            <w:pPr>
              <w:numPr>
                <w:ilvl w:val="0"/>
                <w:numId w:val="4"/>
              </w:numPr>
              <w:spacing w:before="100" w:beforeAutospacing="1" w:after="100" w:afterAutospacing="1" w:line="240" w:lineRule="auto"/>
              <w:ind w:left="1200"/>
              <w:rPr>
                <w:rFonts w:eastAsia="Times New Roman" w:cs="Arial"/>
                <w:color w:val="000000"/>
                <w:sz w:val="18"/>
                <w:szCs w:val="18"/>
                <w:lang w:val="pl-PL" w:eastAsia="en-GB"/>
              </w:rPr>
            </w:pPr>
            <w:r w:rsidRPr="00620D6C">
              <w:rPr>
                <w:color w:val="000000"/>
                <w:sz w:val="18"/>
                <w:szCs w:val="18"/>
                <w:lang w:val="pl" w:eastAsia="en-GB"/>
              </w:rPr>
              <w:t>Co to są dane osobowe?</w:t>
            </w:r>
          </w:p>
          <w:p w14:paraId="10B03680" w14:textId="77777777" w:rsidR="00FF7B02" w:rsidRPr="00620D6C" w:rsidRDefault="00FF7B02" w:rsidP="001E5BD9">
            <w:pPr>
              <w:numPr>
                <w:ilvl w:val="0"/>
                <w:numId w:val="4"/>
              </w:numPr>
              <w:spacing w:before="100" w:beforeAutospacing="1" w:after="100" w:afterAutospacing="1" w:line="240" w:lineRule="auto"/>
              <w:ind w:left="1200"/>
              <w:rPr>
                <w:rFonts w:eastAsia="Times New Roman" w:cs="Arial"/>
                <w:color w:val="000000"/>
                <w:sz w:val="18"/>
                <w:szCs w:val="18"/>
                <w:lang w:val="pl-PL" w:eastAsia="en-GB"/>
              </w:rPr>
            </w:pPr>
            <w:r w:rsidRPr="00620D6C">
              <w:rPr>
                <w:color w:val="000000"/>
                <w:sz w:val="18"/>
                <w:szCs w:val="18"/>
                <w:lang w:val="pl" w:eastAsia="en-GB"/>
              </w:rPr>
              <w:t>W jaki sposób gromadzone są dane osobowe podczas korzystania z Internetu?</w:t>
            </w:r>
          </w:p>
          <w:p w14:paraId="12ED582F" w14:textId="77777777" w:rsidR="00FF7B02" w:rsidRPr="00620D6C" w:rsidRDefault="00FF7B02" w:rsidP="001E5BD9">
            <w:pPr>
              <w:numPr>
                <w:ilvl w:val="0"/>
                <w:numId w:val="4"/>
              </w:numPr>
              <w:spacing w:before="100" w:beforeAutospacing="1" w:after="100" w:afterAutospacing="1" w:line="240" w:lineRule="auto"/>
              <w:ind w:left="1200"/>
              <w:rPr>
                <w:rFonts w:eastAsia="Times New Roman" w:cs="Arial"/>
                <w:color w:val="000000"/>
                <w:sz w:val="18"/>
                <w:szCs w:val="18"/>
                <w:lang w:val="pl-PL" w:eastAsia="en-GB"/>
              </w:rPr>
            </w:pPr>
            <w:r w:rsidRPr="00620D6C">
              <w:rPr>
                <w:color w:val="000000"/>
                <w:sz w:val="18"/>
                <w:szCs w:val="18"/>
                <w:lang w:val="pl" w:eastAsia="en-GB"/>
              </w:rPr>
              <w:t>Prawo do prywatności (ONZ; UE; RODO)</w:t>
            </w:r>
          </w:p>
          <w:p w14:paraId="31F5ACDB" w14:textId="275F6D35" w:rsidR="00B5457F" w:rsidRPr="00620D6C" w:rsidRDefault="00FF7B02" w:rsidP="001E5BD9">
            <w:pPr>
              <w:numPr>
                <w:ilvl w:val="0"/>
                <w:numId w:val="4"/>
              </w:numPr>
              <w:spacing w:before="100" w:beforeAutospacing="1" w:after="100" w:afterAutospacing="1" w:line="240" w:lineRule="auto"/>
              <w:ind w:left="1200"/>
              <w:rPr>
                <w:rFonts w:eastAsia="Times New Roman" w:cs="Arial"/>
                <w:color w:val="000000"/>
                <w:lang w:eastAsia="en-GB"/>
              </w:rPr>
            </w:pPr>
            <w:r w:rsidRPr="00620D6C">
              <w:rPr>
                <w:color w:val="000000"/>
                <w:sz w:val="18"/>
                <w:szCs w:val="18"/>
                <w:lang w:val="pl" w:eastAsia="en-GB"/>
              </w:rPr>
              <w:t>Ochrona danych w Internecie.</w:t>
            </w:r>
          </w:p>
        </w:tc>
      </w:tr>
    </w:tbl>
    <w:p w14:paraId="3689D7B9" w14:textId="375FC1E6" w:rsidR="001948C8" w:rsidRPr="00620D6C" w:rsidRDefault="004D176A" w:rsidP="001948C8">
      <w:pPr>
        <w:pStyle w:val="Heading3"/>
        <w:rPr>
          <w:rFonts w:asciiTheme="minorHAnsi" w:hAnsiTheme="minorHAnsi"/>
          <w:color w:val="00B0F0"/>
        </w:rPr>
      </w:pPr>
      <w:r w:rsidRPr="00620D6C">
        <w:rPr>
          <w:rFonts w:asciiTheme="minorHAnsi" w:hAnsiTheme="minorHAnsi"/>
          <w:b/>
          <w:bCs/>
          <w:sz w:val="20"/>
          <w:lang w:val="pl"/>
        </w:rPr>
        <w:br w:type="page"/>
      </w:r>
      <w:r w:rsidRPr="00620D6C">
        <w:rPr>
          <w:rFonts w:asciiTheme="minorHAnsi" w:hAnsiTheme="minorHAnsi"/>
          <w:color w:val="00B0F0"/>
          <w:lang w:val="pl"/>
        </w:rPr>
        <w:lastRenderedPageBreak/>
        <w:t xml:space="preserve"> Krok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8505"/>
      </w:tblGrid>
      <w:tr w:rsidR="004D176A" w:rsidRPr="00620D6C" w14:paraId="08749123" w14:textId="77777777" w:rsidTr="00125456">
        <w:tc>
          <w:tcPr>
            <w:tcW w:w="1413" w:type="dxa"/>
          </w:tcPr>
          <w:p w14:paraId="2F17E0B1" w14:textId="3320D147" w:rsidR="004D176A" w:rsidRPr="00620D6C" w:rsidRDefault="00CA4490" w:rsidP="00EF0A1A">
            <w:pPr>
              <w:spacing w:before="0" w:after="120"/>
              <w:rPr>
                <w:rFonts w:cs="Arial"/>
                <w:szCs w:val="20"/>
              </w:rPr>
            </w:pPr>
            <w:r w:rsidRPr="00620D6C">
              <w:rPr>
                <w:szCs w:val="20"/>
                <w:lang w:val="pl"/>
              </w:rPr>
              <w:t>Krok</w:t>
            </w:r>
            <w:r w:rsidR="0052176C" w:rsidRPr="00620D6C">
              <w:rPr>
                <w:szCs w:val="20"/>
                <w:lang w:val="pl"/>
              </w:rPr>
              <w:t xml:space="preserve"> 1</w:t>
            </w:r>
            <w:r w:rsidR="004D176A" w:rsidRPr="00620D6C">
              <w:rPr>
                <w:szCs w:val="20"/>
                <w:lang w:val="pl"/>
              </w:rPr>
              <w:t xml:space="preserve"> Tytuł:</w:t>
            </w:r>
          </w:p>
        </w:tc>
        <w:tc>
          <w:tcPr>
            <w:tcW w:w="8505" w:type="dxa"/>
          </w:tcPr>
          <w:p w14:paraId="4213B0DB" w14:textId="614F837E" w:rsidR="004D176A" w:rsidRPr="00620D6C" w:rsidRDefault="004B7553" w:rsidP="00AC7EB4">
            <w:pPr>
              <w:pStyle w:val="Heading1"/>
              <w:spacing w:before="0"/>
              <w:rPr>
                <w:rFonts w:asciiTheme="minorHAnsi" w:hAnsiTheme="minorHAnsi" w:cs="Arial"/>
                <w:sz w:val="20"/>
                <w:szCs w:val="20"/>
              </w:rPr>
            </w:pPr>
            <w:r w:rsidRPr="00620D6C">
              <w:rPr>
                <w:rFonts w:asciiTheme="minorHAnsi" w:hAnsiTheme="minorHAnsi"/>
                <w:color w:val="000000"/>
                <w:sz w:val="20"/>
                <w:szCs w:val="20"/>
                <w:lang w:val="pl"/>
              </w:rPr>
              <w:t>Różne aspekty</w:t>
            </w:r>
            <w:r w:rsidR="007960D9" w:rsidRPr="00620D6C">
              <w:rPr>
                <w:rFonts w:asciiTheme="minorHAnsi" w:hAnsiTheme="minorHAnsi"/>
                <w:color w:val="000000"/>
                <w:sz w:val="20"/>
                <w:szCs w:val="20"/>
                <w:lang w:val="pl"/>
              </w:rPr>
              <w:t xml:space="preserve"> prywatności</w:t>
            </w:r>
          </w:p>
        </w:tc>
      </w:tr>
      <w:tr w:rsidR="004D176A" w:rsidRPr="00620D6C" w14:paraId="6F51AA7B" w14:textId="77777777" w:rsidTr="00125456">
        <w:tc>
          <w:tcPr>
            <w:tcW w:w="1413" w:type="dxa"/>
          </w:tcPr>
          <w:p w14:paraId="7AF09B71" w14:textId="6CDBAE58" w:rsidR="004D176A" w:rsidRPr="00620D6C" w:rsidRDefault="00F32B1D" w:rsidP="00EF0A1A">
            <w:pPr>
              <w:spacing w:before="0" w:after="120"/>
              <w:rPr>
                <w:rFonts w:cs="Arial"/>
                <w:szCs w:val="20"/>
              </w:rPr>
            </w:pPr>
            <w:r w:rsidRPr="00620D6C">
              <w:rPr>
                <w:rFonts w:cs="Arial"/>
                <w:szCs w:val="20"/>
              </w:rPr>
              <w:t>Wiedza zdobyta po kroku 1</w:t>
            </w:r>
          </w:p>
        </w:tc>
        <w:tc>
          <w:tcPr>
            <w:tcW w:w="8505" w:type="dxa"/>
          </w:tcPr>
          <w:p w14:paraId="05DC4BB9" w14:textId="21848355" w:rsidR="004D176A" w:rsidRPr="00620D6C" w:rsidRDefault="004B7553" w:rsidP="00AC7EB4">
            <w:pPr>
              <w:rPr>
                <w:rFonts w:cs="Arial"/>
                <w:szCs w:val="20"/>
                <w:lang w:val="pl-PL"/>
              </w:rPr>
            </w:pPr>
            <w:r w:rsidRPr="00620D6C">
              <w:rPr>
                <w:lang w:val="pl"/>
              </w:rPr>
              <w:t>Op</w:t>
            </w:r>
            <w:r w:rsidR="0050750A" w:rsidRPr="00620D6C">
              <w:rPr>
                <w:color w:val="000000"/>
                <w:lang w:val="pl" w:eastAsia="en-GB"/>
              </w:rPr>
              <w:t>isz</w:t>
            </w:r>
            <w:r w:rsidR="007960D9" w:rsidRPr="00620D6C">
              <w:rPr>
                <w:color w:val="000000"/>
                <w:lang w:val="pl" w:eastAsia="en-GB"/>
              </w:rPr>
              <w:t xml:space="preserve"> i </w:t>
            </w:r>
            <w:r w:rsidRPr="00620D6C">
              <w:rPr>
                <w:color w:val="000000"/>
                <w:lang w:val="pl" w:eastAsia="en-GB"/>
              </w:rPr>
              <w:t xml:space="preserve">przedyskutuj </w:t>
            </w:r>
            <w:r w:rsidR="007960D9" w:rsidRPr="00620D6C">
              <w:rPr>
                <w:color w:val="000000"/>
                <w:lang w:val="pl" w:eastAsia="en-GB"/>
              </w:rPr>
              <w:t>różne aspekty prywatności.</w:t>
            </w:r>
          </w:p>
        </w:tc>
      </w:tr>
      <w:tr w:rsidR="00187F58" w:rsidRPr="00620D6C" w14:paraId="7EBBC24C" w14:textId="77777777" w:rsidTr="00125456">
        <w:tc>
          <w:tcPr>
            <w:tcW w:w="1413" w:type="dxa"/>
          </w:tcPr>
          <w:p w14:paraId="28FE2E9C" w14:textId="3C59C627" w:rsidR="00187F58" w:rsidRPr="00620D6C" w:rsidRDefault="004A3D33" w:rsidP="00EF0A1A">
            <w:pPr>
              <w:spacing w:before="0" w:after="120"/>
              <w:rPr>
                <w:rFonts w:cs="Arial"/>
                <w:szCs w:val="20"/>
              </w:rPr>
            </w:pPr>
            <w:r w:rsidRPr="00620D6C">
              <w:rPr>
                <w:szCs w:val="20"/>
                <w:lang w:val="pl"/>
              </w:rPr>
              <w:t>Temat</w:t>
            </w:r>
          </w:p>
        </w:tc>
        <w:tc>
          <w:tcPr>
            <w:tcW w:w="8505" w:type="dxa"/>
          </w:tcPr>
          <w:p w14:paraId="3A4EDE87" w14:textId="4A9DBEBB" w:rsidR="00187F58" w:rsidRPr="00620D6C" w:rsidRDefault="00187F58" w:rsidP="00187F58">
            <w:pPr>
              <w:spacing w:before="100" w:beforeAutospacing="1" w:after="100" w:afterAutospacing="1"/>
              <w:rPr>
                <w:rFonts w:eastAsia="Times New Roman" w:cs="Arial"/>
                <w:color w:val="000000"/>
                <w:lang w:val="pl-PL" w:eastAsia="en-GB"/>
              </w:rPr>
            </w:pPr>
            <w:r w:rsidRPr="00620D6C">
              <w:rPr>
                <w:color w:val="000000"/>
                <w:lang w:val="pl" w:eastAsia="en-GB"/>
              </w:rPr>
              <w:t>Prywatność i jej różne aspekty</w:t>
            </w:r>
          </w:p>
        </w:tc>
      </w:tr>
      <w:tr w:rsidR="001948C8" w:rsidRPr="00620D6C" w14:paraId="11484551" w14:textId="77777777" w:rsidTr="00125456">
        <w:tc>
          <w:tcPr>
            <w:tcW w:w="1413" w:type="dxa"/>
          </w:tcPr>
          <w:p w14:paraId="19A779BA" w14:textId="1062D3E7" w:rsidR="001948C8" w:rsidRPr="00620D6C" w:rsidRDefault="001948C8" w:rsidP="00EF0A1A">
            <w:pPr>
              <w:spacing w:before="0" w:after="120"/>
              <w:rPr>
                <w:rFonts w:cs="Arial"/>
                <w:szCs w:val="20"/>
              </w:rPr>
            </w:pPr>
            <w:r w:rsidRPr="00620D6C">
              <w:rPr>
                <w:color w:val="002060"/>
                <w:szCs w:val="20"/>
                <w:lang w:val="pl"/>
              </w:rPr>
              <w:t>Wielkie pytanie</w:t>
            </w:r>
          </w:p>
        </w:tc>
        <w:tc>
          <w:tcPr>
            <w:tcW w:w="8505" w:type="dxa"/>
          </w:tcPr>
          <w:p w14:paraId="4BCBEA98" w14:textId="179E2D23" w:rsidR="001948C8" w:rsidRPr="00620D6C" w:rsidRDefault="008F765C" w:rsidP="00187F58">
            <w:pPr>
              <w:spacing w:before="100" w:beforeAutospacing="1" w:after="100" w:afterAutospacing="1"/>
              <w:rPr>
                <w:rFonts w:cs="Arial"/>
                <w:color w:val="002060"/>
                <w:lang w:val="pl-PL"/>
              </w:rPr>
            </w:pPr>
            <w:r w:rsidRPr="00620D6C">
              <w:rPr>
                <w:i/>
                <w:iCs/>
                <w:color w:val="002060"/>
                <w:lang w:val="pl"/>
              </w:rPr>
              <w:t>Czy prywatność jest przywilejem czy prawem człowieka</w:t>
            </w:r>
            <w:r w:rsidR="001948C8" w:rsidRPr="00620D6C">
              <w:rPr>
                <w:i/>
                <w:iCs/>
                <w:color w:val="002060"/>
                <w:lang w:val="pl"/>
              </w:rPr>
              <w:t>?</w:t>
            </w:r>
          </w:p>
          <w:p w14:paraId="48F59B01" w14:textId="3B761E23" w:rsidR="004D1685" w:rsidRPr="00620D6C" w:rsidRDefault="004B7553" w:rsidP="004D1685">
            <w:pPr>
              <w:spacing w:before="0" w:after="120"/>
              <w:rPr>
                <w:rFonts w:eastAsia="Times New Roman" w:cs="Arial"/>
                <w:color w:val="002060"/>
                <w:lang w:val="pl-PL" w:eastAsia="en-GB"/>
              </w:rPr>
            </w:pPr>
            <w:r w:rsidRPr="00620D6C">
              <w:rPr>
                <w:color w:val="002060"/>
                <w:lang w:val="pl" w:eastAsia="en-GB"/>
              </w:rPr>
              <w:t>Zapytaj</w:t>
            </w:r>
            <w:r w:rsidR="004D1685" w:rsidRPr="00620D6C">
              <w:rPr>
                <w:color w:val="002060"/>
                <w:lang w:val="pl" w:eastAsia="en-GB"/>
              </w:rPr>
              <w:t xml:space="preserve"> </w:t>
            </w:r>
            <w:r w:rsidRPr="00620D6C">
              <w:rPr>
                <w:color w:val="002060"/>
                <w:lang w:val="pl" w:eastAsia="en-GB"/>
              </w:rPr>
              <w:t>T</w:t>
            </w:r>
            <w:r w:rsidR="004D1685" w:rsidRPr="00620D6C">
              <w:rPr>
                <w:color w:val="002060"/>
                <w:lang w:val="pl" w:eastAsia="en-GB"/>
              </w:rPr>
              <w:t>woj</w:t>
            </w:r>
            <w:r w:rsidRPr="00620D6C">
              <w:rPr>
                <w:color w:val="002060"/>
                <w:lang w:val="pl" w:eastAsia="en-GB"/>
              </w:rPr>
              <w:t>ą</w:t>
            </w:r>
            <w:r w:rsidR="004D1685" w:rsidRPr="00620D6C">
              <w:rPr>
                <w:color w:val="002060"/>
                <w:lang w:val="pl" w:eastAsia="en-GB"/>
              </w:rPr>
              <w:t xml:space="preserve"> rodzin</w:t>
            </w:r>
            <w:r w:rsidRPr="00620D6C">
              <w:rPr>
                <w:color w:val="002060"/>
                <w:lang w:val="pl" w:eastAsia="en-GB"/>
              </w:rPr>
              <w:t>ę</w:t>
            </w:r>
            <w:r w:rsidR="004D1685" w:rsidRPr="00620D6C">
              <w:rPr>
                <w:color w:val="002060"/>
                <w:lang w:val="pl" w:eastAsia="en-GB"/>
              </w:rPr>
              <w:t xml:space="preserve"> i przyjaci</w:t>
            </w:r>
            <w:r w:rsidRPr="00620D6C">
              <w:rPr>
                <w:color w:val="002060"/>
                <w:lang w:val="pl" w:eastAsia="en-GB"/>
              </w:rPr>
              <w:t>ół</w:t>
            </w:r>
            <w:r w:rsidR="004D1685" w:rsidRPr="00620D6C">
              <w:rPr>
                <w:color w:val="002060"/>
                <w:lang w:val="pl" w:eastAsia="en-GB"/>
              </w:rPr>
              <w:t xml:space="preserve">, co myślą o </w:t>
            </w:r>
            <w:r w:rsidR="004D1685" w:rsidRPr="00620D6C">
              <w:rPr>
                <w:b/>
                <w:bCs/>
                <w:color w:val="002060"/>
                <w:lang w:val="pl" w:eastAsia="en-GB"/>
              </w:rPr>
              <w:t>prywatności</w:t>
            </w:r>
            <w:r w:rsidR="004D1685" w:rsidRPr="00620D6C">
              <w:rPr>
                <w:color w:val="002060"/>
                <w:lang w:val="pl" w:eastAsia="en-GB"/>
              </w:rPr>
              <w:t xml:space="preserve">. </w:t>
            </w:r>
            <w:r w:rsidRPr="00620D6C">
              <w:rPr>
                <w:color w:val="002060"/>
                <w:lang w:val="pl" w:eastAsia="en-GB"/>
              </w:rPr>
              <w:t>Możesz zamieścić s</w:t>
            </w:r>
            <w:r w:rsidR="004D1685" w:rsidRPr="00620D6C">
              <w:rPr>
                <w:color w:val="002060"/>
                <w:lang w:val="pl" w:eastAsia="en-GB"/>
              </w:rPr>
              <w:t xml:space="preserve">woje poglądy na forum CSI-COP </w:t>
            </w:r>
            <w:hyperlink r:id="rId27" w:history="1"/>
            <w:r w:rsidR="004D1685" w:rsidRPr="00620D6C">
              <w:rPr>
                <w:color w:val="002060"/>
                <w:lang w:val="pl" w:eastAsia="en-GB"/>
              </w:rPr>
              <w:t xml:space="preserve">tutaj: </w:t>
            </w:r>
            <w:hyperlink r:id="rId28" w:history="1">
              <w:r w:rsidR="004D1685" w:rsidRPr="00620D6C">
                <w:rPr>
                  <w:rStyle w:val="Hyperlink"/>
                  <w:lang w:val="pl" w:eastAsia="en-GB"/>
                </w:rPr>
                <w:t>https://csi-cop.eu/forum/</w:t>
              </w:r>
            </w:hyperlink>
            <w:r w:rsidR="004D1685" w:rsidRPr="00620D6C">
              <w:rPr>
                <w:color w:val="002060"/>
                <w:lang w:val="pl" w:eastAsia="en-GB"/>
              </w:rPr>
              <w:t xml:space="preserve"> - musisz zarejestrować się na stronie przed opublikowaniem na forum, tworząc login tutaj: </w:t>
            </w:r>
            <w:hyperlink r:id="rId29" w:history="1">
              <w:r w:rsidR="004D1685" w:rsidRPr="00620D6C">
                <w:rPr>
                  <w:rStyle w:val="Hyperlink"/>
                  <w:lang w:val="pl" w:eastAsia="en-GB"/>
                </w:rPr>
                <w:t>https://csi-cop.eu/citizenscientistlogin/</w:t>
              </w:r>
            </w:hyperlink>
          </w:p>
        </w:tc>
      </w:tr>
      <w:tr w:rsidR="009D70FC" w:rsidRPr="00620D6C" w14:paraId="4B6C944E" w14:textId="77777777" w:rsidTr="00125456">
        <w:tc>
          <w:tcPr>
            <w:tcW w:w="1413" w:type="dxa"/>
          </w:tcPr>
          <w:p w14:paraId="11B60BDD" w14:textId="78CF226F" w:rsidR="009D70FC" w:rsidRPr="00620D6C" w:rsidRDefault="009D70FC" w:rsidP="00EF0A1A">
            <w:pPr>
              <w:spacing w:before="0" w:after="120"/>
              <w:rPr>
                <w:rFonts w:cs="Arial"/>
                <w:color w:val="002060"/>
                <w:szCs w:val="20"/>
              </w:rPr>
            </w:pPr>
            <w:r w:rsidRPr="00620D6C">
              <w:rPr>
                <w:szCs w:val="20"/>
                <w:lang w:val="pl"/>
              </w:rPr>
              <w:t>Krótkie podsumowanie</w:t>
            </w:r>
          </w:p>
        </w:tc>
        <w:tc>
          <w:tcPr>
            <w:tcW w:w="8505" w:type="dxa"/>
          </w:tcPr>
          <w:p w14:paraId="461BC990" w14:textId="5BB1D259" w:rsidR="00E518E1" w:rsidRPr="00620D6C" w:rsidRDefault="007F6564" w:rsidP="00187F58">
            <w:pPr>
              <w:spacing w:before="100" w:beforeAutospacing="1" w:after="100" w:afterAutospacing="1"/>
              <w:rPr>
                <w:rFonts w:cs="Arial"/>
                <w:lang w:val="pl-PL"/>
              </w:rPr>
            </w:pPr>
            <w:r w:rsidRPr="00620D6C">
              <w:rPr>
                <w:lang w:val="pl"/>
              </w:rPr>
              <w:t xml:space="preserve">Jan </w:t>
            </w:r>
            <w:r w:rsidR="009D70FC" w:rsidRPr="00620D6C">
              <w:rPr>
                <w:lang w:val="pl"/>
              </w:rPr>
              <w:t>Holvast (2009): "Dyskusja na temat kwestii prywatności jest tak stara jak ludzkość".</w:t>
            </w:r>
          </w:p>
          <w:p w14:paraId="0FF1D45C" w14:textId="4617F758" w:rsidR="009D70FC" w:rsidRPr="00620D6C" w:rsidRDefault="007F6564" w:rsidP="00187F58">
            <w:pPr>
              <w:spacing w:before="100" w:beforeAutospacing="1" w:after="100" w:afterAutospacing="1"/>
              <w:rPr>
                <w:rFonts w:cs="Arial"/>
                <w:i/>
                <w:iCs/>
                <w:color w:val="002060"/>
                <w:lang w:val="pl-PL"/>
              </w:rPr>
            </w:pPr>
            <w:r w:rsidRPr="00620D6C">
              <w:rPr>
                <w:lang w:val="pl"/>
              </w:rPr>
              <w:t xml:space="preserve"> [Patrz dalsza sekcja </w:t>
            </w:r>
            <w:r w:rsidR="008F4F42" w:rsidRPr="00620D6C">
              <w:rPr>
                <w:lang w:val="pl"/>
              </w:rPr>
              <w:t>lektury dodatkowej</w:t>
            </w:r>
            <w:r w:rsidRPr="00620D6C">
              <w:rPr>
                <w:lang w:val="pl"/>
              </w:rPr>
              <w:t xml:space="preserve"> na końcu kroku 1]</w:t>
            </w:r>
          </w:p>
        </w:tc>
      </w:tr>
      <w:tr w:rsidR="00522EDA" w:rsidRPr="00620D6C" w14:paraId="1C9EC5BB" w14:textId="77777777" w:rsidTr="00125456">
        <w:tc>
          <w:tcPr>
            <w:tcW w:w="1413" w:type="dxa"/>
          </w:tcPr>
          <w:p w14:paraId="1683AE89" w14:textId="77777777" w:rsidR="00522EDA" w:rsidRPr="00620D6C" w:rsidRDefault="00522EDA" w:rsidP="00EF0A1A">
            <w:pPr>
              <w:spacing w:before="0" w:after="120"/>
              <w:rPr>
                <w:rFonts w:cs="Arial"/>
                <w:szCs w:val="20"/>
                <w:lang w:val="pl-PL"/>
              </w:rPr>
            </w:pPr>
          </w:p>
        </w:tc>
        <w:tc>
          <w:tcPr>
            <w:tcW w:w="8505" w:type="dxa"/>
          </w:tcPr>
          <w:p w14:paraId="54CB76F0" w14:textId="77777777" w:rsidR="00522EDA" w:rsidRPr="00620D6C" w:rsidRDefault="00522EDA" w:rsidP="00187F58">
            <w:pPr>
              <w:spacing w:before="100" w:beforeAutospacing="1" w:after="100" w:afterAutospacing="1"/>
              <w:rPr>
                <w:rFonts w:cs="Arial"/>
                <w:lang w:val="pl-PL"/>
              </w:rPr>
            </w:pPr>
          </w:p>
        </w:tc>
      </w:tr>
      <w:tr w:rsidR="00522EDA" w:rsidRPr="00620D6C" w14:paraId="53985323" w14:textId="77777777" w:rsidTr="00125456">
        <w:tc>
          <w:tcPr>
            <w:tcW w:w="1413" w:type="dxa"/>
          </w:tcPr>
          <w:p w14:paraId="5C1C0C2C" w14:textId="369312E9" w:rsidR="00522EDA" w:rsidRPr="00620D6C" w:rsidRDefault="00522EDA" w:rsidP="00EF0A1A">
            <w:pPr>
              <w:spacing w:before="0" w:after="120"/>
              <w:rPr>
                <w:rFonts w:cs="Arial"/>
                <w:szCs w:val="20"/>
              </w:rPr>
            </w:pPr>
            <w:r w:rsidRPr="00620D6C">
              <w:rPr>
                <w:szCs w:val="20"/>
                <w:lang w:val="pl"/>
              </w:rPr>
              <w:t>Treści edukacyjne</w:t>
            </w:r>
          </w:p>
        </w:tc>
        <w:tc>
          <w:tcPr>
            <w:tcW w:w="8505" w:type="dxa"/>
          </w:tcPr>
          <w:p w14:paraId="3E57A5B1" w14:textId="34A41086" w:rsidR="00355F23" w:rsidRPr="00620D6C" w:rsidRDefault="00355F23" w:rsidP="00522EDA">
            <w:pPr>
              <w:pStyle w:val="NoSpacing"/>
              <w:rPr>
                <w:rFonts w:cs="Arial"/>
                <w:b/>
                <w:bCs/>
                <w:sz w:val="20"/>
                <w:szCs w:val="20"/>
                <w:lang w:val="pl-PL"/>
              </w:rPr>
            </w:pPr>
            <w:r w:rsidRPr="00620D6C">
              <w:rPr>
                <w:b/>
                <w:bCs/>
                <w:sz w:val="20"/>
                <w:szCs w:val="20"/>
                <w:lang w:val="pl"/>
              </w:rPr>
              <w:t>Krótka historia "prywatności"</w:t>
            </w:r>
          </w:p>
          <w:p w14:paraId="151AC185" w14:textId="3E7EC0D1" w:rsidR="005841DC" w:rsidRPr="00620D6C" w:rsidRDefault="005841DC" w:rsidP="00522EDA">
            <w:pPr>
              <w:pStyle w:val="NoSpacing"/>
              <w:rPr>
                <w:rFonts w:cs="Arial"/>
                <w:b/>
                <w:bCs/>
                <w:sz w:val="20"/>
                <w:szCs w:val="20"/>
                <w:lang w:val="pl-PL"/>
              </w:rPr>
            </w:pPr>
          </w:p>
          <w:p w14:paraId="6C16644E" w14:textId="3D6EF065" w:rsidR="005841DC" w:rsidRPr="00620D6C" w:rsidRDefault="005841DC" w:rsidP="005841DC">
            <w:pPr>
              <w:pStyle w:val="NoSpacing"/>
              <w:rPr>
                <w:rFonts w:cs="Arial"/>
                <w:sz w:val="20"/>
                <w:szCs w:val="20"/>
                <w:lang w:val="pl-PL"/>
              </w:rPr>
            </w:pPr>
            <w:r w:rsidRPr="00620D6C">
              <w:rPr>
                <w:sz w:val="20"/>
                <w:szCs w:val="20"/>
                <w:lang w:val="pl"/>
              </w:rPr>
              <w:t xml:space="preserve">Według Jana Holvasta (2009) "Dyskusja na temat kwestii prywatności jest tak stara jak ludzkość. Zaczynając od </w:t>
            </w:r>
            <w:r w:rsidRPr="00620D6C">
              <w:rPr>
                <w:b/>
                <w:bCs/>
                <w:sz w:val="20"/>
                <w:szCs w:val="20"/>
                <w:lang w:val="pl"/>
              </w:rPr>
              <w:t>ochrony ciała i domu</w:t>
            </w:r>
            <w:r w:rsidRPr="00620D6C">
              <w:rPr>
                <w:sz w:val="20"/>
                <w:szCs w:val="20"/>
                <w:lang w:val="pl"/>
              </w:rPr>
              <w:t xml:space="preserve">, wkrótce </w:t>
            </w:r>
            <w:r w:rsidRPr="00620D6C">
              <w:rPr>
                <w:b/>
                <w:bCs/>
                <w:sz w:val="20"/>
                <w:szCs w:val="20"/>
                <w:lang w:val="pl"/>
              </w:rPr>
              <w:t>ewoluował</w:t>
            </w:r>
            <w:r w:rsidR="004B7553" w:rsidRPr="00620D6C">
              <w:rPr>
                <w:b/>
                <w:bCs/>
                <w:sz w:val="20"/>
                <w:szCs w:val="20"/>
                <w:lang w:val="pl"/>
              </w:rPr>
              <w:t>a</w:t>
            </w:r>
            <w:r w:rsidRPr="00620D6C">
              <w:rPr>
                <w:sz w:val="20"/>
                <w:szCs w:val="20"/>
                <w:lang w:val="pl"/>
              </w:rPr>
              <w:t xml:space="preserve"> w </w:t>
            </w:r>
            <w:r w:rsidRPr="00620D6C">
              <w:rPr>
                <w:b/>
                <w:bCs/>
                <w:sz w:val="20"/>
                <w:szCs w:val="20"/>
                <w:lang w:val="pl"/>
              </w:rPr>
              <w:t>kierunku kontrolowania swoich danych osobowych</w:t>
            </w:r>
            <w:r w:rsidRPr="00620D6C">
              <w:rPr>
                <w:sz w:val="20"/>
                <w:szCs w:val="20"/>
                <w:lang w:val="pl"/>
              </w:rPr>
              <w:t>. "</w:t>
            </w:r>
          </w:p>
          <w:p w14:paraId="1FB7DFEE" w14:textId="77777777" w:rsidR="005841DC" w:rsidRPr="00620D6C" w:rsidRDefault="005841DC" w:rsidP="00522EDA">
            <w:pPr>
              <w:pStyle w:val="NoSpacing"/>
              <w:rPr>
                <w:rFonts w:cs="Arial"/>
                <w:b/>
                <w:bCs/>
                <w:sz w:val="20"/>
                <w:szCs w:val="20"/>
                <w:lang w:val="pl-PL"/>
              </w:rPr>
            </w:pPr>
          </w:p>
          <w:p w14:paraId="25792D20" w14:textId="4C24A393" w:rsidR="00522EDA" w:rsidRPr="00620D6C" w:rsidRDefault="002976D9" w:rsidP="00522EDA">
            <w:pPr>
              <w:pStyle w:val="NoSpacing"/>
              <w:rPr>
                <w:rFonts w:cs="Arial"/>
                <w:sz w:val="20"/>
                <w:szCs w:val="20"/>
              </w:rPr>
            </w:pPr>
            <w:r w:rsidRPr="00620D6C">
              <w:rPr>
                <w:rFonts w:cs="Arial"/>
                <w:noProof/>
                <w:sz w:val="20"/>
                <w:szCs w:val="20"/>
                <w:lang w:val="en-GB" w:eastAsia="en-GB"/>
              </w:rPr>
              <w:drawing>
                <wp:inline distT="0" distB="0" distL="0" distR="0" wp14:anchorId="2C8FE8A0" wp14:editId="3C018E43">
                  <wp:extent cx="2800350" cy="1828006"/>
                  <wp:effectExtent l="0" t="0" r="0" b="1270"/>
                  <wp:docPr id="4" name="Picture 4" descr="Obraz zawierający tekst, zrzut ekranu, elektronikę, komputer&#10;&#10;Opis 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electronics,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02953" cy="1829705"/>
                          </a:xfrm>
                          <a:prstGeom prst="rect">
                            <a:avLst/>
                          </a:prstGeom>
                        </pic:spPr>
                      </pic:pic>
                    </a:graphicData>
                  </a:graphic>
                </wp:inline>
              </w:drawing>
            </w:r>
          </w:p>
          <w:p w14:paraId="34C4D87A" w14:textId="77777777" w:rsidR="00522EDA" w:rsidRPr="00620D6C" w:rsidRDefault="00522EDA" w:rsidP="00522EDA">
            <w:pPr>
              <w:pStyle w:val="NoSpacing"/>
              <w:rPr>
                <w:rFonts w:cs="Arial"/>
                <w:sz w:val="20"/>
                <w:szCs w:val="20"/>
              </w:rPr>
            </w:pPr>
          </w:p>
          <w:p w14:paraId="7EB18E78" w14:textId="77777777" w:rsidR="00522EDA" w:rsidRPr="00620D6C" w:rsidRDefault="00522EDA" w:rsidP="00522EDA">
            <w:pPr>
              <w:pStyle w:val="NoSpacing"/>
              <w:rPr>
                <w:rFonts w:cs="Arial"/>
                <w:sz w:val="20"/>
                <w:szCs w:val="20"/>
                <w:lang w:val="pl-PL"/>
              </w:rPr>
            </w:pPr>
            <w:r w:rsidRPr="00620D6C">
              <w:rPr>
                <w:sz w:val="20"/>
                <w:szCs w:val="20"/>
                <w:lang w:val="pl"/>
              </w:rPr>
              <w:t>W 1890 roku Warren &amp; Brandeis napisali: "To, że jednostka powinna mieć pełną ochronę osobistą i własnością, jest zasadą tak starą jak prawo zwyczajowe", a "w bardzo wczesnych czasach prawo dawało lekarstwo tylko na fizyczną ingerencję w życie i własność". Dodali, że "teraz [w 1890 r.] prawo do życia zaczęło oznaczać [...] prawo do bycia pozostawionym samemu sobie", a "termin "własność" rozrósł się do każdej formy posiadania – zarówno niematerialnego, jak i materialnego".</w:t>
            </w:r>
          </w:p>
          <w:p w14:paraId="7CB37CBD" w14:textId="77777777" w:rsidR="00522EDA" w:rsidRPr="00620D6C" w:rsidRDefault="00522EDA" w:rsidP="00522EDA">
            <w:pPr>
              <w:pStyle w:val="NoSpacing"/>
              <w:rPr>
                <w:rFonts w:cs="Arial"/>
                <w:sz w:val="20"/>
                <w:szCs w:val="20"/>
                <w:lang w:val="pl-PL"/>
              </w:rPr>
            </w:pPr>
          </w:p>
          <w:p w14:paraId="33896767" w14:textId="66989B9E" w:rsidR="00522EDA" w:rsidRPr="00620D6C" w:rsidRDefault="00522EDA" w:rsidP="00522EDA">
            <w:pPr>
              <w:pStyle w:val="NoSpacing"/>
              <w:rPr>
                <w:rFonts w:cs="Arial"/>
                <w:sz w:val="20"/>
                <w:szCs w:val="20"/>
                <w:lang w:val="pl-PL"/>
              </w:rPr>
            </w:pPr>
            <w:r w:rsidRPr="00620D6C">
              <w:rPr>
                <w:sz w:val="20"/>
                <w:szCs w:val="20"/>
                <w:lang w:val="pl"/>
              </w:rPr>
              <w:t>W 2011 roku Nissenbaum poinformował, że "Rok 2010 był</w:t>
            </w:r>
            <w:r w:rsidR="00F5044F" w:rsidRPr="00620D6C">
              <w:rPr>
                <w:sz w:val="20"/>
                <w:szCs w:val="20"/>
                <w:lang w:val="pl"/>
              </w:rPr>
              <w:t xml:space="preserve"> </w:t>
            </w:r>
            <w:r w:rsidRPr="00620D6C">
              <w:rPr>
                <w:sz w:val="20"/>
                <w:szCs w:val="20"/>
                <w:lang w:val="pl"/>
              </w:rPr>
              <w:t>wielkim rokiem dla prywatności w Internecie. Doniesienia o gafach prywatności, takich jak te związane z Google Buzz i kapryśną polityką prywatności Facebooka, zdobiły pierwsze strony znanych mediów informacyjnych. W swojej serii "</w:t>
            </w:r>
            <w:r w:rsidRPr="00620D6C">
              <w:rPr>
                <w:b/>
                <w:bCs/>
                <w:sz w:val="20"/>
                <w:szCs w:val="20"/>
                <w:lang w:val="pl"/>
              </w:rPr>
              <w:t>On What They Know</w:t>
            </w:r>
            <w:r w:rsidRPr="00620D6C">
              <w:rPr>
                <w:sz w:val="20"/>
                <w:szCs w:val="20"/>
                <w:lang w:val="pl"/>
              </w:rPr>
              <w:t xml:space="preserve">" </w:t>
            </w:r>
            <w:r w:rsidRPr="00620D6C">
              <w:rPr>
                <w:sz w:val="20"/>
                <w:szCs w:val="20"/>
                <w:u w:val="single"/>
                <w:lang w:val="pl"/>
              </w:rPr>
              <w:t>The Wall Street Journal</w:t>
            </w:r>
            <w:r w:rsidRPr="00620D6C">
              <w:rPr>
                <w:sz w:val="20"/>
                <w:szCs w:val="20"/>
                <w:lang w:val="pl"/>
              </w:rPr>
              <w:t xml:space="preserve"> skupił się na szalejącym śledzeniu osób z powodu reklamy behawioralnej i innych powodów.</w:t>
            </w:r>
          </w:p>
          <w:p w14:paraId="0ECFC816" w14:textId="77777777" w:rsidR="008D0D8F" w:rsidRPr="00620D6C" w:rsidRDefault="008D0D8F" w:rsidP="008D0D8F">
            <w:pPr>
              <w:pStyle w:val="NoSpacing"/>
              <w:rPr>
                <w:rFonts w:cs="Arial"/>
                <w:sz w:val="20"/>
                <w:szCs w:val="20"/>
                <w:lang w:val="pl-PL"/>
              </w:rPr>
            </w:pPr>
          </w:p>
          <w:p w14:paraId="630F877F" w14:textId="5076EE2B" w:rsidR="008D0D8F" w:rsidRPr="00620D6C" w:rsidRDefault="008D0D8F" w:rsidP="008D0D8F">
            <w:pPr>
              <w:pStyle w:val="NoSpacing"/>
              <w:rPr>
                <w:rFonts w:cs="Arial"/>
                <w:sz w:val="20"/>
                <w:szCs w:val="20"/>
                <w:lang w:val="pl-PL"/>
              </w:rPr>
            </w:pPr>
            <w:r w:rsidRPr="00620D6C">
              <w:rPr>
                <w:sz w:val="20"/>
                <w:szCs w:val="20"/>
                <w:lang w:val="pl"/>
              </w:rPr>
              <w:t xml:space="preserve">Jeśli chodzi o </w:t>
            </w:r>
            <w:r w:rsidRPr="00620D6C">
              <w:rPr>
                <w:i/>
                <w:iCs/>
                <w:sz w:val="20"/>
                <w:szCs w:val="20"/>
                <w:lang w:val="pl"/>
              </w:rPr>
              <w:t>etykę prywatności</w:t>
            </w:r>
            <w:r w:rsidRPr="00620D6C">
              <w:rPr>
                <w:sz w:val="20"/>
                <w:szCs w:val="20"/>
                <w:lang w:val="pl"/>
              </w:rPr>
              <w:t>,</w:t>
            </w:r>
            <w:bookmarkStart w:id="0" w:name="_Hlk69829710"/>
            <w:r w:rsidR="00536525" w:rsidRPr="00620D6C">
              <w:rPr>
                <w:sz w:val="20"/>
                <w:szCs w:val="20"/>
                <w:lang w:val="pl"/>
              </w:rPr>
              <w:t xml:space="preserve"> Marijn </w:t>
            </w:r>
            <w:r w:rsidRPr="00620D6C">
              <w:rPr>
                <w:sz w:val="20"/>
                <w:szCs w:val="20"/>
                <w:lang w:val="pl"/>
              </w:rPr>
              <w:t>Sax (2018) "koncentruje się na pytaniach takich jak: "</w:t>
            </w:r>
            <w:bookmarkEnd w:id="0"/>
            <w:r w:rsidRPr="00620D6C">
              <w:rPr>
                <w:b/>
                <w:bCs/>
                <w:sz w:val="20"/>
                <w:szCs w:val="20"/>
                <w:lang w:val="pl"/>
              </w:rPr>
              <w:t>Jaka jest wartość prywatności?</w:t>
            </w:r>
            <w:r w:rsidRPr="00620D6C">
              <w:rPr>
                <w:lang w:val="pl"/>
              </w:rPr>
              <w:t xml:space="preserve"> </w:t>
            </w:r>
            <w:r w:rsidRPr="00620D6C">
              <w:rPr>
                <w:sz w:val="20"/>
                <w:szCs w:val="20"/>
                <w:lang w:val="pl"/>
              </w:rPr>
              <w:t xml:space="preserve">" oraz </w:t>
            </w:r>
            <w:r w:rsidRPr="00620D6C">
              <w:rPr>
                <w:b/>
                <w:bCs/>
                <w:i/>
                <w:iCs/>
                <w:sz w:val="20"/>
                <w:szCs w:val="20"/>
                <w:lang w:val="pl"/>
              </w:rPr>
              <w:t>"</w:t>
            </w:r>
            <w:r w:rsidRPr="00620D6C">
              <w:rPr>
                <w:b/>
                <w:bCs/>
                <w:sz w:val="20"/>
                <w:szCs w:val="20"/>
                <w:lang w:val="pl"/>
              </w:rPr>
              <w:t>Jakie normy prywatności powinny być przestrzegane przez jednostki (w tym nas samych), społeczeństwo i państwo?</w:t>
            </w:r>
            <w:r w:rsidRPr="00620D6C">
              <w:rPr>
                <w:lang w:val="pl"/>
              </w:rPr>
              <w:t xml:space="preserve"> </w:t>
            </w:r>
            <w:r w:rsidRPr="00620D6C">
              <w:rPr>
                <w:sz w:val="20"/>
                <w:szCs w:val="20"/>
                <w:lang w:val="pl"/>
              </w:rPr>
              <w:t>"</w:t>
            </w:r>
          </w:p>
          <w:p w14:paraId="2853FC08" w14:textId="3E51B573" w:rsidR="0079413C" w:rsidRPr="00620D6C" w:rsidRDefault="0079413C" w:rsidP="008D0D8F">
            <w:pPr>
              <w:pStyle w:val="NoSpacing"/>
              <w:rPr>
                <w:rFonts w:cs="Arial"/>
                <w:sz w:val="20"/>
                <w:szCs w:val="20"/>
                <w:lang w:val="pl-PL"/>
              </w:rPr>
            </w:pPr>
          </w:p>
          <w:p w14:paraId="5FAACEF9" w14:textId="6BD62CCA" w:rsidR="004B3FE6" w:rsidRPr="00620D6C" w:rsidRDefault="004B3FE6" w:rsidP="008D0D8F">
            <w:pPr>
              <w:pStyle w:val="NoSpacing"/>
              <w:rPr>
                <w:rFonts w:cs="Arial"/>
                <w:sz w:val="20"/>
                <w:szCs w:val="20"/>
                <w:lang w:val="pl-PL"/>
              </w:rPr>
            </w:pPr>
            <w:r w:rsidRPr="00620D6C">
              <w:rPr>
                <w:sz w:val="20"/>
                <w:szCs w:val="20"/>
                <w:lang w:val="pl"/>
              </w:rPr>
              <w:t>10 kwietnia 2022 r. brytyjski komik John Oliver w swoim programie HBO "</w:t>
            </w:r>
            <w:hyperlink r:id="rId31" w:history="1"/>
            <w:hyperlink r:id="rId32" w:history="1"/>
            <w:hyperlink r:id="rId33" w:history="1"/>
            <w:r w:rsidRPr="00620D6C">
              <w:rPr>
                <w:sz w:val="20"/>
                <w:szCs w:val="20"/>
                <w:lang w:val="pl"/>
              </w:rPr>
              <w:t>Last Week Tonight</w:t>
            </w:r>
            <w:hyperlink r:id="rId34" w:history="1"/>
            <w:hyperlink r:id="rId35" w:history="1"/>
            <w:hyperlink r:id="rId36" w:history="1"/>
            <w:r w:rsidRPr="00620D6C">
              <w:rPr>
                <w:sz w:val="20"/>
                <w:szCs w:val="20"/>
                <w:lang w:val="pl"/>
              </w:rPr>
              <w:t xml:space="preserve">" zwrócił "uwagę na szkody wyrządzane przez 'brokerów danych', którzy przechwytują i łączą nasze internetowe 'cyfrowe okruchy danych', aby </w:t>
            </w:r>
            <w:r w:rsidR="008F4F42" w:rsidRPr="00620D6C">
              <w:rPr>
                <w:sz w:val="20"/>
                <w:szCs w:val="20"/>
                <w:lang w:val="pl"/>
              </w:rPr>
              <w:t>nas zde</w:t>
            </w:r>
            <w:r w:rsidR="0050750A" w:rsidRPr="00620D6C">
              <w:rPr>
                <w:sz w:val="20"/>
                <w:szCs w:val="20"/>
                <w:lang w:val="pl"/>
              </w:rPr>
              <w:t>anonimizować</w:t>
            </w:r>
            <w:r w:rsidRPr="00620D6C">
              <w:rPr>
                <w:sz w:val="20"/>
                <w:szCs w:val="20"/>
                <w:lang w:val="pl"/>
              </w:rPr>
              <w:t xml:space="preserve"> i sprzedawać nasze dane stronom trzecim" (</w:t>
            </w:r>
            <w:hyperlink r:id="rId37" w:history="1"/>
            <w:hyperlink r:id="rId38" w:history="1"/>
            <w:hyperlink r:id="rId39" w:history="1"/>
            <w:r w:rsidRPr="00620D6C">
              <w:rPr>
                <w:sz w:val="20"/>
                <w:szCs w:val="20"/>
                <w:lang w:val="pl"/>
              </w:rPr>
              <w:t>Guardian</w:t>
            </w:r>
            <w:hyperlink r:id="rId40" w:history="1"/>
            <w:hyperlink r:id="rId41" w:history="1"/>
            <w:hyperlink r:id="rId42" w:history="1"/>
            <w:r w:rsidRPr="00620D6C">
              <w:rPr>
                <w:sz w:val="20"/>
                <w:szCs w:val="20"/>
                <w:lang w:val="pl"/>
              </w:rPr>
              <w:t>, 11 kwietnia 2022 r.). Oliver poinformował, że brokerzy danych są "częścią</w:t>
            </w:r>
            <w:hyperlink r:id="rId43" w:history="1"/>
            <w:hyperlink r:id="rId44" w:history="1"/>
            <w:hyperlink r:id="rId45" w:history="1"/>
            <w:r w:rsidRPr="00620D6C">
              <w:rPr>
                <w:lang w:val="pl"/>
              </w:rPr>
              <w:t xml:space="preserve"> </w:t>
            </w:r>
            <w:r w:rsidRPr="00620D6C">
              <w:rPr>
                <w:sz w:val="20"/>
                <w:szCs w:val="20"/>
                <w:lang w:val="pl"/>
              </w:rPr>
              <w:t>wielomiliardowego</w:t>
            </w:r>
            <w:hyperlink r:id="rId46" w:history="1"/>
            <w:hyperlink r:id="rId47" w:history="1"/>
            <w:hyperlink r:id="rId48" w:history="1"/>
            <w:r w:rsidRPr="00620D6C">
              <w:rPr>
                <w:sz w:val="20"/>
                <w:szCs w:val="20"/>
                <w:lang w:val="pl"/>
              </w:rPr>
              <w:t xml:space="preserve"> przemysłu", który "zbiera Twoje dane osobowe, a następnie odsprzedaje je lub udostępnia innym" za pomocą "główny</w:t>
            </w:r>
            <w:r w:rsidR="00A24BB7" w:rsidRPr="00620D6C">
              <w:rPr>
                <w:sz w:val="20"/>
                <w:szCs w:val="20"/>
                <w:lang w:val="pl"/>
              </w:rPr>
              <w:t>ch</w:t>
            </w:r>
            <w:r w:rsidRPr="00620D6C">
              <w:rPr>
                <w:sz w:val="20"/>
                <w:szCs w:val="20"/>
                <w:lang w:val="pl"/>
              </w:rPr>
              <w:t xml:space="preserve"> narzędzi</w:t>
            </w:r>
            <w:r w:rsidR="00A24BB7" w:rsidRPr="00620D6C">
              <w:rPr>
                <w:sz w:val="20"/>
                <w:szCs w:val="20"/>
                <w:lang w:val="pl"/>
              </w:rPr>
              <w:t xml:space="preserve"> jakimi</w:t>
            </w:r>
            <w:r w:rsidRPr="00620D6C">
              <w:rPr>
                <w:sz w:val="20"/>
                <w:szCs w:val="20"/>
                <w:lang w:val="pl"/>
              </w:rPr>
              <w:t xml:space="preserve"> są pliki cookie, </w:t>
            </w:r>
            <w:hyperlink r:id="rId49" w:history="1"/>
            <w:hyperlink r:id="rId50" w:history="1"/>
            <w:hyperlink r:id="rId51" w:history="1"/>
            <w:r w:rsidRPr="00620D6C">
              <w:rPr>
                <w:sz w:val="20"/>
                <w:szCs w:val="20"/>
                <w:lang w:val="pl"/>
              </w:rPr>
              <w:t>które umożliwiają stronom internetowym zapamiętanie Ciebie i ewoluowały</w:t>
            </w:r>
            <w:r w:rsidR="00A24BB7" w:rsidRPr="00620D6C">
              <w:rPr>
                <w:sz w:val="20"/>
                <w:szCs w:val="20"/>
                <w:lang w:val="pl"/>
              </w:rPr>
              <w:t xml:space="preserve"> tak</w:t>
            </w:r>
            <w:r w:rsidRPr="00620D6C">
              <w:rPr>
                <w:sz w:val="20"/>
                <w:szCs w:val="20"/>
                <w:lang w:val="pl"/>
              </w:rPr>
              <w:t xml:space="preserve">, aby uwzględnić pliki cookie stron trzecich, które śledzą, </w:t>
            </w:r>
            <w:r w:rsidR="00A24BB7" w:rsidRPr="00620D6C">
              <w:rPr>
                <w:sz w:val="20"/>
                <w:szCs w:val="20"/>
                <w:lang w:val="pl"/>
              </w:rPr>
              <w:t>co jeszcze robisz</w:t>
            </w:r>
            <w:r w:rsidRPr="00620D6C">
              <w:rPr>
                <w:sz w:val="20"/>
                <w:szCs w:val="20"/>
                <w:lang w:val="pl"/>
              </w:rPr>
              <w:t xml:space="preserve"> w Internecie". (</w:t>
            </w:r>
            <w:hyperlink r:id="rId52" w:history="1"/>
            <w:hyperlink r:id="rId53" w:history="1"/>
            <w:hyperlink r:id="rId54" w:history="1"/>
            <w:r w:rsidR="00A24BB7" w:rsidRPr="00620D6C">
              <w:rPr>
                <w:sz w:val="20"/>
                <w:szCs w:val="20"/>
                <w:lang w:val="pl"/>
              </w:rPr>
              <w:t>Guardian</w:t>
            </w:r>
            <w:hyperlink r:id="rId55" w:history="1"/>
            <w:hyperlink r:id="rId56" w:history="1"/>
            <w:hyperlink r:id="rId57" w:history="1"/>
            <w:r w:rsidRPr="00620D6C">
              <w:rPr>
                <w:sz w:val="20"/>
                <w:szCs w:val="20"/>
                <w:lang w:val="pl"/>
              </w:rPr>
              <w:t xml:space="preserve">). </w:t>
            </w:r>
            <w:r w:rsidR="00A24BB7" w:rsidRPr="00620D6C">
              <w:rPr>
                <w:sz w:val="20"/>
                <w:szCs w:val="20"/>
                <w:lang w:val="pl"/>
              </w:rPr>
              <w:t>P</w:t>
            </w:r>
            <w:r w:rsidRPr="00620D6C">
              <w:rPr>
                <w:sz w:val="20"/>
                <w:szCs w:val="20"/>
                <w:lang w:val="pl"/>
              </w:rPr>
              <w:t>owróci</w:t>
            </w:r>
            <w:r w:rsidR="00A24BB7" w:rsidRPr="00620D6C">
              <w:rPr>
                <w:sz w:val="20"/>
                <w:szCs w:val="20"/>
                <w:lang w:val="pl"/>
              </w:rPr>
              <w:t>my</w:t>
            </w:r>
            <w:r w:rsidRPr="00620D6C">
              <w:rPr>
                <w:sz w:val="20"/>
                <w:szCs w:val="20"/>
                <w:lang w:val="pl"/>
              </w:rPr>
              <w:t xml:space="preserve"> do plików cookie w kroku 3.</w:t>
            </w:r>
            <w:hyperlink r:id="rId58" w:history="1"/>
            <w:hyperlink r:id="rId59" w:history="1"/>
            <w:hyperlink r:id="rId60" w:history="1"/>
          </w:p>
          <w:p w14:paraId="3F479BF3" w14:textId="77777777" w:rsidR="00700B7F" w:rsidRPr="00620D6C" w:rsidRDefault="00700B7F" w:rsidP="008D0D8F">
            <w:pPr>
              <w:pStyle w:val="NoSpacing"/>
              <w:rPr>
                <w:rFonts w:cs="Arial"/>
                <w:sz w:val="20"/>
                <w:szCs w:val="20"/>
                <w:lang w:val="pl-PL"/>
              </w:rPr>
            </w:pPr>
          </w:p>
          <w:p w14:paraId="56B4D7E3" w14:textId="77777777" w:rsidR="004B3FE6" w:rsidRPr="00620D6C" w:rsidRDefault="004B3FE6" w:rsidP="008D0D8F">
            <w:pPr>
              <w:pStyle w:val="NoSpacing"/>
              <w:rPr>
                <w:rFonts w:cs="Arial"/>
                <w:b/>
                <w:bCs/>
                <w:sz w:val="20"/>
                <w:szCs w:val="20"/>
                <w:lang w:val="pl-PL"/>
              </w:rPr>
            </w:pPr>
          </w:p>
          <w:p w14:paraId="64F86C75" w14:textId="639498C0" w:rsidR="00F67D0E" w:rsidRPr="00620D6C" w:rsidRDefault="00F67D0E" w:rsidP="008D0D8F">
            <w:pPr>
              <w:pStyle w:val="NoSpacing"/>
              <w:rPr>
                <w:rFonts w:cs="Arial"/>
                <w:b/>
                <w:bCs/>
                <w:sz w:val="20"/>
                <w:szCs w:val="20"/>
                <w:lang w:val="pl-PL"/>
              </w:rPr>
            </w:pPr>
            <w:r w:rsidRPr="00620D6C">
              <w:rPr>
                <w:b/>
                <w:bCs/>
                <w:sz w:val="20"/>
                <w:szCs w:val="20"/>
                <w:lang w:val="pl"/>
              </w:rPr>
              <w:t>Google Chrome</w:t>
            </w:r>
          </w:p>
          <w:p w14:paraId="02F1D6F5" w14:textId="77777777" w:rsidR="00187EE3" w:rsidRPr="00620D6C" w:rsidRDefault="00187EE3" w:rsidP="008D0D8F">
            <w:pPr>
              <w:pStyle w:val="NoSpacing"/>
              <w:rPr>
                <w:rFonts w:cs="Arial"/>
                <w:sz w:val="20"/>
                <w:szCs w:val="20"/>
                <w:lang w:val="pl-PL"/>
              </w:rPr>
            </w:pPr>
          </w:p>
          <w:p w14:paraId="789772D9" w14:textId="1606FD89" w:rsidR="00F67D0E" w:rsidRPr="00620D6C" w:rsidRDefault="00F67D0E" w:rsidP="00F67D0E">
            <w:pPr>
              <w:spacing w:before="0" w:after="160"/>
              <w:rPr>
                <w:rFonts w:cs="Arial"/>
                <w:lang w:val="pl-PL"/>
              </w:rPr>
            </w:pPr>
            <w:r w:rsidRPr="00620D6C">
              <w:rPr>
                <w:szCs w:val="20"/>
                <w:lang w:val="pl"/>
              </w:rPr>
              <w:t xml:space="preserve">Niektórzy z Was mogą korzystać z </w:t>
            </w:r>
            <w:r w:rsidR="0050750A" w:rsidRPr="00620D6C">
              <w:rPr>
                <w:szCs w:val="20"/>
                <w:lang w:val="pl"/>
              </w:rPr>
              <w:t xml:space="preserve">trybu </w:t>
            </w:r>
            <w:r w:rsidR="0050750A" w:rsidRPr="00620D6C">
              <w:rPr>
                <w:b/>
                <w:bCs/>
                <w:i/>
                <w:iCs/>
                <w:szCs w:val="20"/>
                <w:lang w:val="pl"/>
              </w:rPr>
              <w:t xml:space="preserve">incognito </w:t>
            </w:r>
            <w:r w:rsidR="0050750A" w:rsidRPr="00620D6C">
              <w:rPr>
                <w:szCs w:val="20"/>
                <w:lang w:val="pl"/>
              </w:rPr>
              <w:t>przeglądarki</w:t>
            </w:r>
            <w:r w:rsidR="00177AF3" w:rsidRPr="00620D6C">
              <w:rPr>
                <w:szCs w:val="20"/>
                <w:lang w:val="pl"/>
              </w:rPr>
              <w:t xml:space="preserve"> Google Chrome</w:t>
            </w:r>
            <w:r w:rsidRPr="00620D6C">
              <w:rPr>
                <w:szCs w:val="20"/>
                <w:lang w:val="pl"/>
              </w:rPr>
              <w:t>, aby zachować swoją prywatność. Wygląda jednak na to, że Google "</w:t>
            </w:r>
            <w:r w:rsidRPr="00620D6C">
              <w:rPr>
                <w:lang w:val="pl"/>
              </w:rPr>
              <w:t>potajemnie zbiera mnóstwo danych internetowych, nawet jeśli użytkownicy przeglądają w trybie "Incognito", aby zachować prywatność swojej aktywności wyszukiwania. (</w:t>
            </w:r>
            <w:r w:rsidR="005A1280" w:rsidRPr="00620D6C">
              <w:rPr>
                <w:lang w:val="pl"/>
              </w:rPr>
              <w:t>Nayak i Rosenblatt</w:t>
            </w:r>
            <w:r w:rsidRPr="00620D6C">
              <w:rPr>
                <w:lang w:val="pl"/>
              </w:rPr>
              <w:t xml:space="preserve">, </w:t>
            </w:r>
            <w:r w:rsidR="005A1280" w:rsidRPr="00620D6C">
              <w:rPr>
                <w:lang w:val="pl"/>
              </w:rPr>
              <w:t>2021)</w:t>
            </w:r>
            <w:r w:rsidRPr="00620D6C">
              <w:rPr>
                <w:lang w:val="pl"/>
              </w:rPr>
              <w:t xml:space="preserve">.  </w:t>
            </w:r>
            <w:r w:rsidR="00177AF3" w:rsidRPr="00620D6C">
              <w:rPr>
                <w:lang w:val="pl"/>
              </w:rPr>
              <w:t>Artykuł prasowy Bloomberg 2021 donosi, że "</w:t>
            </w:r>
            <w:r w:rsidRPr="00620D6C">
              <w:rPr>
                <w:lang w:val="pl"/>
              </w:rPr>
              <w:t>Konsumenci złożyli sprawę jako "pozew zbiorowy", twierdząc, że "nawet gdy wyłączają gromadzenie danych w Chrome, inne narzędzia Google używane przez strony internetowe gromadzą ich dane osobowe" (</w:t>
            </w:r>
            <w:r w:rsidR="005A1280" w:rsidRPr="00620D6C">
              <w:rPr>
                <w:lang w:val="pl"/>
              </w:rPr>
              <w:t>Nayak i Rosenblatt</w:t>
            </w:r>
            <w:r w:rsidRPr="00620D6C">
              <w:rPr>
                <w:lang w:val="pl"/>
              </w:rPr>
              <w:t xml:space="preserve">, </w:t>
            </w:r>
            <w:r w:rsidR="005A1280" w:rsidRPr="00620D6C">
              <w:rPr>
                <w:lang w:val="pl"/>
              </w:rPr>
              <w:t>2021</w:t>
            </w:r>
            <w:r w:rsidRPr="00620D6C">
              <w:rPr>
                <w:lang w:val="pl"/>
              </w:rPr>
              <w:t>). Możesz dowiedzieć się więcej o tej</w:t>
            </w:r>
            <w:r w:rsidR="00355F23" w:rsidRPr="00620D6C">
              <w:rPr>
                <w:lang w:val="pl"/>
              </w:rPr>
              <w:t xml:space="preserve"> sprawie na nowej stronie Bloomberga tutaj: </w:t>
            </w:r>
            <w:hyperlink r:id="rId61" w:history="1">
              <w:r w:rsidR="00355F23" w:rsidRPr="00620D6C">
                <w:rPr>
                  <w:rStyle w:val="Hyperlink"/>
                  <w:lang w:val="pl"/>
                </w:rPr>
                <w:t>https://bloom.bg/3gFt4vV</w:t>
              </w:r>
            </w:hyperlink>
          </w:p>
          <w:p w14:paraId="43E79216" w14:textId="0EE2964A" w:rsidR="00F67D0E" w:rsidRPr="00620D6C" w:rsidRDefault="00F67D0E" w:rsidP="008D0D8F">
            <w:pPr>
              <w:pStyle w:val="NoSpacing"/>
              <w:rPr>
                <w:rFonts w:cs="Arial"/>
                <w:sz w:val="20"/>
                <w:szCs w:val="20"/>
                <w:lang w:val="pl-PL"/>
              </w:rPr>
            </w:pPr>
          </w:p>
          <w:p w14:paraId="25AC5FF7" w14:textId="0DAF1365" w:rsidR="00177AF3" w:rsidRPr="00620D6C" w:rsidRDefault="00177AF3" w:rsidP="008D0D8F">
            <w:pPr>
              <w:pStyle w:val="NoSpacing"/>
              <w:rPr>
                <w:rFonts w:cs="Arial"/>
                <w:b/>
                <w:bCs/>
                <w:sz w:val="20"/>
                <w:szCs w:val="20"/>
                <w:lang w:val="pl-PL"/>
              </w:rPr>
            </w:pPr>
            <w:r w:rsidRPr="00620D6C">
              <w:rPr>
                <w:b/>
                <w:bCs/>
                <w:sz w:val="20"/>
                <w:szCs w:val="20"/>
                <w:lang w:val="pl"/>
              </w:rPr>
              <w:t xml:space="preserve">Naruszenie </w:t>
            </w:r>
            <w:r w:rsidR="00A24BB7" w:rsidRPr="00620D6C">
              <w:rPr>
                <w:b/>
                <w:bCs/>
                <w:sz w:val="20"/>
                <w:szCs w:val="20"/>
                <w:lang w:val="pl"/>
              </w:rPr>
              <w:t xml:space="preserve">prywatności </w:t>
            </w:r>
            <w:r w:rsidRPr="00620D6C">
              <w:rPr>
                <w:b/>
                <w:bCs/>
                <w:sz w:val="20"/>
                <w:szCs w:val="20"/>
                <w:lang w:val="pl"/>
              </w:rPr>
              <w:t xml:space="preserve">danych </w:t>
            </w:r>
            <w:r w:rsidR="00A24BB7" w:rsidRPr="00620D6C">
              <w:rPr>
                <w:b/>
                <w:bCs/>
                <w:sz w:val="20"/>
                <w:szCs w:val="20"/>
                <w:lang w:val="pl"/>
              </w:rPr>
              <w:t xml:space="preserve">533 milionów </w:t>
            </w:r>
            <w:r w:rsidRPr="00620D6C">
              <w:rPr>
                <w:b/>
                <w:bCs/>
                <w:sz w:val="20"/>
                <w:szCs w:val="20"/>
                <w:lang w:val="pl"/>
              </w:rPr>
              <w:t xml:space="preserve">użytkowników Facebooka </w:t>
            </w:r>
          </w:p>
          <w:p w14:paraId="11BDEE7E" w14:textId="3E730867" w:rsidR="00177AF3" w:rsidRPr="00620D6C" w:rsidRDefault="00177AF3" w:rsidP="008D0D8F">
            <w:pPr>
              <w:pStyle w:val="NoSpacing"/>
              <w:rPr>
                <w:rFonts w:cs="Arial"/>
                <w:sz w:val="20"/>
                <w:szCs w:val="20"/>
                <w:lang w:val="pl-PL"/>
              </w:rPr>
            </w:pPr>
          </w:p>
          <w:p w14:paraId="3296CB8C" w14:textId="0FAA8FCF" w:rsidR="0093117D" w:rsidRPr="00620D6C" w:rsidRDefault="00177AF3" w:rsidP="00743C3A">
            <w:pPr>
              <w:spacing w:before="0" w:after="160"/>
              <w:rPr>
                <w:rFonts w:cs="Arial"/>
                <w:szCs w:val="20"/>
                <w:lang w:val="pl-PL"/>
              </w:rPr>
            </w:pPr>
            <w:r w:rsidRPr="00620D6C">
              <w:rPr>
                <w:szCs w:val="20"/>
                <w:lang w:val="pl"/>
              </w:rPr>
              <w:t xml:space="preserve">Być może słyszałeś ostatnie wiadomości, że bez względu na to, jak bardzo staramy się zachować naszą informację w pewnym stopniu prywatną, </w:t>
            </w:r>
            <w:r w:rsidR="0050750A" w:rsidRPr="00620D6C">
              <w:rPr>
                <w:szCs w:val="20"/>
                <w:lang w:val="pl"/>
              </w:rPr>
              <w:t xml:space="preserve">jeśli korzystamy </w:t>
            </w:r>
            <w:r w:rsidR="0050750A" w:rsidRPr="00620D6C">
              <w:rPr>
                <w:lang w:val="pl"/>
              </w:rPr>
              <w:t>z</w:t>
            </w:r>
            <w:r w:rsidRPr="00620D6C">
              <w:rPr>
                <w:lang w:val="pl"/>
              </w:rPr>
              <w:t xml:space="preserve"> </w:t>
            </w:r>
            <w:r w:rsidRPr="00620D6C">
              <w:rPr>
                <w:szCs w:val="20"/>
                <w:lang w:val="pl"/>
              </w:rPr>
              <w:t>mediów społecznościowych</w:t>
            </w:r>
            <w:r w:rsidR="000E243D" w:rsidRPr="00620D6C">
              <w:rPr>
                <w:szCs w:val="20"/>
                <w:lang w:val="pl"/>
              </w:rPr>
              <w:t xml:space="preserve">, jesteśmy do dyspozycji właściciela platformy i </w:t>
            </w:r>
            <w:r w:rsidR="00A24BB7" w:rsidRPr="00620D6C">
              <w:rPr>
                <w:szCs w:val="20"/>
                <w:lang w:val="pl"/>
              </w:rPr>
              <w:t xml:space="preserve">jego </w:t>
            </w:r>
            <w:r w:rsidR="000E243D" w:rsidRPr="00620D6C">
              <w:rPr>
                <w:szCs w:val="20"/>
                <w:lang w:val="pl"/>
              </w:rPr>
              <w:t>kompetencji</w:t>
            </w:r>
            <w:r w:rsidRPr="00620D6C">
              <w:rPr>
                <w:szCs w:val="20"/>
                <w:lang w:val="pl"/>
              </w:rPr>
              <w:t xml:space="preserve"> zabezpiecz</w:t>
            </w:r>
            <w:r w:rsidR="00A24BB7" w:rsidRPr="00620D6C">
              <w:rPr>
                <w:szCs w:val="20"/>
                <w:lang w:val="pl"/>
              </w:rPr>
              <w:t>a</w:t>
            </w:r>
            <w:r w:rsidRPr="00620D6C">
              <w:rPr>
                <w:szCs w:val="20"/>
                <w:lang w:val="pl"/>
              </w:rPr>
              <w:t>nia naszej prywatności.</w:t>
            </w:r>
            <w:r w:rsidRPr="00620D6C">
              <w:rPr>
                <w:lang w:val="pl"/>
              </w:rPr>
              <w:t xml:space="preserve"> </w:t>
            </w:r>
            <w:r w:rsidR="005A1280" w:rsidRPr="00620D6C">
              <w:rPr>
                <w:szCs w:val="20"/>
                <w:lang w:val="pl"/>
              </w:rPr>
              <w:t xml:space="preserve"> Dane </w:t>
            </w:r>
            <w:r w:rsidR="005A1280" w:rsidRPr="00620D6C">
              <w:rPr>
                <w:b/>
                <w:bCs/>
                <w:szCs w:val="20"/>
                <w:lang w:val="pl"/>
              </w:rPr>
              <w:t xml:space="preserve">osobowe ponad 530 milionów użytkowników Facebooka zostały znalezione na </w:t>
            </w:r>
            <w:r w:rsidR="00A24BB7" w:rsidRPr="00620D6C">
              <w:rPr>
                <w:b/>
                <w:bCs/>
                <w:szCs w:val="20"/>
                <w:lang w:val="pl"/>
              </w:rPr>
              <w:t xml:space="preserve">hakerskiej </w:t>
            </w:r>
            <w:r w:rsidR="005A1280" w:rsidRPr="00620D6C">
              <w:rPr>
                <w:b/>
                <w:bCs/>
                <w:szCs w:val="20"/>
                <w:lang w:val="pl"/>
              </w:rPr>
              <w:t xml:space="preserve">stronie internetowej </w:t>
            </w:r>
            <w:r w:rsidR="00743C3A" w:rsidRPr="00620D6C">
              <w:rPr>
                <w:b/>
                <w:bCs/>
                <w:szCs w:val="20"/>
                <w:lang w:val="pl"/>
              </w:rPr>
              <w:t>w kwietniu 2021</w:t>
            </w:r>
            <w:r w:rsidR="000E243D" w:rsidRPr="00620D6C">
              <w:rPr>
                <w:szCs w:val="20"/>
                <w:lang w:val="pl"/>
              </w:rPr>
              <w:t xml:space="preserve"> r. (Holroyd, 2021 r.).</w:t>
            </w:r>
            <w:r w:rsidRPr="00620D6C">
              <w:rPr>
                <w:lang w:val="pl"/>
              </w:rPr>
              <w:t xml:space="preserve"> </w:t>
            </w:r>
            <w:r w:rsidR="00390D58" w:rsidRPr="00620D6C">
              <w:rPr>
                <w:szCs w:val="20"/>
                <w:lang w:val="pl"/>
              </w:rPr>
              <w:t xml:space="preserve"> Dane osobowe 533 milionów obejmują użytkowników Facebooka w następujących krajach:</w:t>
            </w:r>
          </w:p>
          <w:p w14:paraId="4090ED86" w14:textId="7B72D7BC" w:rsidR="0093117D" w:rsidRPr="00620D6C" w:rsidRDefault="00390D58" w:rsidP="00390D58">
            <w:pPr>
              <w:pStyle w:val="ListParagraph"/>
              <w:numPr>
                <w:ilvl w:val="0"/>
                <w:numId w:val="5"/>
              </w:numPr>
              <w:spacing w:after="160"/>
              <w:rPr>
                <w:rFonts w:asciiTheme="minorHAnsi" w:hAnsiTheme="minorHAnsi" w:cs="Arial"/>
                <w:sz w:val="20"/>
                <w:szCs w:val="20"/>
              </w:rPr>
            </w:pPr>
            <w:r w:rsidRPr="00620D6C">
              <w:rPr>
                <w:rFonts w:asciiTheme="minorHAnsi" w:hAnsiTheme="minorHAnsi"/>
                <w:sz w:val="20"/>
                <w:szCs w:val="20"/>
                <w:lang w:val="pl"/>
              </w:rPr>
              <w:t>Ponad 35 milionów we Włoszech</w:t>
            </w:r>
          </w:p>
          <w:p w14:paraId="7FCB3477" w14:textId="6741102B" w:rsidR="00390D58" w:rsidRPr="00620D6C" w:rsidRDefault="00390D58" w:rsidP="00390D58">
            <w:pPr>
              <w:pStyle w:val="ListParagraph"/>
              <w:numPr>
                <w:ilvl w:val="0"/>
                <w:numId w:val="5"/>
              </w:numPr>
              <w:spacing w:after="160"/>
              <w:rPr>
                <w:rFonts w:asciiTheme="minorHAnsi" w:hAnsiTheme="minorHAnsi" w:cs="Arial"/>
                <w:sz w:val="20"/>
                <w:szCs w:val="20"/>
              </w:rPr>
            </w:pPr>
            <w:r w:rsidRPr="00620D6C">
              <w:rPr>
                <w:rFonts w:asciiTheme="minorHAnsi" w:hAnsiTheme="minorHAnsi"/>
                <w:sz w:val="20"/>
                <w:szCs w:val="20"/>
                <w:lang w:val="pl"/>
              </w:rPr>
              <w:t>Ponad 32 miliony w USA</w:t>
            </w:r>
          </w:p>
          <w:p w14:paraId="46162952" w14:textId="05687D80" w:rsidR="00390D58" w:rsidRPr="00620D6C" w:rsidRDefault="00863F5C" w:rsidP="00390D58">
            <w:pPr>
              <w:pStyle w:val="ListParagraph"/>
              <w:numPr>
                <w:ilvl w:val="0"/>
                <w:numId w:val="5"/>
              </w:numPr>
              <w:spacing w:after="160"/>
              <w:rPr>
                <w:rFonts w:asciiTheme="minorHAnsi" w:hAnsiTheme="minorHAnsi" w:cs="Arial"/>
                <w:sz w:val="20"/>
                <w:szCs w:val="20"/>
              </w:rPr>
            </w:pPr>
            <w:r w:rsidRPr="00620D6C">
              <w:rPr>
                <w:rFonts w:asciiTheme="minorHAnsi" w:hAnsiTheme="minorHAnsi"/>
                <w:sz w:val="20"/>
                <w:szCs w:val="20"/>
                <w:lang w:val="pl"/>
              </w:rPr>
              <w:t>Prawie 20 milionów kont we Francji</w:t>
            </w:r>
          </w:p>
          <w:p w14:paraId="14A359E4" w14:textId="0AB71803" w:rsidR="00863F5C" w:rsidRPr="00620D6C" w:rsidRDefault="00863F5C" w:rsidP="00390D58">
            <w:pPr>
              <w:pStyle w:val="ListParagraph"/>
              <w:numPr>
                <w:ilvl w:val="0"/>
                <w:numId w:val="5"/>
              </w:numPr>
              <w:spacing w:after="160"/>
              <w:rPr>
                <w:rFonts w:asciiTheme="minorHAnsi" w:hAnsiTheme="minorHAnsi" w:cs="Arial"/>
                <w:sz w:val="20"/>
                <w:szCs w:val="20"/>
                <w:lang w:val="pl-PL"/>
              </w:rPr>
            </w:pPr>
            <w:r w:rsidRPr="00620D6C">
              <w:rPr>
                <w:rFonts w:asciiTheme="minorHAnsi" w:hAnsiTheme="minorHAnsi"/>
                <w:sz w:val="20"/>
                <w:szCs w:val="20"/>
                <w:lang w:val="pl"/>
              </w:rPr>
              <w:t>11 milionów użytkowników w Wielkiej Brytanii oraz</w:t>
            </w:r>
          </w:p>
          <w:p w14:paraId="3A7D0CB4" w14:textId="346DA19A" w:rsidR="00863F5C" w:rsidRPr="00620D6C" w:rsidRDefault="00863F5C" w:rsidP="00390D58">
            <w:pPr>
              <w:pStyle w:val="ListParagraph"/>
              <w:numPr>
                <w:ilvl w:val="0"/>
                <w:numId w:val="5"/>
              </w:numPr>
              <w:spacing w:after="160"/>
              <w:rPr>
                <w:rFonts w:asciiTheme="minorHAnsi" w:hAnsiTheme="minorHAnsi" w:cs="Arial"/>
                <w:sz w:val="20"/>
                <w:szCs w:val="20"/>
              </w:rPr>
            </w:pPr>
            <w:r w:rsidRPr="00620D6C">
              <w:rPr>
                <w:rFonts w:asciiTheme="minorHAnsi" w:hAnsiTheme="minorHAnsi"/>
                <w:sz w:val="20"/>
                <w:szCs w:val="20"/>
                <w:lang w:val="pl"/>
              </w:rPr>
              <w:t>6 milionów użytkowników w Indiach.</w:t>
            </w:r>
          </w:p>
          <w:p w14:paraId="1DA15CF9" w14:textId="1D5BA8FB" w:rsidR="00863F5C" w:rsidRPr="00620D6C" w:rsidRDefault="00863F5C" w:rsidP="00863F5C">
            <w:pPr>
              <w:rPr>
                <w:rFonts w:cs="Arial"/>
                <w:szCs w:val="20"/>
                <w:lang w:val="pl-PL"/>
              </w:rPr>
            </w:pPr>
            <w:r w:rsidRPr="00620D6C">
              <w:rPr>
                <w:szCs w:val="20"/>
                <w:lang w:val="pl"/>
              </w:rPr>
              <w:t xml:space="preserve">Lomas (2021) informuje, </w:t>
            </w:r>
            <w:r w:rsidR="0050750A" w:rsidRPr="00620D6C">
              <w:rPr>
                <w:szCs w:val="20"/>
                <w:lang w:val="pl"/>
              </w:rPr>
              <w:t>że zrzut</w:t>
            </w:r>
            <w:r w:rsidR="005A1280" w:rsidRPr="00620D6C">
              <w:rPr>
                <w:szCs w:val="20"/>
                <w:lang w:val="pl"/>
              </w:rPr>
              <w:t xml:space="preserve"> </w:t>
            </w:r>
            <w:r w:rsidRPr="00620D6C">
              <w:rPr>
                <w:szCs w:val="20"/>
                <w:lang w:val="pl"/>
              </w:rPr>
              <w:t>informacji, które użytkownicy Facebooka udostępnili na tej platformie, obejmuje:</w:t>
            </w:r>
          </w:p>
          <w:p w14:paraId="196DBDA8" w14:textId="5D43321D" w:rsidR="00863F5C" w:rsidRPr="00620D6C" w:rsidRDefault="00863F5C" w:rsidP="00863F5C">
            <w:pPr>
              <w:pStyle w:val="ListParagraph"/>
              <w:numPr>
                <w:ilvl w:val="0"/>
                <w:numId w:val="6"/>
              </w:numPr>
              <w:rPr>
                <w:rFonts w:asciiTheme="minorHAnsi" w:hAnsiTheme="minorHAnsi" w:cs="Arial"/>
                <w:szCs w:val="20"/>
              </w:rPr>
            </w:pPr>
            <w:r w:rsidRPr="00620D6C">
              <w:rPr>
                <w:rFonts w:asciiTheme="minorHAnsi" w:hAnsiTheme="minorHAnsi"/>
                <w:sz w:val="20"/>
                <w:szCs w:val="20"/>
                <w:lang w:val="pl"/>
              </w:rPr>
              <w:t>Identyfikatory Facebooka</w:t>
            </w:r>
          </w:p>
          <w:p w14:paraId="75E660DE" w14:textId="3B90F62D" w:rsidR="00863F5C" w:rsidRPr="00620D6C" w:rsidRDefault="00863F5C" w:rsidP="00863F5C">
            <w:pPr>
              <w:pStyle w:val="ListParagraph"/>
              <w:numPr>
                <w:ilvl w:val="0"/>
                <w:numId w:val="6"/>
              </w:numPr>
              <w:rPr>
                <w:rFonts w:asciiTheme="minorHAnsi" w:hAnsiTheme="minorHAnsi" w:cs="Arial"/>
                <w:szCs w:val="20"/>
              </w:rPr>
            </w:pPr>
            <w:r w:rsidRPr="00620D6C">
              <w:rPr>
                <w:rFonts w:asciiTheme="minorHAnsi" w:hAnsiTheme="minorHAnsi"/>
                <w:sz w:val="20"/>
                <w:szCs w:val="20"/>
                <w:lang w:val="pl"/>
              </w:rPr>
              <w:t>Imiona i nazwiska</w:t>
            </w:r>
          </w:p>
          <w:p w14:paraId="4340F536" w14:textId="6C1450EC" w:rsidR="00863F5C" w:rsidRPr="00620D6C" w:rsidRDefault="00863F5C" w:rsidP="00863F5C">
            <w:pPr>
              <w:pStyle w:val="ListParagraph"/>
              <w:numPr>
                <w:ilvl w:val="0"/>
                <w:numId w:val="6"/>
              </w:numPr>
              <w:rPr>
                <w:rFonts w:asciiTheme="minorHAnsi" w:hAnsiTheme="minorHAnsi" w:cs="Arial"/>
                <w:szCs w:val="20"/>
              </w:rPr>
            </w:pPr>
            <w:r w:rsidRPr="00620D6C">
              <w:rPr>
                <w:rFonts w:asciiTheme="minorHAnsi" w:hAnsiTheme="minorHAnsi"/>
                <w:sz w:val="20"/>
                <w:szCs w:val="20"/>
                <w:lang w:val="pl"/>
              </w:rPr>
              <w:t>Numery telefonów</w:t>
            </w:r>
          </w:p>
          <w:p w14:paraId="62716757" w14:textId="3FB41714" w:rsidR="00863F5C" w:rsidRPr="00620D6C" w:rsidRDefault="00863F5C" w:rsidP="00863F5C">
            <w:pPr>
              <w:pStyle w:val="ListParagraph"/>
              <w:numPr>
                <w:ilvl w:val="0"/>
                <w:numId w:val="6"/>
              </w:numPr>
              <w:rPr>
                <w:rFonts w:asciiTheme="minorHAnsi" w:hAnsiTheme="minorHAnsi" w:cs="Arial"/>
                <w:szCs w:val="20"/>
              </w:rPr>
            </w:pPr>
            <w:r w:rsidRPr="00620D6C">
              <w:rPr>
                <w:rFonts w:asciiTheme="minorHAnsi" w:hAnsiTheme="minorHAnsi"/>
                <w:sz w:val="20"/>
                <w:szCs w:val="20"/>
                <w:lang w:val="pl"/>
              </w:rPr>
              <w:t>Lokalizacje</w:t>
            </w:r>
          </w:p>
          <w:p w14:paraId="340D0F1A" w14:textId="4378AE47" w:rsidR="00863F5C" w:rsidRPr="00620D6C" w:rsidRDefault="00863F5C" w:rsidP="00A24BB7">
            <w:pPr>
              <w:pStyle w:val="ListParagraph"/>
              <w:numPr>
                <w:ilvl w:val="0"/>
                <w:numId w:val="6"/>
              </w:numPr>
              <w:rPr>
                <w:rFonts w:asciiTheme="minorHAnsi" w:hAnsiTheme="minorHAnsi" w:cs="Arial"/>
                <w:szCs w:val="20"/>
              </w:rPr>
            </w:pPr>
            <w:r w:rsidRPr="00620D6C">
              <w:rPr>
                <w:rFonts w:asciiTheme="minorHAnsi" w:hAnsiTheme="minorHAnsi"/>
                <w:sz w:val="20"/>
                <w:szCs w:val="20"/>
                <w:lang w:val="pl"/>
              </w:rPr>
              <w:t>Daty urodzenia</w:t>
            </w:r>
          </w:p>
          <w:p w14:paraId="349885AA" w14:textId="46747014" w:rsidR="00863F5C" w:rsidRPr="00620D6C" w:rsidRDefault="00863F5C" w:rsidP="00863F5C">
            <w:pPr>
              <w:pStyle w:val="ListParagraph"/>
              <w:numPr>
                <w:ilvl w:val="0"/>
                <w:numId w:val="6"/>
              </w:numPr>
              <w:rPr>
                <w:rFonts w:asciiTheme="minorHAnsi" w:hAnsiTheme="minorHAnsi" w:cs="Arial"/>
                <w:sz w:val="20"/>
                <w:szCs w:val="20"/>
              </w:rPr>
            </w:pPr>
            <w:r w:rsidRPr="00620D6C">
              <w:rPr>
                <w:rFonts w:asciiTheme="minorHAnsi" w:hAnsiTheme="minorHAnsi"/>
                <w:sz w:val="20"/>
                <w:szCs w:val="20"/>
                <w:lang w:val="pl"/>
              </w:rPr>
              <w:t>Niektóre adresy e-mail</w:t>
            </w:r>
          </w:p>
          <w:p w14:paraId="6CDD51D5" w14:textId="6E317986" w:rsidR="00863F5C" w:rsidRPr="00620D6C" w:rsidRDefault="00863F5C" w:rsidP="00863F5C">
            <w:pPr>
              <w:spacing w:after="160"/>
              <w:rPr>
                <w:rFonts w:cs="Arial"/>
                <w:szCs w:val="20"/>
                <w:lang w:val="pl-PL"/>
              </w:rPr>
            </w:pPr>
            <w:r w:rsidRPr="00620D6C">
              <w:rPr>
                <w:szCs w:val="20"/>
                <w:lang w:val="pl"/>
              </w:rPr>
              <w:lastRenderedPageBreak/>
              <w:t xml:space="preserve">Możesz przeczytać więcej na </w:t>
            </w:r>
            <w:hyperlink r:id="rId62" w:history="1">
              <w:r w:rsidRPr="00620D6C">
                <w:rPr>
                  <w:rStyle w:val="Hyperlink"/>
                  <w:szCs w:val="20"/>
                  <w:lang w:val="pl"/>
                </w:rPr>
                <w:t>TechCrunch</w:t>
              </w:r>
            </w:hyperlink>
            <w:r w:rsidRPr="00620D6C">
              <w:rPr>
                <w:szCs w:val="20"/>
                <w:lang w:val="pl"/>
              </w:rPr>
              <w:t xml:space="preserve">. </w:t>
            </w:r>
          </w:p>
          <w:p w14:paraId="5E162CD6" w14:textId="5E0B8B4E" w:rsidR="00177AF3" w:rsidRPr="00620D6C" w:rsidRDefault="00177AF3" w:rsidP="008D0D8F">
            <w:pPr>
              <w:pStyle w:val="NoSpacing"/>
              <w:rPr>
                <w:rFonts w:cs="Arial"/>
                <w:sz w:val="20"/>
                <w:szCs w:val="20"/>
                <w:lang w:val="pl-PL"/>
              </w:rPr>
            </w:pPr>
          </w:p>
          <w:p w14:paraId="1DE4C290" w14:textId="523ED268" w:rsidR="00F67D0E" w:rsidRPr="00620D6C" w:rsidRDefault="00863F5C" w:rsidP="008D0D8F">
            <w:pPr>
              <w:pStyle w:val="NoSpacing"/>
              <w:rPr>
                <w:rFonts w:cs="Arial"/>
                <w:sz w:val="20"/>
                <w:szCs w:val="20"/>
                <w:lang w:val="pl-PL"/>
              </w:rPr>
            </w:pPr>
            <w:r w:rsidRPr="00620D6C">
              <w:rPr>
                <w:sz w:val="20"/>
                <w:szCs w:val="20"/>
                <w:lang w:val="pl"/>
              </w:rPr>
              <w:t>Jeśli jesteś użytkownikiem Facebooka i chcesz dowiedzieć się, czy Twoje informacje są zawarte w tym naruszeniu danych, możesz to</w:t>
            </w:r>
            <w:r w:rsidR="00B35BAF" w:rsidRPr="00620D6C">
              <w:rPr>
                <w:sz w:val="20"/>
                <w:szCs w:val="20"/>
                <w:lang w:val="pl"/>
              </w:rPr>
              <w:t xml:space="preserve"> sprawdzić za pomocą</w:t>
            </w:r>
            <w:r w:rsidRPr="00620D6C">
              <w:rPr>
                <w:sz w:val="20"/>
                <w:szCs w:val="20"/>
                <w:lang w:val="pl"/>
              </w:rPr>
              <w:t xml:space="preserve"> poczty e-mail</w:t>
            </w:r>
            <w:r w:rsidRPr="00620D6C">
              <w:rPr>
                <w:lang w:val="pl"/>
              </w:rPr>
              <w:t xml:space="preserve"> </w:t>
            </w:r>
            <w:r w:rsidR="00726A38" w:rsidRPr="00620D6C">
              <w:rPr>
                <w:sz w:val="20"/>
                <w:szCs w:val="20"/>
                <w:lang w:val="pl"/>
              </w:rPr>
              <w:t>lub za pomocą naszego identyfikatora Facebooka lub numeru telefonu</w:t>
            </w:r>
            <w:r w:rsidRPr="00620D6C">
              <w:rPr>
                <w:sz w:val="20"/>
                <w:szCs w:val="20"/>
                <w:lang w:val="pl"/>
              </w:rPr>
              <w:t xml:space="preserve"> na</w:t>
            </w:r>
            <w:r w:rsidR="00B35BAF" w:rsidRPr="00620D6C">
              <w:rPr>
                <w:sz w:val="20"/>
                <w:szCs w:val="20"/>
                <w:lang w:val="pl"/>
              </w:rPr>
              <w:t xml:space="preserve"> tych stronach:</w:t>
            </w:r>
          </w:p>
          <w:p w14:paraId="4FDB5E0A" w14:textId="2DB39773" w:rsidR="00863F5C" w:rsidRPr="00620D6C" w:rsidRDefault="00863F5C" w:rsidP="008D0D8F">
            <w:pPr>
              <w:pStyle w:val="NoSpacing"/>
              <w:rPr>
                <w:rFonts w:cs="Arial"/>
                <w:sz w:val="20"/>
                <w:szCs w:val="20"/>
                <w:lang w:val="pl-PL"/>
              </w:rPr>
            </w:pPr>
          </w:p>
          <w:p w14:paraId="5DC5ED3E" w14:textId="17EF96FA" w:rsidR="00863F5C" w:rsidRPr="00620D6C" w:rsidRDefault="00C34FD2" w:rsidP="00863F5C">
            <w:pPr>
              <w:pStyle w:val="NoSpacing"/>
              <w:numPr>
                <w:ilvl w:val="0"/>
                <w:numId w:val="7"/>
              </w:numPr>
              <w:rPr>
                <w:rFonts w:cs="Arial"/>
                <w:sz w:val="20"/>
                <w:szCs w:val="20"/>
                <w:lang w:val="pl-PL"/>
              </w:rPr>
            </w:pPr>
            <w:hyperlink r:id="rId63" w:history="1">
              <w:r w:rsidR="00863F5C" w:rsidRPr="00620D6C">
                <w:rPr>
                  <w:rStyle w:val="Hyperlink"/>
                  <w:sz w:val="20"/>
                  <w:szCs w:val="20"/>
                  <w:lang w:val="pl"/>
                </w:rPr>
                <w:t xml:space="preserve">Czy zostałem pwned? </w:t>
              </w:r>
            </w:hyperlink>
            <w:r w:rsidR="00863F5C" w:rsidRPr="00620D6C">
              <w:rPr>
                <w:sz w:val="20"/>
                <w:szCs w:val="20"/>
                <w:lang w:val="pl"/>
              </w:rPr>
              <w:t xml:space="preserve">  Tutaj: </w:t>
            </w:r>
            <w:hyperlink r:id="rId64" w:history="1">
              <w:r w:rsidR="00726A38" w:rsidRPr="00620D6C">
                <w:rPr>
                  <w:rStyle w:val="Hyperlink"/>
                  <w:sz w:val="20"/>
                  <w:szCs w:val="20"/>
                  <w:lang w:val="pl"/>
                </w:rPr>
                <w:t>https://haveibeenpwned.com/</w:t>
              </w:r>
            </w:hyperlink>
          </w:p>
          <w:p w14:paraId="3155942D" w14:textId="4F5F66B5" w:rsidR="00726A38" w:rsidRPr="00620D6C" w:rsidRDefault="00C34FD2" w:rsidP="00863F5C">
            <w:pPr>
              <w:pStyle w:val="NoSpacing"/>
              <w:numPr>
                <w:ilvl w:val="0"/>
                <w:numId w:val="7"/>
              </w:numPr>
              <w:rPr>
                <w:rFonts w:cs="Arial"/>
                <w:sz w:val="20"/>
                <w:szCs w:val="20"/>
                <w:lang w:val="pl-PL"/>
              </w:rPr>
            </w:pPr>
            <w:hyperlink r:id="rId65" w:history="1">
              <w:r w:rsidR="00726A38" w:rsidRPr="00620D6C">
                <w:rPr>
                  <w:rStyle w:val="Hyperlink"/>
                  <w:sz w:val="20"/>
                  <w:szCs w:val="20"/>
                  <w:lang w:val="pl"/>
                </w:rPr>
                <w:t xml:space="preserve">Czy zostałem zucked? </w:t>
              </w:r>
            </w:hyperlink>
            <w:r w:rsidR="00726A38" w:rsidRPr="00620D6C">
              <w:rPr>
                <w:sz w:val="20"/>
                <w:szCs w:val="20"/>
                <w:lang w:val="pl"/>
              </w:rPr>
              <w:t xml:space="preserve"> Tutaj: </w:t>
            </w:r>
            <w:hyperlink r:id="rId66" w:history="1">
              <w:r w:rsidR="00726A38" w:rsidRPr="00620D6C">
                <w:rPr>
                  <w:rStyle w:val="Hyperlink"/>
                  <w:sz w:val="20"/>
                  <w:szCs w:val="20"/>
                  <w:lang w:val="pl"/>
                </w:rPr>
                <w:t>https://haveibeenzucked.com/</w:t>
              </w:r>
            </w:hyperlink>
          </w:p>
          <w:p w14:paraId="2A2A29E9" w14:textId="2E96A01E" w:rsidR="0079413C" w:rsidRPr="00620D6C" w:rsidRDefault="0079413C" w:rsidP="008D0D8F">
            <w:pPr>
              <w:pStyle w:val="NoSpacing"/>
              <w:rPr>
                <w:rFonts w:cs="Arial"/>
                <w:color w:val="00B0F0"/>
                <w:sz w:val="20"/>
                <w:szCs w:val="20"/>
                <w:lang w:val="pl-PL"/>
              </w:rPr>
            </w:pPr>
          </w:p>
          <w:p w14:paraId="7035F75E" w14:textId="1BB6FCDF" w:rsidR="002B0CC8" w:rsidRPr="00620D6C" w:rsidRDefault="002B0CC8" w:rsidP="008D0D8F">
            <w:pPr>
              <w:pStyle w:val="NoSpacing"/>
              <w:rPr>
                <w:rFonts w:cs="Arial"/>
                <w:sz w:val="20"/>
                <w:szCs w:val="20"/>
                <w:lang w:val="pl-PL"/>
              </w:rPr>
            </w:pPr>
            <w:r w:rsidRPr="00620D6C">
              <w:rPr>
                <w:sz w:val="20"/>
                <w:szCs w:val="20"/>
                <w:lang w:val="pl"/>
              </w:rPr>
              <w:t xml:space="preserve">Możesz także śledzić tweety </w:t>
            </w:r>
            <w:hyperlink r:id="rId67" w:history="1">
              <w:r w:rsidRPr="00620D6C">
                <w:rPr>
                  <w:rStyle w:val="Hyperlink"/>
                  <w:sz w:val="20"/>
                  <w:szCs w:val="20"/>
                  <w:lang w:val="pl"/>
                </w:rPr>
                <w:t>The Real Facebook Oversight Board</w:t>
              </w:r>
            </w:hyperlink>
            <w:r w:rsidR="00C46617" w:rsidRPr="00620D6C">
              <w:rPr>
                <w:sz w:val="20"/>
                <w:szCs w:val="20"/>
                <w:lang w:val="pl"/>
              </w:rPr>
              <w:t xml:space="preserve"> "</w:t>
            </w:r>
            <w:r w:rsidR="00A24BB7" w:rsidRPr="00620D6C">
              <w:rPr>
                <w:sz w:val="20"/>
                <w:szCs w:val="20"/>
                <w:lang w:val="pl"/>
              </w:rPr>
              <w:t>odpowiedzialność</w:t>
            </w:r>
            <w:r w:rsidR="00C46617" w:rsidRPr="00620D6C">
              <w:rPr>
                <w:sz w:val="20"/>
                <w:szCs w:val="20"/>
                <w:lang w:val="pl"/>
              </w:rPr>
              <w:t xml:space="preserve"> Facebooka" </w:t>
            </w:r>
            <w:r w:rsidRPr="00620D6C">
              <w:rPr>
                <w:sz w:val="20"/>
                <w:szCs w:val="20"/>
                <w:lang w:val="pl"/>
              </w:rPr>
              <w:t xml:space="preserve">na Twitterze tutaj: </w:t>
            </w:r>
            <w:hyperlink r:id="rId68" w:history="1">
              <w:r w:rsidRPr="00620D6C">
                <w:rPr>
                  <w:rStyle w:val="Hyperlink"/>
                  <w:sz w:val="20"/>
                  <w:szCs w:val="20"/>
                  <w:lang w:val="pl"/>
                </w:rPr>
                <w:t>https://twitter.com/FBoversight</w:t>
              </w:r>
            </w:hyperlink>
          </w:p>
          <w:p w14:paraId="622A9428" w14:textId="77777777" w:rsidR="002B0CC8" w:rsidRPr="00620D6C" w:rsidRDefault="002B0CC8" w:rsidP="008D0D8F">
            <w:pPr>
              <w:pStyle w:val="NoSpacing"/>
              <w:rPr>
                <w:rFonts w:cs="Arial"/>
                <w:sz w:val="20"/>
                <w:szCs w:val="20"/>
                <w:lang w:val="pl-PL"/>
              </w:rPr>
            </w:pPr>
          </w:p>
          <w:p w14:paraId="0314CDBC" w14:textId="6735228A" w:rsidR="00CA3E8F" w:rsidRPr="00620D6C" w:rsidRDefault="002B4C39" w:rsidP="008D0D8F">
            <w:pPr>
              <w:pStyle w:val="NoSpacing"/>
              <w:rPr>
                <w:rFonts w:cs="Arial"/>
                <w:sz w:val="20"/>
                <w:szCs w:val="20"/>
                <w:lang w:val="pl-PL"/>
              </w:rPr>
            </w:pPr>
            <w:r w:rsidRPr="00620D6C">
              <w:rPr>
                <w:sz w:val="20"/>
                <w:szCs w:val="20"/>
                <w:lang w:val="pl"/>
              </w:rPr>
              <w:t xml:space="preserve">Być może słyszałeś nazwisko </w:t>
            </w:r>
            <w:hyperlink r:id="rId69" w:history="1"/>
            <w:hyperlink r:id="rId70" w:history="1"/>
            <w:r w:rsidRPr="00620D6C">
              <w:rPr>
                <w:sz w:val="20"/>
                <w:szCs w:val="20"/>
                <w:lang w:val="pl"/>
              </w:rPr>
              <w:t>Frances Haugen</w:t>
            </w:r>
            <w:hyperlink r:id="rId71" w:history="1"/>
            <w:hyperlink r:id="rId72" w:history="1"/>
            <w:r w:rsidRPr="00620D6C">
              <w:rPr>
                <w:sz w:val="20"/>
                <w:szCs w:val="20"/>
                <w:lang w:val="pl"/>
              </w:rPr>
              <w:t>. Jest anality</w:t>
            </w:r>
            <w:r w:rsidR="008F4F42" w:rsidRPr="00620D6C">
              <w:rPr>
                <w:sz w:val="20"/>
                <w:szCs w:val="20"/>
                <w:lang w:val="pl"/>
              </w:rPr>
              <w:t>czką</w:t>
            </w:r>
            <w:r w:rsidRPr="00620D6C">
              <w:rPr>
                <w:sz w:val="20"/>
                <w:szCs w:val="20"/>
                <w:lang w:val="pl"/>
              </w:rPr>
              <w:t xml:space="preserve"> danych </w:t>
            </w:r>
            <w:hyperlink r:id="rId73" w:history="1"/>
            <w:hyperlink r:id="rId74" w:history="1"/>
            <w:r w:rsidRPr="00620D6C">
              <w:rPr>
                <w:sz w:val="20"/>
                <w:szCs w:val="20"/>
                <w:lang w:val="pl"/>
              </w:rPr>
              <w:t>i był</w:t>
            </w:r>
            <w:r w:rsidR="00A24BB7" w:rsidRPr="00620D6C">
              <w:rPr>
                <w:sz w:val="20"/>
                <w:szCs w:val="20"/>
                <w:lang w:val="pl"/>
              </w:rPr>
              <w:t>ą</w:t>
            </w:r>
            <w:r w:rsidRPr="00620D6C">
              <w:rPr>
                <w:sz w:val="20"/>
                <w:szCs w:val="20"/>
                <w:lang w:val="pl"/>
              </w:rPr>
              <w:t xml:space="preserve"> </w:t>
            </w:r>
            <w:r w:rsidR="00A24BB7" w:rsidRPr="00620D6C">
              <w:rPr>
                <w:sz w:val="20"/>
                <w:szCs w:val="20"/>
                <w:lang w:val="pl"/>
              </w:rPr>
              <w:t>pracowniczką</w:t>
            </w:r>
            <w:r w:rsidRPr="00620D6C">
              <w:rPr>
                <w:sz w:val="20"/>
                <w:szCs w:val="20"/>
                <w:lang w:val="pl"/>
              </w:rPr>
              <w:t xml:space="preserve"> Facebooka. </w:t>
            </w:r>
            <w:hyperlink r:id="rId75" w:history="1"/>
            <w:hyperlink r:id="rId76" w:history="1"/>
            <w:r w:rsidRPr="00620D6C">
              <w:rPr>
                <w:lang w:val="pl"/>
              </w:rPr>
              <w:t xml:space="preserve"> </w:t>
            </w:r>
            <w:r w:rsidRPr="00620D6C">
              <w:rPr>
                <w:sz w:val="20"/>
                <w:szCs w:val="20"/>
                <w:lang w:val="pl"/>
              </w:rPr>
              <w:t xml:space="preserve"> Haugen </w:t>
            </w:r>
            <w:r w:rsidR="00A24BB7" w:rsidRPr="00620D6C">
              <w:rPr>
                <w:sz w:val="20"/>
                <w:szCs w:val="20"/>
                <w:lang w:val="pl"/>
              </w:rPr>
              <w:t>zeznawała</w:t>
            </w:r>
            <w:r w:rsidRPr="00620D6C">
              <w:rPr>
                <w:sz w:val="20"/>
                <w:szCs w:val="20"/>
                <w:lang w:val="pl"/>
              </w:rPr>
              <w:t xml:space="preserve"> przed Senatem USA 5 października 2021 r., przed </w:t>
            </w:r>
            <w:hyperlink r:id="rId77" w:history="1"/>
            <w:hyperlink r:id="rId78" w:history="1"/>
            <w:r w:rsidRPr="00620D6C">
              <w:rPr>
                <w:sz w:val="20"/>
                <w:szCs w:val="20"/>
                <w:lang w:val="pl"/>
              </w:rPr>
              <w:t>brytyjskim parlamentem 25 października 2021 r. i przed Parlamentem Europejskim w dniu 8 listopada 2021 r. Haugen ujawniła</w:t>
            </w:r>
            <w:r w:rsidR="00A24BB7" w:rsidRPr="00620D6C">
              <w:rPr>
                <w:sz w:val="20"/>
                <w:szCs w:val="20"/>
                <w:lang w:val="pl"/>
              </w:rPr>
              <w:t xml:space="preserve"> przewagę</w:t>
            </w:r>
            <w:r w:rsidRPr="00620D6C">
              <w:rPr>
                <w:sz w:val="20"/>
                <w:szCs w:val="20"/>
                <w:lang w:val="pl"/>
              </w:rPr>
              <w:t xml:space="preserve"> strategi</w:t>
            </w:r>
            <w:r w:rsidR="00A24BB7" w:rsidRPr="00620D6C">
              <w:rPr>
                <w:sz w:val="20"/>
                <w:szCs w:val="20"/>
                <w:lang w:val="pl"/>
              </w:rPr>
              <w:t>i</w:t>
            </w:r>
            <w:r w:rsidRPr="00620D6C">
              <w:rPr>
                <w:sz w:val="20"/>
                <w:szCs w:val="20"/>
                <w:lang w:val="pl"/>
              </w:rPr>
              <w:t xml:space="preserve"> zysku nad dobrem użytkowników</w:t>
            </w:r>
            <w:r w:rsidR="00A24BB7" w:rsidRPr="00620D6C">
              <w:rPr>
                <w:sz w:val="20"/>
                <w:szCs w:val="20"/>
                <w:lang w:val="pl"/>
              </w:rPr>
              <w:t xml:space="preserve"> Facebooka</w:t>
            </w:r>
            <w:r w:rsidRPr="00620D6C">
              <w:rPr>
                <w:sz w:val="20"/>
                <w:szCs w:val="20"/>
                <w:lang w:val="pl"/>
              </w:rPr>
              <w:t xml:space="preserve"> (</w:t>
            </w:r>
            <w:hyperlink r:id="rId79" w:history="1"/>
            <w:hyperlink r:id="rId80" w:history="1"/>
            <w:r w:rsidRPr="00620D6C">
              <w:rPr>
                <w:sz w:val="20"/>
                <w:szCs w:val="20"/>
                <w:lang w:val="pl"/>
              </w:rPr>
              <w:t xml:space="preserve">przeczytaj więcej o propagowaniu Frances Haugen na rzecz "odpowiedzialności i przejrzystości w </w:t>
            </w:r>
            <w:hyperlink r:id="rId81" w:history="1"/>
            <w:hyperlink r:id="rId82" w:history="1"/>
            <w:r w:rsidRPr="00620D6C">
              <w:rPr>
                <w:sz w:val="20"/>
                <w:szCs w:val="20"/>
                <w:lang w:val="pl"/>
              </w:rPr>
              <w:t>mediach społecznościowych" na</w:t>
            </w:r>
            <w:hyperlink r:id="rId83" w:history="1"/>
            <w:hyperlink r:id="rId84" w:history="1"/>
            <w:r w:rsidRPr="00620D6C">
              <w:rPr>
                <w:sz w:val="20"/>
                <w:szCs w:val="20"/>
                <w:lang w:val="pl"/>
              </w:rPr>
              <w:t xml:space="preserve"> jej stronie internetowej: </w:t>
            </w:r>
            <w:hyperlink r:id="rId85" w:history="1"/>
            <w:hyperlink r:id="rId86" w:history="1"/>
            <w:r w:rsidRPr="00620D6C">
              <w:rPr>
                <w:sz w:val="20"/>
                <w:szCs w:val="20"/>
                <w:lang w:val="pl"/>
              </w:rPr>
              <w:t>https://www.franceshaugen.com/</w:t>
            </w:r>
            <w:hyperlink r:id="rId87" w:history="1"/>
            <w:hyperlink r:id="rId88" w:history="1"/>
            <w:r w:rsidRPr="00620D6C">
              <w:rPr>
                <w:sz w:val="20"/>
                <w:szCs w:val="20"/>
                <w:lang w:val="pl"/>
              </w:rPr>
              <w:t xml:space="preserve">). </w:t>
            </w:r>
            <w:hyperlink r:id="rId89" w:history="1"/>
            <w:hyperlink r:id="rId90" w:history="1"/>
          </w:p>
          <w:p w14:paraId="46551860" w14:textId="77777777" w:rsidR="00CA3E8F" w:rsidRPr="00620D6C" w:rsidRDefault="00CA3E8F" w:rsidP="008D0D8F">
            <w:pPr>
              <w:pStyle w:val="NoSpacing"/>
              <w:rPr>
                <w:rFonts w:cs="Arial"/>
                <w:sz w:val="20"/>
                <w:szCs w:val="20"/>
                <w:lang w:val="pl-PL"/>
              </w:rPr>
            </w:pPr>
          </w:p>
          <w:p w14:paraId="2C530858" w14:textId="5B133FFF" w:rsidR="004F6C91" w:rsidRPr="00620D6C" w:rsidRDefault="00C34FD2" w:rsidP="008D0D8F">
            <w:pPr>
              <w:pStyle w:val="NoSpacing"/>
              <w:rPr>
                <w:rFonts w:cs="Arial"/>
                <w:sz w:val="20"/>
                <w:szCs w:val="20"/>
                <w:lang w:val="pl-PL"/>
              </w:rPr>
            </w:pPr>
            <w:hyperlink r:id="rId91" w:history="1"/>
            <w:hyperlink r:id="rId92" w:history="1"/>
            <w:r w:rsidR="00F53A1E" w:rsidRPr="00620D6C">
              <w:rPr>
                <w:sz w:val="20"/>
                <w:szCs w:val="20"/>
                <w:lang w:val="pl"/>
              </w:rPr>
              <w:t>Irlandzka Komisja Ochrony Danych</w:t>
            </w:r>
            <w:hyperlink r:id="rId93" w:history="1"/>
            <w:hyperlink r:id="rId94" w:history="1"/>
            <w:r w:rsidR="00F53A1E" w:rsidRPr="00620D6C">
              <w:rPr>
                <w:sz w:val="20"/>
                <w:szCs w:val="20"/>
                <w:lang w:val="pl"/>
              </w:rPr>
              <w:t xml:space="preserve"> "nałożyła grzywnę w </w:t>
            </w:r>
            <w:hyperlink r:id="rId95" w:history="1"/>
            <w:hyperlink r:id="rId96" w:history="1"/>
            <w:r w:rsidR="00F53A1E" w:rsidRPr="00620D6C">
              <w:rPr>
                <w:sz w:val="20"/>
                <w:szCs w:val="20"/>
                <w:lang w:val="pl"/>
              </w:rPr>
              <w:t>wysokości 17 milionów euro</w:t>
            </w:r>
            <w:hyperlink r:id="rId97" w:history="1"/>
            <w:hyperlink r:id="rId98" w:history="1"/>
            <w:r w:rsidR="00F53A1E" w:rsidRPr="00620D6C">
              <w:rPr>
                <w:sz w:val="20"/>
                <w:szCs w:val="20"/>
                <w:lang w:val="pl"/>
              </w:rPr>
              <w:t xml:space="preserve"> na Meta Platforms Ireland Limited za serię naruszeń danych w okresie od 7 czerwca 2018 r. do 4 grudnia 2018 r." (</w:t>
            </w:r>
            <w:hyperlink r:id="rId99" w:history="1"/>
            <w:hyperlink r:id="rId100" w:history="1"/>
            <w:hyperlink r:id="rId101" w:history="1"/>
            <w:hyperlink r:id="rId102" w:history="1"/>
            <w:r w:rsidR="00F53A1E" w:rsidRPr="00620D6C">
              <w:rPr>
                <w:sz w:val="20"/>
                <w:szCs w:val="20"/>
                <w:lang w:val="pl"/>
              </w:rPr>
              <w:t>https://bit.ly/3MmUIKN</w:t>
            </w:r>
            <w:hyperlink r:id="rId103" w:history="1"/>
            <w:hyperlink r:id="rId104" w:history="1"/>
            <w:r w:rsidR="00F53A1E" w:rsidRPr="00620D6C">
              <w:rPr>
                <w:sz w:val="20"/>
                <w:szCs w:val="20"/>
                <w:lang w:val="pl"/>
              </w:rPr>
              <w:t xml:space="preserve"> ).</w:t>
            </w:r>
            <w:hyperlink r:id="rId105" w:history="1"/>
            <w:hyperlink r:id="rId106" w:history="1"/>
          </w:p>
          <w:p w14:paraId="1CA67894" w14:textId="396C883A" w:rsidR="00D97500" w:rsidRPr="00620D6C" w:rsidRDefault="00D97500" w:rsidP="008D0D8F">
            <w:pPr>
              <w:pStyle w:val="NoSpacing"/>
              <w:rPr>
                <w:rFonts w:cs="Arial"/>
                <w:sz w:val="20"/>
                <w:szCs w:val="20"/>
                <w:lang w:val="pl-PL"/>
              </w:rPr>
            </w:pPr>
          </w:p>
          <w:p w14:paraId="13B2F755" w14:textId="6B3AACD3" w:rsidR="00D97500" w:rsidRPr="00620D6C" w:rsidRDefault="00D97500" w:rsidP="008D0D8F">
            <w:pPr>
              <w:pStyle w:val="NoSpacing"/>
              <w:rPr>
                <w:rFonts w:cs="Arial"/>
                <w:sz w:val="20"/>
                <w:szCs w:val="20"/>
                <w:lang w:val="pl-PL"/>
              </w:rPr>
            </w:pPr>
            <w:r w:rsidRPr="00620D6C">
              <w:rPr>
                <w:sz w:val="20"/>
                <w:szCs w:val="20"/>
                <w:lang w:val="pl"/>
              </w:rPr>
              <w:t>Christopher Wylie, były analityk danych w Cambridge Analytica i autor książki z 2019 r</w:t>
            </w:r>
            <w:r w:rsidRPr="00620D6C">
              <w:rPr>
                <w:lang w:val="pl"/>
              </w:rPr>
              <w:t xml:space="preserve">. </w:t>
            </w:r>
            <w:r w:rsidRPr="00620D6C">
              <w:rPr>
                <w:sz w:val="20"/>
                <w:szCs w:val="20"/>
                <w:lang w:val="pl"/>
              </w:rPr>
              <w:t>"MindF*ck: Inside Cambridge Analytica's Plot to Break the World" stwierdza: Facebook ma zbyt dużą niekontrolowaną moc" (strona 225).</w:t>
            </w:r>
          </w:p>
          <w:p w14:paraId="61C01300" w14:textId="77777777" w:rsidR="004F6C91" w:rsidRPr="00620D6C" w:rsidRDefault="004F6C91" w:rsidP="008D0D8F">
            <w:pPr>
              <w:pStyle w:val="NoSpacing"/>
              <w:rPr>
                <w:rFonts w:cs="Arial"/>
                <w:sz w:val="20"/>
                <w:szCs w:val="20"/>
                <w:lang w:val="pl-PL"/>
              </w:rPr>
            </w:pPr>
          </w:p>
          <w:p w14:paraId="1014A5A4" w14:textId="77D2FC33" w:rsidR="006A142B" w:rsidRPr="00620D6C" w:rsidRDefault="004F6C91" w:rsidP="008D0D8F">
            <w:pPr>
              <w:pStyle w:val="NoSpacing"/>
              <w:rPr>
                <w:rFonts w:cs="Arial"/>
                <w:sz w:val="20"/>
                <w:szCs w:val="20"/>
                <w:lang w:val="pl-PL"/>
              </w:rPr>
            </w:pPr>
            <w:r w:rsidRPr="00620D6C">
              <w:rPr>
                <w:sz w:val="20"/>
                <w:szCs w:val="20"/>
                <w:lang w:val="en-GB"/>
              </w:rPr>
              <w:t xml:space="preserve">W 2021 </w:t>
            </w:r>
            <w:r w:rsidR="0050750A" w:rsidRPr="00620D6C">
              <w:rPr>
                <w:sz w:val="20"/>
                <w:szCs w:val="20"/>
                <w:lang w:val="en-GB"/>
              </w:rPr>
              <w:t>Roku</w:t>
            </w:r>
            <w:r w:rsidRPr="00620D6C">
              <w:rPr>
                <w:sz w:val="20"/>
                <w:szCs w:val="20"/>
                <w:lang w:val="en-GB"/>
              </w:rPr>
              <w:t xml:space="preserve"> Sąd Okręgowy USA Southern District of New York wytoczył powództwo cywilne: Google Digital Advertising Antitrust. </w:t>
            </w:r>
            <w:r w:rsidRPr="00620D6C">
              <w:rPr>
                <w:sz w:val="20"/>
                <w:szCs w:val="20"/>
                <w:lang w:val="pl"/>
              </w:rPr>
              <w:t xml:space="preserve">Paragraf 175 na stronie 64 dokumentu sądu amerykańskiego stanowi: </w:t>
            </w:r>
          </w:p>
          <w:p w14:paraId="0F9BD91F" w14:textId="53EE3A8B" w:rsidR="008D0D8F" w:rsidRPr="00620D6C" w:rsidRDefault="006A142B" w:rsidP="008D0D8F">
            <w:pPr>
              <w:pStyle w:val="NoSpacing"/>
              <w:rPr>
                <w:rFonts w:cs="Arial"/>
                <w:sz w:val="20"/>
                <w:szCs w:val="20"/>
                <w:lang w:val="pl-PL"/>
              </w:rPr>
            </w:pPr>
            <w:r w:rsidRPr="00620D6C">
              <w:rPr>
                <w:sz w:val="20"/>
                <w:szCs w:val="20"/>
                <w:lang w:val="pl"/>
              </w:rPr>
              <w:t xml:space="preserve">"Google prezentuje </w:t>
            </w:r>
            <w:hyperlink r:id="rId107" w:history="1"/>
            <w:r w:rsidRPr="00620D6C">
              <w:rPr>
                <w:sz w:val="20"/>
                <w:szCs w:val="20"/>
                <w:lang w:val="pl"/>
              </w:rPr>
              <w:t xml:space="preserve">publiczny wizerunek troski o prywatność, ale za kulisami ściśle koordynuje działania z dużymi firmami technologicznymi, </w:t>
            </w:r>
            <w:hyperlink r:id="rId108" w:history="1"/>
            <w:r w:rsidRPr="00620D6C">
              <w:rPr>
                <w:sz w:val="20"/>
                <w:szCs w:val="20"/>
                <w:lang w:val="pl"/>
              </w:rPr>
              <w:t xml:space="preserve">aby lobbować rząd w celu opóźnienia </w:t>
            </w:r>
            <w:hyperlink r:id="rId109" w:history="1"/>
            <w:r w:rsidRPr="00620D6C">
              <w:rPr>
                <w:sz w:val="20"/>
                <w:szCs w:val="20"/>
                <w:lang w:val="pl"/>
              </w:rPr>
              <w:t xml:space="preserve">lub zniszczenia środków, które </w:t>
            </w:r>
            <w:hyperlink r:id="rId110" w:history="1"/>
            <w:r w:rsidRPr="00620D6C">
              <w:rPr>
                <w:sz w:val="20"/>
                <w:szCs w:val="20"/>
                <w:lang w:val="pl"/>
              </w:rPr>
              <w:t>faktycznie chroniłyby prywatność użytkowników"</w:t>
            </w:r>
            <w:hyperlink r:id="rId111" w:history="1"/>
            <w:r w:rsidRPr="00620D6C">
              <w:rPr>
                <w:sz w:val="20"/>
                <w:szCs w:val="20"/>
                <w:lang w:val="pl"/>
              </w:rPr>
              <w:t xml:space="preserve"> (</w:t>
            </w:r>
            <w:hyperlink r:id="rId112" w:history="1"/>
            <w:r w:rsidR="00A24BB7" w:rsidRPr="00620D6C">
              <w:rPr>
                <w:lang w:val="pl-PL"/>
              </w:rPr>
              <w:t>C</w:t>
            </w:r>
            <w:r w:rsidRPr="00620D6C">
              <w:rPr>
                <w:lang w:val="pl"/>
              </w:rPr>
              <w:t xml:space="preserve">ivil </w:t>
            </w:r>
            <w:r w:rsidR="00A24BB7" w:rsidRPr="00620D6C">
              <w:rPr>
                <w:lang w:val="pl"/>
              </w:rPr>
              <w:t>A</w:t>
            </w:r>
            <w:r w:rsidRPr="00620D6C">
              <w:rPr>
                <w:sz w:val="20"/>
                <w:szCs w:val="20"/>
                <w:lang w:val="pl"/>
              </w:rPr>
              <w:t xml:space="preserve">ction no.: 1:21-md-03010-PKC </w:t>
            </w:r>
            <w:hyperlink r:id="rId113" w:history="1"/>
            <w:r w:rsidRPr="00620D6C">
              <w:rPr>
                <w:sz w:val="20"/>
                <w:szCs w:val="20"/>
                <w:lang w:val="pl"/>
              </w:rPr>
              <w:t xml:space="preserve">dokument </w:t>
            </w:r>
            <w:hyperlink r:id="rId114" w:history="1"/>
            <w:r w:rsidRPr="00620D6C">
              <w:rPr>
                <w:sz w:val="20"/>
                <w:szCs w:val="20"/>
                <w:lang w:val="pl"/>
              </w:rPr>
              <w:t xml:space="preserve">dostępny </w:t>
            </w:r>
            <w:r w:rsidR="00A24BB7" w:rsidRPr="00620D6C">
              <w:rPr>
                <w:sz w:val="20"/>
                <w:szCs w:val="20"/>
                <w:lang w:val="pl"/>
              </w:rPr>
              <w:t>na</w:t>
            </w:r>
            <w:r w:rsidRPr="00620D6C">
              <w:rPr>
                <w:sz w:val="20"/>
                <w:szCs w:val="20"/>
                <w:lang w:val="pl"/>
              </w:rPr>
              <w:t xml:space="preserve"> </w:t>
            </w:r>
            <w:hyperlink r:id="rId115" w:history="1"/>
            <w:r w:rsidRPr="00620D6C">
              <w:rPr>
                <w:sz w:val="20"/>
                <w:szCs w:val="20"/>
                <w:lang w:val="pl"/>
              </w:rPr>
              <w:t>courtlistener.com</w:t>
            </w:r>
            <w:hyperlink r:id="rId116" w:history="1"/>
            <w:r w:rsidRPr="00620D6C">
              <w:rPr>
                <w:sz w:val="20"/>
                <w:szCs w:val="20"/>
                <w:lang w:val="pl"/>
              </w:rPr>
              <w:t>)</w:t>
            </w:r>
            <w:hyperlink r:id="rId117" w:history="1"/>
            <w:r w:rsidRPr="00620D6C">
              <w:rPr>
                <w:sz w:val="20"/>
                <w:szCs w:val="20"/>
                <w:lang w:val="pl"/>
              </w:rPr>
              <w:t>.</w:t>
            </w:r>
            <w:hyperlink r:id="rId118" w:history="1"/>
          </w:p>
          <w:p w14:paraId="0AEA0591" w14:textId="5358E28C" w:rsidR="009E3A20" w:rsidRPr="00620D6C" w:rsidRDefault="009E3A20" w:rsidP="008D0D8F">
            <w:pPr>
              <w:pStyle w:val="NoSpacing"/>
              <w:rPr>
                <w:rFonts w:cs="Arial"/>
                <w:sz w:val="20"/>
                <w:szCs w:val="20"/>
                <w:lang w:val="pl-PL"/>
              </w:rPr>
            </w:pPr>
          </w:p>
          <w:p w14:paraId="13F80302" w14:textId="1ADE9583" w:rsidR="00A70C9F" w:rsidRPr="00620D6C" w:rsidRDefault="00A70C9F" w:rsidP="008D0D8F">
            <w:pPr>
              <w:pStyle w:val="NoSpacing"/>
              <w:rPr>
                <w:rFonts w:cs="Arial"/>
                <w:sz w:val="20"/>
                <w:szCs w:val="20"/>
                <w:lang w:val="pl-PL"/>
              </w:rPr>
            </w:pPr>
            <w:r w:rsidRPr="00620D6C">
              <w:rPr>
                <w:sz w:val="20"/>
                <w:szCs w:val="20"/>
                <w:lang w:val="pl"/>
              </w:rPr>
              <w:t>Carissa Veliz, autorka książki "Prywatność to potęga" z 2020 roku, ostrzega:</w:t>
            </w:r>
          </w:p>
          <w:p w14:paraId="1C7F5A45" w14:textId="77777777" w:rsidR="005E5293" w:rsidRPr="00620D6C" w:rsidRDefault="005E5293" w:rsidP="00A2691E">
            <w:pPr>
              <w:pStyle w:val="NoSpacing"/>
              <w:numPr>
                <w:ilvl w:val="1"/>
                <w:numId w:val="25"/>
              </w:numPr>
              <w:ind w:left="1080"/>
              <w:rPr>
                <w:rFonts w:cs="Arial"/>
                <w:sz w:val="20"/>
                <w:szCs w:val="20"/>
                <w:lang w:val="pl-PL"/>
              </w:rPr>
            </w:pPr>
            <w:r w:rsidRPr="00620D6C">
              <w:rPr>
                <w:sz w:val="20"/>
                <w:szCs w:val="20"/>
                <w:lang w:val="pl"/>
              </w:rPr>
              <w:t>Internet jest finansowany przede wszystkim przez gromadzenie, analizę i handel danymi ... gospodarka oparta na danych" (str. 1)</w:t>
            </w:r>
          </w:p>
          <w:p w14:paraId="5CB6D558" w14:textId="77777777" w:rsidR="005E5293" w:rsidRPr="00620D6C" w:rsidRDefault="005E5293" w:rsidP="00A2691E">
            <w:pPr>
              <w:pStyle w:val="NoSpacing"/>
              <w:numPr>
                <w:ilvl w:val="1"/>
                <w:numId w:val="25"/>
              </w:numPr>
              <w:ind w:left="1080"/>
              <w:rPr>
                <w:rFonts w:cs="Arial"/>
                <w:sz w:val="20"/>
                <w:szCs w:val="20"/>
                <w:lang w:val="pl-PL"/>
              </w:rPr>
            </w:pPr>
            <w:r w:rsidRPr="00620D6C">
              <w:rPr>
                <w:sz w:val="20"/>
                <w:szCs w:val="20"/>
                <w:lang w:val="pl"/>
              </w:rPr>
              <w:t>"Wiele z tych danych to dane osobowe – dane o Tobie" (strona 1)</w:t>
            </w:r>
          </w:p>
          <w:p w14:paraId="6D23675C" w14:textId="77777777" w:rsidR="005E5293" w:rsidRPr="00620D6C" w:rsidRDefault="005E5293" w:rsidP="00A2691E">
            <w:pPr>
              <w:pStyle w:val="NoSpacing"/>
              <w:numPr>
                <w:ilvl w:val="1"/>
                <w:numId w:val="25"/>
              </w:numPr>
              <w:ind w:left="1080"/>
              <w:rPr>
                <w:rFonts w:cs="Arial"/>
                <w:sz w:val="20"/>
                <w:szCs w:val="20"/>
                <w:lang w:val="en-GB"/>
              </w:rPr>
            </w:pPr>
            <w:r w:rsidRPr="00620D6C">
              <w:rPr>
                <w:sz w:val="20"/>
                <w:szCs w:val="20"/>
                <w:lang w:val="pl"/>
              </w:rPr>
              <w:t>" ...  inteligentny telefon .... Nagrywanie swojej podróży i tego, jak długo zostałeś..." (strona 2)</w:t>
            </w:r>
          </w:p>
          <w:p w14:paraId="02411ED3" w14:textId="77777777" w:rsidR="005E5293" w:rsidRPr="00620D6C" w:rsidRDefault="005E5293" w:rsidP="00A2691E">
            <w:pPr>
              <w:pStyle w:val="NoSpacing"/>
              <w:numPr>
                <w:ilvl w:val="1"/>
                <w:numId w:val="25"/>
              </w:numPr>
              <w:ind w:left="1080"/>
              <w:rPr>
                <w:rFonts w:cs="Arial"/>
                <w:sz w:val="20"/>
                <w:szCs w:val="20"/>
                <w:lang w:val="pl-PL"/>
              </w:rPr>
            </w:pPr>
            <w:r w:rsidRPr="00620D6C">
              <w:rPr>
                <w:sz w:val="20"/>
                <w:szCs w:val="20"/>
                <w:lang w:val="pl"/>
              </w:rPr>
              <w:t>"Gospodarka danych i wszechobecna inwigilacja, którą się zasila, zaskoczyła nas" (strona 2)</w:t>
            </w:r>
          </w:p>
          <w:p w14:paraId="681A941C" w14:textId="77777777" w:rsidR="005E5293" w:rsidRPr="00620D6C" w:rsidRDefault="005E5293" w:rsidP="005E5293">
            <w:pPr>
              <w:pStyle w:val="NoSpacing"/>
              <w:rPr>
                <w:rFonts w:cs="Arial"/>
                <w:sz w:val="20"/>
                <w:szCs w:val="20"/>
                <w:lang w:val="pl-PL"/>
              </w:rPr>
            </w:pPr>
          </w:p>
          <w:p w14:paraId="5A919E45" w14:textId="77777777" w:rsidR="00A70C9F" w:rsidRPr="00620D6C" w:rsidRDefault="00A70C9F" w:rsidP="008D0D8F">
            <w:pPr>
              <w:pStyle w:val="NoSpacing"/>
              <w:rPr>
                <w:rFonts w:cs="Arial"/>
                <w:sz w:val="20"/>
                <w:szCs w:val="20"/>
                <w:lang w:val="pl-PL"/>
              </w:rPr>
            </w:pPr>
          </w:p>
          <w:p w14:paraId="26DB9B62" w14:textId="77777777" w:rsidR="009E3A20" w:rsidRPr="00620D6C" w:rsidRDefault="009E3A20" w:rsidP="008D0D8F">
            <w:pPr>
              <w:pStyle w:val="NoSpacing"/>
              <w:rPr>
                <w:rFonts w:cs="Arial"/>
                <w:sz w:val="20"/>
                <w:szCs w:val="20"/>
                <w:lang w:val="pl-PL"/>
              </w:rPr>
            </w:pPr>
          </w:p>
          <w:p w14:paraId="75B65985" w14:textId="19F40828" w:rsidR="00522EDA" w:rsidRPr="00620D6C" w:rsidRDefault="008D0D8F" w:rsidP="008609D8">
            <w:pPr>
              <w:pStyle w:val="NoSpacing"/>
              <w:rPr>
                <w:rFonts w:cs="Arial"/>
              </w:rPr>
            </w:pPr>
            <w:r w:rsidRPr="00620D6C">
              <w:rPr>
                <w:rFonts w:eastAsia="Times New Roman"/>
                <w:noProof/>
                <w:lang w:val="en-GB" w:eastAsia="en-GB"/>
              </w:rPr>
              <w:lastRenderedPageBreak/>
              <w:drawing>
                <wp:inline distT="0" distB="0" distL="0" distR="0" wp14:anchorId="7656F9B6" wp14:editId="7597E017">
                  <wp:extent cx="3767621" cy="213812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541FEF-FDD8-4388-89DB-10E9A1FD8AE6"/>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a:off x="0" y="0"/>
                            <a:ext cx="3772115" cy="2140675"/>
                          </a:xfrm>
                          <a:prstGeom prst="rect">
                            <a:avLst/>
                          </a:prstGeom>
                          <a:noFill/>
                          <a:ln>
                            <a:noFill/>
                          </a:ln>
                        </pic:spPr>
                      </pic:pic>
                    </a:graphicData>
                  </a:graphic>
                </wp:inline>
              </w:drawing>
            </w:r>
          </w:p>
          <w:p w14:paraId="41E9B2F5" w14:textId="286723FE" w:rsidR="00726A38" w:rsidRPr="00620D6C" w:rsidRDefault="00726A38" w:rsidP="008609D8">
            <w:pPr>
              <w:pStyle w:val="NoSpacing"/>
              <w:rPr>
                <w:rFonts w:cs="Arial"/>
              </w:rPr>
            </w:pPr>
          </w:p>
          <w:p w14:paraId="17DC7EDF" w14:textId="00FC0250" w:rsidR="00726A38" w:rsidRPr="00620D6C" w:rsidRDefault="00726A38" w:rsidP="008609D8">
            <w:pPr>
              <w:pStyle w:val="NoSpacing"/>
              <w:rPr>
                <w:rFonts w:cs="Arial"/>
              </w:rPr>
            </w:pPr>
          </w:p>
          <w:p w14:paraId="18321F6C" w14:textId="77777777" w:rsidR="00D23EA7" w:rsidRPr="00620D6C" w:rsidRDefault="00D23EA7" w:rsidP="00D23EA7">
            <w:pPr>
              <w:pStyle w:val="NoSpacing"/>
              <w:rPr>
                <w:rFonts w:cs="Arial"/>
                <w:sz w:val="20"/>
                <w:szCs w:val="20"/>
                <w:u w:val="single"/>
                <w:lang w:val="pl-PL"/>
              </w:rPr>
            </w:pPr>
            <w:r>
              <w:rPr>
                <w:sz w:val="20"/>
                <w:szCs w:val="20"/>
                <w:u w:val="single"/>
                <w:lang w:val="pl"/>
              </w:rPr>
              <w:t>Czego możesz się spodziewać</w:t>
            </w:r>
            <w:r w:rsidRPr="00620D6C">
              <w:rPr>
                <w:sz w:val="20"/>
                <w:szCs w:val="20"/>
                <w:u w:val="single"/>
                <w:lang w:val="pl"/>
              </w:rPr>
              <w:t xml:space="preserve"> w kolejnych krokach</w:t>
            </w:r>
          </w:p>
          <w:p w14:paraId="002C2EE7" w14:textId="77777777" w:rsidR="00BC6632" w:rsidRPr="00620D6C" w:rsidRDefault="00BC6632" w:rsidP="008609D8">
            <w:pPr>
              <w:pStyle w:val="NoSpacing"/>
              <w:rPr>
                <w:rFonts w:cs="Arial"/>
                <w:sz w:val="20"/>
                <w:szCs w:val="20"/>
                <w:u w:val="single"/>
                <w:lang w:val="pl-PL"/>
              </w:rPr>
            </w:pPr>
          </w:p>
          <w:p w14:paraId="7007B008" w14:textId="683AA921" w:rsidR="00726A38" w:rsidRPr="00620D6C" w:rsidRDefault="00726A38" w:rsidP="008609D8">
            <w:pPr>
              <w:pStyle w:val="NoSpacing"/>
              <w:rPr>
                <w:rFonts w:cs="Arial"/>
                <w:sz w:val="20"/>
                <w:szCs w:val="20"/>
                <w:lang w:val="pl-PL"/>
              </w:rPr>
            </w:pPr>
            <w:r w:rsidRPr="00620D6C">
              <w:rPr>
                <w:sz w:val="20"/>
                <w:szCs w:val="20"/>
                <w:lang w:val="pl"/>
              </w:rPr>
              <w:t xml:space="preserve">W </w:t>
            </w:r>
            <w:r w:rsidR="005D0261" w:rsidRPr="00620D6C">
              <w:rPr>
                <w:sz w:val="20"/>
                <w:szCs w:val="20"/>
                <w:lang w:val="pl"/>
              </w:rPr>
              <w:t>następnym</w:t>
            </w:r>
            <w:r w:rsidRPr="00620D6C">
              <w:rPr>
                <w:sz w:val="20"/>
                <w:szCs w:val="20"/>
                <w:lang w:val="pl"/>
              </w:rPr>
              <w:t xml:space="preserve"> kroku zaczniemy szukać </w:t>
            </w:r>
            <w:r w:rsidRPr="00620D6C">
              <w:rPr>
                <w:i/>
                <w:iCs/>
                <w:sz w:val="20"/>
                <w:szCs w:val="20"/>
                <w:lang w:val="pl"/>
              </w:rPr>
              <w:t>danych</w:t>
            </w:r>
            <w:r w:rsidRPr="00620D6C">
              <w:rPr>
                <w:sz w:val="20"/>
                <w:szCs w:val="20"/>
                <w:lang w:val="pl"/>
              </w:rPr>
              <w:t xml:space="preserve"> i </w:t>
            </w:r>
            <w:r w:rsidRPr="00620D6C">
              <w:rPr>
                <w:i/>
                <w:iCs/>
                <w:sz w:val="20"/>
                <w:szCs w:val="20"/>
                <w:lang w:val="pl"/>
              </w:rPr>
              <w:t>danych osobowych</w:t>
            </w:r>
            <w:r w:rsidRPr="00620D6C">
              <w:rPr>
                <w:sz w:val="20"/>
                <w:szCs w:val="20"/>
                <w:lang w:val="pl"/>
              </w:rPr>
              <w:t xml:space="preserve">. </w:t>
            </w:r>
          </w:p>
          <w:p w14:paraId="14F46B20" w14:textId="718289DF" w:rsidR="00726A38" w:rsidRPr="00620D6C" w:rsidRDefault="00726A38" w:rsidP="008609D8">
            <w:pPr>
              <w:pStyle w:val="NoSpacing"/>
              <w:rPr>
                <w:rFonts w:cs="Arial"/>
                <w:sz w:val="20"/>
                <w:szCs w:val="20"/>
                <w:lang w:val="pl-PL"/>
              </w:rPr>
            </w:pPr>
            <w:r w:rsidRPr="00620D6C">
              <w:rPr>
                <w:sz w:val="20"/>
                <w:szCs w:val="20"/>
                <w:lang w:val="pl"/>
              </w:rPr>
              <w:t xml:space="preserve">W kroku 3 przyjrzymy się </w:t>
            </w:r>
            <w:r w:rsidRPr="00620D6C">
              <w:rPr>
                <w:i/>
                <w:iCs/>
                <w:sz w:val="20"/>
                <w:szCs w:val="20"/>
                <w:lang w:val="pl"/>
              </w:rPr>
              <w:t>, w jaki sposób śledzone są nasze dane</w:t>
            </w:r>
            <w:r w:rsidRPr="00620D6C">
              <w:rPr>
                <w:sz w:val="20"/>
                <w:szCs w:val="20"/>
                <w:lang w:val="pl"/>
              </w:rPr>
              <w:t>.</w:t>
            </w:r>
          </w:p>
          <w:p w14:paraId="37F01970" w14:textId="3FEE61D1" w:rsidR="00726A38" w:rsidRPr="00620D6C" w:rsidRDefault="00726A38" w:rsidP="008609D8">
            <w:pPr>
              <w:pStyle w:val="NoSpacing"/>
              <w:rPr>
                <w:rFonts w:cs="Arial"/>
                <w:sz w:val="20"/>
                <w:szCs w:val="20"/>
                <w:lang w:val="pl-PL"/>
              </w:rPr>
            </w:pPr>
            <w:r w:rsidRPr="00620D6C">
              <w:rPr>
                <w:sz w:val="20"/>
                <w:szCs w:val="20"/>
                <w:lang w:val="pl"/>
              </w:rPr>
              <w:t xml:space="preserve">W kroku 4 przyjrzymy się, jakie </w:t>
            </w:r>
            <w:r w:rsidRPr="00620D6C">
              <w:rPr>
                <w:i/>
                <w:iCs/>
                <w:sz w:val="20"/>
                <w:szCs w:val="20"/>
                <w:lang w:val="pl"/>
              </w:rPr>
              <w:t>mamy prawa do naszej prywatności</w:t>
            </w:r>
          </w:p>
          <w:p w14:paraId="37AA2C0C" w14:textId="343110AE" w:rsidR="00726A38" w:rsidRPr="00620D6C" w:rsidRDefault="00726A38" w:rsidP="008609D8">
            <w:pPr>
              <w:pStyle w:val="NoSpacing"/>
              <w:rPr>
                <w:rFonts w:cs="Arial"/>
                <w:sz w:val="20"/>
                <w:szCs w:val="20"/>
                <w:lang w:val="pl-PL"/>
              </w:rPr>
            </w:pPr>
            <w:r w:rsidRPr="00620D6C">
              <w:rPr>
                <w:sz w:val="20"/>
                <w:szCs w:val="20"/>
                <w:lang w:val="pl"/>
              </w:rPr>
              <w:t xml:space="preserve">W ostatnim kroku tego kursu, kroku 5, dowiemy się o </w:t>
            </w:r>
            <w:r w:rsidRPr="00620D6C">
              <w:rPr>
                <w:i/>
                <w:iCs/>
                <w:sz w:val="20"/>
                <w:szCs w:val="20"/>
                <w:lang w:val="pl"/>
              </w:rPr>
              <w:t>narzędziach online</w:t>
            </w:r>
            <w:r w:rsidRPr="00620D6C">
              <w:rPr>
                <w:lang w:val="pl"/>
              </w:rPr>
              <w:t xml:space="preserve">, </w:t>
            </w:r>
            <w:r w:rsidRPr="00620D6C">
              <w:rPr>
                <w:sz w:val="20"/>
                <w:szCs w:val="20"/>
                <w:lang w:val="pl"/>
              </w:rPr>
              <w:t xml:space="preserve"> których możemy użyć, aby lepiej zabezpieczyć </w:t>
            </w:r>
            <w:r w:rsidRPr="00620D6C">
              <w:rPr>
                <w:i/>
                <w:iCs/>
                <w:sz w:val="20"/>
                <w:szCs w:val="20"/>
                <w:lang w:val="pl"/>
              </w:rPr>
              <w:t>naszą prywatność i chronić nasze dane</w:t>
            </w:r>
            <w:r w:rsidRPr="00620D6C">
              <w:rPr>
                <w:sz w:val="20"/>
                <w:szCs w:val="20"/>
                <w:lang w:val="pl"/>
              </w:rPr>
              <w:t>.</w:t>
            </w:r>
          </w:p>
          <w:p w14:paraId="5959B1E2" w14:textId="610A20AA" w:rsidR="00726A38" w:rsidRPr="00620D6C" w:rsidRDefault="00726A38" w:rsidP="008609D8">
            <w:pPr>
              <w:pStyle w:val="NoSpacing"/>
              <w:rPr>
                <w:rFonts w:cs="Arial"/>
                <w:sz w:val="20"/>
                <w:szCs w:val="20"/>
                <w:lang w:val="pl-PL"/>
              </w:rPr>
            </w:pPr>
          </w:p>
          <w:p w14:paraId="138B4448" w14:textId="2B9D0B92" w:rsidR="00BC6632" w:rsidRPr="00620D6C" w:rsidRDefault="004938D3" w:rsidP="008609D8">
            <w:pPr>
              <w:pStyle w:val="NoSpacing"/>
              <w:rPr>
                <w:rFonts w:cs="Arial"/>
                <w:sz w:val="20"/>
                <w:szCs w:val="20"/>
                <w:u w:val="single"/>
                <w:lang w:val="pl-PL"/>
              </w:rPr>
            </w:pPr>
            <w:r w:rsidRPr="00620D6C">
              <w:rPr>
                <w:sz w:val="20"/>
                <w:szCs w:val="20"/>
                <w:u w:val="single"/>
                <w:lang w:val="pl"/>
              </w:rPr>
              <w:t>Zbadaj</w:t>
            </w:r>
            <w:r w:rsidR="00BC6632" w:rsidRPr="00620D6C">
              <w:rPr>
                <w:sz w:val="20"/>
                <w:szCs w:val="20"/>
                <w:u w:val="single"/>
                <w:lang w:val="pl"/>
              </w:rPr>
              <w:t xml:space="preserve"> swoją wiedzę</w:t>
            </w:r>
          </w:p>
          <w:p w14:paraId="0502B4AB" w14:textId="77777777" w:rsidR="00BC6632" w:rsidRPr="00620D6C" w:rsidRDefault="00BC6632" w:rsidP="008609D8">
            <w:pPr>
              <w:pStyle w:val="NoSpacing"/>
              <w:rPr>
                <w:rFonts w:cs="Arial"/>
                <w:sz w:val="20"/>
                <w:szCs w:val="20"/>
                <w:lang w:val="pl-PL"/>
              </w:rPr>
            </w:pPr>
          </w:p>
          <w:p w14:paraId="5C93F35F" w14:textId="105A80DC" w:rsidR="00726A38" w:rsidRPr="00620D6C" w:rsidRDefault="00F32B1D" w:rsidP="008609D8">
            <w:pPr>
              <w:pStyle w:val="NoSpacing"/>
              <w:rPr>
                <w:rFonts w:cs="Arial"/>
                <w:sz w:val="20"/>
                <w:szCs w:val="20"/>
                <w:lang w:val="pl-PL"/>
              </w:rPr>
            </w:pPr>
            <w:r w:rsidRPr="00620D6C">
              <w:rPr>
                <w:sz w:val="20"/>
                <w:szCs w:val="20"/>
                <w:lang w:val="pl"/>
              </w:rPr>
              <w:t>Podsumuj</w:t>
            </w:r>
            <w:r w:rsidR="00726A38" w:rsidRPr="00620D6C">
              <w:rPr>
                <w:sz w:val="20"/>
                <w:szCs w:val="20"/>
                <w:lang w:val="pl"/>
              </w:rPr>
              <w:t xml:space="preserve"> to, czego nauczyłeś się w kroku 1, z </w:t>
            </w:r>
            <w:r w:rsidRPr="00620D6C">
              <w:rPr>
                <w:sz w:val="20"/>
                <w:szCs w:val="20"/>
                <w:lang w:val="pl"/>
              </w:rPr>
              <w:t>pomocą pytania oraz zadań poniżej</w:t>
            </w:r>
            <w:r w:rsidR="00726A38" w:rsidRPr="00620D6C">
              <w:rPr>
                <w:sz w:val="20"/>
                <w:szCs w:val="20"/>
                <w:lang w:val="pl"/>
              </w:rPr>
              <w:t>.</w:t>
            </w:r>
          </w:p>
          <w:p w14:paraId="3B0BED38" w14:textId="16EBF8D9" w:rsidR="003749A8" w:rsidRPr="00620D6C" w:rsidRDefault="003749A8" w:rsidP="008609D8">
            <w:pPr>
              <w:pStyle w:val="NoSpacing"/>
              <w:rPr>
                <w:rFonts w:cs="Arial"/>
                <w:lang w:val="pl-PL"/>
              </w:rPr>
            </w:pPr>
          </w:p>
        </w:tc>
      </w:tr>
      <w:tr w:rsidR="004A3D33" w:rsidRPr="00620D6C" w14:paraId="7F3E64B0" w14:textId="77777777" w:rsidTr="00125456">
        <w:tc>
          <w:tcPr>
            <w:tcW w:w="1413" w:type="dxa"/>
          </w:tcPr>
          <w:p w14:paraId="135286F9" w14:textId="7AAB40D4" w:rsidR="004A3D33" w:rsidRPr="00620D6C" w:rsidRDefault="00F32B1D" w:rsidP="00011715">
            <w:pPr>
              <w:spacing w:before="0" w:after="120"/>
              <w:rPr>
                <w:rFonts w:cs="Arial"/>
                <w:szCs w:val="20"/>
              </w:rPr>
            </w:pPr>
            <w:r w:rsidRPr="00620D6C">
              <w:rPr>
                <w:szCs w:val="20"/>
                <w:lang w:val="pl"/>
              </w:rPr>
              <w:lastRenderedPageBreak/>
              <w:t>Podsumuj</w:t>
            </w:r>
            <w:r w:rsidR="003749A8" w:rsidRPr="00620D6C">
              <w:rPr>
                <w:szCs w:val="20"/>
                <w:lang w:val="pl"/>
              </w:rPr>
              <w:t xml:space="preserve"> wiedzę</w:t>
            </w:r>
          </w:p>
        </w:tc>
        <w:tc>
          <w:tcPr>
            <w:tcW w:w="8505" w:type="dxa"/>
          </w:tcPr>
          <w:p w14:paraId="6365D604" w14:textId="77777777" w:rsidR="008609D8" w:rsidRPr="00620D6C" w:rsidRDefault="008609D8" w:rsidP="00522EDA">
            <w:pPr>
              <w:pStyle w:val="NoSpacing"/>
              <w:rPr>
                <w:rFonts w:cs="Arial"/>
              </w:rPr>
            </w:pPr>
          </w:p>
          <w:p w14:paraId="6010CABB" w14:textId="5A0A9793" w:rsidR="004A3D33" w:rsidRPr="00620D6C" w:rsidRDefault="008609D8" w:rsidP="00522EDA">
            <w:pPr>
              <w:pStyle w:val="NoSpacing"/>
              <w:rPr>
                <w:rFonts w:cs="Arial"/>
                <w:sz w:val="20"/>
                <w:szCs w:val="20"/>
              </w:rPr>
            </w:pPr>
            <w:r w:rsidRPr="00620D6C">
              <w:rPr>
                <w:sz w:val="20"/>
                <w:szCs w:val="20"/>
                <w:lang w:val="pl"/>
              </w:rPr>
              <w:t xml:space="preserve">Co to jest </w:t>
            </w:r>
            <w:r w:rsidRPr="00620D6C">
              <w:rPr>
                <w:i/>
                <w:iCs/>
                <w:sz w:val="20"/>
                <w:szCs w:val="20"/>
                <w:lang w:val="pl"/>
              </w:rPr>
              <w:t>prywatność</w:t>
            </w:r>
            <w:r w:rsidRPr="00620D6C">
              <w:rPr>
                <w:sz w:val="20"/>
                <w:szCs w:val="20"/>
                <w:lang w:val="pl"/>
              </w:rPr>
              <w:t xml:space="preserve"> ?</w:t>
            </w:r>
          </w:p>
        </w:tc>
      </w:tr>
      <w:tr w:rsidR="008609D8" w:rsidRPr="00620D6C" w14:paraId="5D24C0C4" w14:textId="77777777" w:rsidTr="00125456">
        <w:tc>
          <w:tcPr>
            <w:tcW w:w="1413" w:type="dxa"/>
          </w:tcPr>
          <w:p w14:paraId="371EDC3B" w14:textId="1CC3A6DE" w:rsidR="008609D8" w:rsidRPr="00620D6C" w:rsidRDefault="00F32B1D" w:rsidP="00011715">
            <w:pPr>
              <w:spacing w:before="0" w:after="120"/>
              <w:rPr>
                <w:rFonts w:cs="Arial"/>
                <w:szCs w:val="20"/>
              </w:rPr>
            </w:pPr>
            <w:r w:rsidRPr="00620D6C">
              <w:rPr>
                <w:szCs w:val="20"/>
                <w:lang w:val="pl"/>
              </w:rPr>
              <w:t>Zadanie</w:t>
            </w:r>
          </w:p>
        </w:tc>
        <w:tc>
          <w:tcPr>
            <w:tcW w:w="8505" w:type="dxa"/>
          </w:tcPr>
          <w:p w14:paraId="019FB8A3" w14:textId="34EE1B89" w:rsidR="008609D8" w:rsidRPr="00620D6C" w:rsidRDefault="00F32B1D" w:rsidP="008609D8">
            <w:pPr>
              <w:pStyle w:val="NoSpacing"/>
              <w:rPr>
                <w:rFonts w:cs="Arial"/>
                <w:b/>
                <w:bCs/>
                <w:sz w:val="20"/>
                <w:szCs w:val="20"/>
                <w:lang w:val="pl-PL"/>
              </w:rPr>
            </w:pPr>
            <w:r w:rsidRPr="00620D6C">
              <w:rPr>
                <w:b/>
                <w:bCs/>
                <w:sz w:val="20"/>
                <w:szCs w:val="20"/>
                <w:lang w:val="pl"/>
              </w:rPr>
              <w:t>Zadanie</w:t>
            </w:r>
            <w:r w:rsidR="008609D8" w:rsidRPr="00620D6C">
              <w:rPr>
                <w:b/>
                <w:bCs/>
                <w:sz w:val="20"/>
                <w:szCs w:val="20"/>
                <w:lang w:val="pl"/>
              </w:rPr>
              <w:t xml:space="preserve"> 1</w:t>
            </w:r>
          </w:p>
          <w:p w14:paraId="677AFDDC" w14:textId="77777777" w:rsidR="008609D8" w:rsidRPr="00620D6C" w:rsidRDefault="008609D8" w:rsidP="008609D8">
            <w:pPr>
              <w:pStyle w:val="NoSpacing"/>
              <w:rPr>
                <w:rFonts w:cs="Arial"/>
                <w:sz w:val="20"/>
                <w:szCs w:val="20"/>
                <w:lang w:val="pl-PL"/>
              </w:rPr>
            </w:pPr>
            <w:r w:rsidRPr="00620D6C">
              <w:rPr>
                <w:sz w:val="20"/>
                <w:szCs w:val="20"/>
                <w:lang w:val="pl"/>
              </w:rPr>
              <w:t>Czy poniższe stwierdzenie jest prawdziwe czy fałszywe?</w:t>
            </w:r>
          </w:p>
          <w:p w14:paraId="7469C70C" w14:textId="77777777" w:rsidR="008609D8" w:rsidRPr="00620D6C" w:rsidRDefault="008609D8" w:rsidP="008609D8">
            <w:pPr>
              <w:pStyle w:val="NoSpacing"/>
              <w:rPr>
                <w:rFonts w:cs="Arial"/>
                <w:sz w:val="20"/>
                <w:szCs w:val="20"/>
                <w:lang w:val="pl-PL"/>
              </w:rPr>
            </w:pPr>
          </w:p>
          <w:p w14:paraId="190612C5" w14:textId="77777777" w:rsidR="008609D8" w:rsidRPr="00620D6C" w:rsidRDefault="008609D8" w:rsidP="008609D8">
            <w:pPr>
              <w:pStyle w:val="NoSpacing"/>
              <w:rPr>
                <w:rFonts w:cs="Arial"/>
                <w:sz w:val="20"/>
                <w:szCs w:val="20"/>
                <w:lang w:val="pl-PL"/>
              </w:rPr>
            </w:pPr>
            <w:r w:rsidRPr="00620D6C">
              <w:rPr>
                <w:sz w:val="20"/>
                <w:szCs w:val="20"/>
                <w:lang w:val="pl"/>
              </w:rPr>
              <w:t>"Dyskusja na temat prywatności jest nowa od czasu wynalezienia Facebooka".</w:t>
            </w:r>
          </w:p>
          <w:p w14:paraId="190AC957" w14:textId="77777777" w:rsidR="008609D8" w:rsidRPr="00620D6C" w:rsidRDefault="008609D8" w:rsidP="008609D8">
            <w:pPr>
              <w:pStyle w:val="NoSpacing"/>
              <w:rPr>
                <w:rFonts w:cs="Arial"/>
                <w:sz w:val="20"/>
                <w:szCs w:val="20"/>
                <w:lang w:val="pl-PL"/>
              </w:rPr>
            </w:pPr>
          </w:p>
          <w:p w14:paraId="4DDAC3CE" w14:textId="1F5657D5" w:rsidR="008609D8" w:rsidRPr="00620D6C" w:rsidRDefault="00F32B1D" w:rsidP="008609D8">
            <w:pPr>
              <w:pStyle w:val="NoSpacing"/>
              <w:rPr>
                <w:rFonts w:cs="Arial"/>
                <w:b/>
                <w:bCs/>
                <w:sz w:val="20"/>
                <w:szCs w:val="20"/>
                <w:lang w:val="pl-PL"/>
              </w:rPr>
            </w:pPr>
            <w:r w:rsidRPr="00620D6C">
              <w:rPr>
                <w:b/>
                <w:bCs/>
                <w:sz w:val="20"/>
                <w:szCs w:val="20"/>
                <w:lang w:val="pl"/>
              </w:rPr>
              <w:t xml:space="preserve">Zadanie </w:t>
            </w:r>
            <w:r w:rsidR="008609D8" w:rsidRPr="00620D6C">
              <w:rPr>
                <w:b/>
                <w:bCs/>
                <w:sz w:val="20"/>
                <w:szCs w:val="20"/>
                <w:lang w:val="pl"/>
              </w:rPr>
              <w:t>2:</w:t>
            </w:r>
          </w:p>
          <w:p w14:paraId="5C968E53" w14:textId="31A8B193" w:rsidR="008609D8" w:rsidRPr="00620D6C" w:rsidRDefault="008609D8" w:rsidP="008609D8">
            <w:pPr>
              <w:pStyle w:val="NoSpacing"/>
              <w:rPr>
                <w:rFonts w:cs="Arial"/>
                <w:lang w:val="pl-PL"/>
              </w:rPr>
            </w:pPr>
            <w:r w:rsidRPr="00620D6C">
              <w:rPr>
                <w:sz w:val="20"/>
                <w:szCs w:val="20"/>
                <w:lang w:val="pl"/>
              </w:rPr>
              <w:t>Omów koncepcję prywatności z rodziną, przyjaciółmi, sąsiadami lub współpracownikami</w:t>
            </w:r>
            <w:r w:rsidRPr="00620D6C">
              <w:rPr>
                <w:lang w:val="pl"/>
              </w:rPr>
              <w:t>.</w:t>
            </w:r>
          </w:p>
          <w:p w14:paraId="2FB1185D" w14:textId="380077F6" w:rsidR="00E80057" w:rsidRPr="00620D6C" w:rsidRDefault="00E80057" w:rsidP="008609D8">
            <w:pPr>
              <w:pStyle w:val="NoSpacing"/>
              <w:rPr>
                <w:rFonts w:cs="Arial"/>
                <w:sz w:val="20"/>
                <w:szCs w:val="20"/>
                <w:lang w:val="pl-PL"/>
              </w:rPr>
            </w:pPr>
          </w:p>
          <w:p w14:paraId="0506D97C" w14:textId="48A8156C" w:rsidR="00E80057" w:rsidRPr="00620D6C" w:rsidRDefault="00E80057" w:rsidP="008609D8">
            <w:pPr>
              <w:pStyle w:val="NoSpacing"/>
              <w:rPr>
                <w:rFonts w:cs="Arial"/>
                <w:sz w:val="20"/>
                <w:szCs w:val="20"/>
                <w:lang w:val="pl-PL"/>
              </w:rPr>
            </w:pPr>
            <w:r w:rsidRPr="00620D6C">
              <w:rPr>
                <w:sz w:val="20"/>
                <w:szCs w:val="20"/>
                <w:lang w:val="pl"/>
              </w:rPr>
              <w:t>Czego dowiedziałeś się o swoim własnym rozumieniu prywatności i spojrzeniu innych ludzi na prywatność?</w:t>
            </w:r>
          </w:p>
          <w:p w14:paraId="734AAEA4" w14:textId="131AC4B0" w:rsidR="00F5044F" w:rsidRPr="00620D6C" w:rsidRDefault="00F5044F" w:rsidP="008609D8">
            <w:pPr>
              <w:pStyle w:val="NoSpacing"/>
              <w:rPr>
                <w:rFonts w:cs="Arial"/>
                <w:sz w:val="20"/>
                <w:szCs w:val="20"/>
                <w:lang w:val="pl-PL"/>
              </w:rPr>
            </w:pPr>
          </w:p>
          <w:p w14:paraId="04F85833" w14:textId="66A11D16" w:rsidR="00F5044F" w:rsidRPr="00620D6C" w:rsidRDefault="00F5044F" w:rsidP="008609D8">
            <w:pPr>
              <w:pStyle w:val="NoSpacing"/>
              <w:rPr>
                <w:rFonts w:cs="Arial"/>
                <w:sz w:val="20"/>
                <w:szCs w:val="20"/>
                <w:lang w:val="pl-PL"/>
              </w:rPr>
            </w:pPr>
            <w:r w:rsidRPr="00620D6C">
              <w:rPr>
                <w:color w:val="002060"/>
                <w:sz w:val="20"/>
                <w:szCs w:val="20"/>
                <w:lang w:val="pl" w:eastAsia="en-GB"/>
              </w:rPr>
              <w:t xml:space="preserve">Przypomnienie: </w:t>
            </w:r>
            <w:r w:rsidR="0050750A" w:rsidRPr="00620D6C">
              <w:rPr>
                <w:color w:val="002060"/>
                <w:sz w:val="20"/>
                <w:szCs w:val="20"/>
                <w:lang w:val="pl" w:eastAsia="en-GB"/>
              </w:rPr>
              <w:t xml:space="preserve">możesz </w:t>
            </w:r>
            <w:r w:rsidRPr="00620D6C">
              <w:rPr>
                <w:color w:val="002060"/>
                <w:sz w:val="20"/>
                <w:szCs w:val="20"/>
                <w:lang w:val="pl" w:eastAsia="en-GB"/>
              </w:rPr>
              <w:t>zamieś</w:t>
            </w:r>
            <w:r w:rsidR="0050750A" w:rsidRPr="00620D6C">
              <w:rPr>
                <w:color w:val="002060"/>
                <w:sz w:val="20"/>
                <w:szCs w:val="20"/>
                <w:lang w:val="pl" w:eastAsia="en-GB"/>
              </w:rPr>
              <w:t>cić</w:t>
            </w:r>
            <w:r w:rsidRPr="00620D6C">
              <w:rPr>
                <w:color w:val="002060"/>
                <w:sz w:val="20"/>
                <w:szCs w:val="20"/>
                <w:lang w:val="pl" w:eastAsia="en-GB"/>
              </w:rPr>
              <w:t xml:space="preserve"> swoje poglądy na forum csI-COP </w:t>
            </w:r>
            <w:hyperlink r:id="rId121" w:history="1"/>
            <w:r w:rsidRPr="00620D6C">
              <w:rPr>
                <w:color w:val="002060"/>
                <w:sz w:val="20"/>
                <w:szCs w:val="20"/>
                <w:lang w:val="pl" w:eastAsia="en-GB"/>
              </w:rPr>
              <w:t xml:space="preserve"> tutaj: </w:t>
            </w:r>
            <w:hyperlink r:id="rId122" w:history="1">
              <w:r w:rsidRPr="00620D6C">
                <w:rPr>
                  <w:rStyle w:val="Hyperlink"/>
                  <w:sz w:val="20"/>
                  <w:szCs w:val="20"/>
                  <w:lang w:val="pl" w:eastAsia="en-GB"/>
                </w:rPr>
                <w:t>https://csi-cop.eu/forum/</w:t>
              </w:r>
            </w:hyperlink>
            <w:r w:rsidRPr="00620D6C">
              <w:rPr>
                <w:color w:val="002060"/>
                <w:sz w:val="20"/>
                <w:szCs w:val="20"/>
                <w:lang w:val="pl" w:eastAsia="en-GB"/>
              </w:rPr>
              <w:t xml:space="preserve"> - musisz zarejestrować się na stronie przed opublikowaniem na forum, tworząc login tutaj: </w:t>
            </w:r>
            <w:hyperlink r:id="rId123" w:history="1">
              <w:r w:rsidRPr="00620D6C">
                <w:rPr>
                  <w:rStyle w:val="Hyperlink"/>
                  <w:sz w:val="20"/>
                  <w:szCs w:val="20"/>
                  <w:lang w:val="pl" w:eastAsia="en-GB"/>
                </w:rPr>
                <w:t>https://csi-cop.eu/citizenscientistlogin/</w:t>
              </w:r>
            </w:hyperlink>
          </w:p>
          <w:p w14:paraId="35F39841" w14:textId="77777777" w:rsidR="008609D8" w:rsidRPr="00620D6C" w:rsidRDefault="008609D8" w:rsidP="00522EDA">
            <w:pPr>
              <w:pStyle w:val="NoSpacing"/>
              <w:rPr>
                <w:rFonts w:cs="Arial"/>
                <w:lang w:val="pl-PL"/>
              </w:rPr>
            </w:pPr>
          </w:p>
        </w:tc>
      </w:tr>
      <w:tr w:rsidR="0010684F" w:rsidRPr="00620D6C" w14:paraId="59F5C008" w14:textId="77777777" w:rsidTr="00125456">
        <w:tc>
          <w:tcPr>
            <w:tcW w:w="1413" w:type="dxa"/>
          </w:tcPr>
          <w:p w14:paraId="359441F5" w14:textId="71E975A8" w:rsidR="0010684F" w:rsidRPr="00620D6C" w:rsidRDefault="0010684F" w:rsidP="00011715">
            <w:pPr>
              <w:spacing w:before="0" w:after="120"/>
              <w:rPr>
                <w:rFonts w:cs="Arial"/>
                <w:szCs w:val="20"/>
              </w:rPr>
            </w:pPr>
            <w:r w:rsidRPr="00620D6C">
              <w:rPr>
                <w:szCs w:val="20"/>
                <w:lang w:val="pl"/>
              </w:rPr>
              <w:t xml:space="preserve">Cel </w:t>
            </w:r>
            <w:r w:rsidR="00F32B1D" w:rsidRPr="00620D6C">
              <w:rPr>
                <w:szCs w:val="20"/>
                <w:lang w:val="pl"/>
              </w:rPr>
              <w:t>zadania</w:t>
            </w:r>
          </w:p>
        </w:tc>
        <w:tc>
          <w:tcPr>
            <w:tcW w:w="8505" w:type="dxa"/>
          </w:tcPr>
          <w:p w14:paraId="13B32095" w14:textId="7898BBF7" w:rsidR="0010684F" w:rsidRPr="00620D6C" w:rsidRDefault="0010684F" w:rsidP="008609D8">
            <w:pPr>
              <w:pStyle w:val="NoSpacing"/>
              <w:rPr>
                <w:rFonts w:cs="Arial"/>
                <w:b/>
                <w:bCs/>
                <w:sz w:val="20"/>
                <w:szCs w:val="20"/>
                <w:lang w:val="pl-PL"/>
              </w:rPr>
            </w:pPr>
            <w:r w:rsidRPr="00620D6C">
              <w:rPr>
                <w:sz w:val="20"/>
                <w:szCs w:val="20"/>
                <w:lang w:val="pl"/>
              </w:rPr>
              <w:t xml:space="preserve">Zdobądź wiedzę na temat </w:t>
            </w:r>
            <w:r w:rsidR="009C4A23" w:rsidRPr="00620D6C">
              <w:rPr>
                <w:sz w:val="20"/>
                <w:szCs w:val="20"/>
                <w:lang w:val="pl"/>
              </w:rPr>
              <w:t xml:space="preserve">różnych </w:t>
            </w:r>
            <w:r w:rsidRPr="00620D6C">
              <w:rPr>
                <w:i/>
                <w:iCs/>
                <w:sz w:val="20"/>
                <w:szCs w:val="20"/>
                <w:lang w:val="pl"/>
              </w:rPr>
              <w:t>aspektów prywatności</w:t>
            </w:r>
            <w:r w:rsidRPr="00620D6C">
              <w:rPr>
                <w:lang w:val="pl"/>
              </w:rPr>
              <w:t>.</w:t>
            </w:r>
            <w:r w:rsidR="009C4A23" w:rsidRPr="00620D6C">
              <w:rPr>
                <w:sz w:val="20"/>
                <w:szCs w:val="20"/>
                <w:lang w:val="pl"/>
              </w:rPr>
              <w:t xml:space="preserve"> </w:t>
            </w:r>
          </w:p>
        </w:tc>
      </w:tr>
      <w:tr w:rsidR="003749A8" w:rsidRPr="00620D6C" w14:paraId="1FA76B8A" w14:textId="77777777" w:rsidTr="00125456">
        <w:tc>
          <w:tcPr>
            <w:tcW w:w="1413" w:type="dxa"/>
          </w:tcPr>
          <w:p w14:paraId="44891E10" w14:textId="2E80DD17" w:rsidR="003749A8" w:rsidRPr="00620D6C" w:rsidRDefault="00F32B1D" w:rsidP="00011715">
            <w:pPr>
              <w:spacing w:before="0" w:after="120"/>
              <w:rPr>
                <w:rFonts w:cs="Arial"/>
                <w:szCs w:val="20"/>
              </w:rPr>
            </w:pPr>
            <w:r w:rsidRPr="00620D6C">
              <w:rPr>
                <w:szCs w:val="20"/>
                <w:lang w:val="pl"/>
              </w:rPr>
              <w:t>Krótki tweet</w:t>
            </w:r>
          </w:p>
        </w:tc>
        <w:tc>
          <w:tcPr>
            <w:tcW w:w="8505" w:type="dxa"/>
          </w:tcPr>
          <w:p w14:paraId="5B532460" w14:textId="74D55FDA" w:rsidR="003749A8" w:rsidRPr="00620D6C" w:rsidRDefault="003749A8" w:rsidP="008609D8">
            <w:pPr>
              <w:pStyle w:val="NoSpacing"/>
              <w:rPr>
                <w:rFonts w:cs="Arial"/>
                <w:sz w:val="20"/>
                <w:szCs w:val="20"/>
                <w:lang w:val="pl-PL"/>
              </w:rPr>
            </w:pPr>
            <w:r w:rsidRPr="00620D6C">
              <w:rPr>
                <w:sz w:val="20"/>
                <w:szCs w:val="20"/>
                <w:lang w:val="pl"/>
              </w:rPr>
              <w:t>Czy wygoda powinna mieć większe znaczenie niż prywatność w dobie mobilnego dostępu do Internetu?</w:t>
            </w:r>
          </w:p>
        </w:tc>
      </w:tr>
    </w:tbl>
    <w:p w14:paraId="2B062C51" w14:textId="7F203F7E" w:rsidR="004D176A" w:rsidRPr="00620D6C" w:rsidRDefault="004D176A" w:rsidP="004D176A">
      <w:pPr>
        <w:rPr>
          <w:lang w:val="pl-PL"/>
        </w:rPr>
      </w:pPr>
    </w:p>
    <w:tbl>
      <w:tblPr>
        <w:tblStyle w:val="TableGrid"/>
        <w:tblW w:w="0" w:type="auto"/>
        <w:tblLook w:val="04A0" w:firstRow="1" w:lastRow="0" w:firstColumn="1" w:lastColumn="0" w:noHBand="0" w:noVBand="1"/>
      </w:tblPr>
      <w:tblGrid>
        <w:gridCol w:w="1413"/>
        <w:gridCol w:w="9377"/>
      </w:tblGrid>
      <w:tr w:rsidR="0008571F" w:rsidRPr="00620D6C" w14:paraId="0A261D5E" w14:textId="77777777" w:rsidTr="00F54475">
        <w:tc>
          <w:tcPr>
            <w:tcW w:w="1413" w:type="dxa"/>
          </w:tcPr>
          <w:p w14:paraId="4F8F0076" w14:textId="6493708C" w:rsidR="0008571F" w:rsidRPr="00620D6C" w:rsidRDefault="00D37E27" w:rsidP="00B63F0A">
            <w:pPr>
              <w:rPr>
                <w:rFonts w:cs="Arial"/>
              </w:rPr>
            </w:pPr>
            <w:r w:rsidRPr="00620D6C">
              <w:rPr>
                <w:lang w:val="pl"/>
              </w:rPr>
              <w:t>Dodatkowa lektura</w:t>
            </w:r>
          </w:p>
        </w:tc>
        <w:tc>
          <w:tcPr>
            <w:tcW w:w="9377" w:type="dxa"/>
          </w:tcPr>
          <w:p w14:paraId="7DE7187F" w14:textId="4F8385E7" w:rsidR="003010EA" w:rsidRPr="00620D6C" w:rsidRDefault="003010EA" w:rsidP="00B63F0A">
            <w:pPr>
              <w:rPr>
                <w:rFonts w:cs="Arial"/>
                <w:lang w:val="pl-PL"/>
              </w:rPr>
            </w:pPr>
            <w:r w:rsidRPr="00620D6C">
              <w:rPr>
                <w:lang w:val="pl"/>
              </w:rPr>
              <w:t xml:space="preserve">Linki </w:t>
            </w:r>
            <w:r w:rsidR="00F835EE" w:rsidRPr="00620D6C">
              <w:rPr>
                <w:lang w:val="pl"/>
              </w:rPr>
              <w:t>do dalszej</w:t>
            </w:r>
            <w:r w:rsidRPr="00620D6C">
              <w:rPr>
                <w:lang w:val="pl"/>
              </w:rPr>
              <w:t xml:space="preserve"> lektury wymienione w kroku</w:t>
            </w:r>
            <w:r w:rsidR="00847F79" w:rsidRPr="00620D6C">
              <w:rPr>
                <w:lang w:val="pl"/>
              </w:rPr>
              <w:t xml:space="preserve"> 1</w:t>
            </w:r>
            <w:r w:rsidRPr="00620D6C">
              <w:rPr>
                <w:lang w:val="pl"/>
              </w:rPr>
              <w:t xml:space="preserve"> można znaleźć, </w:t>
            </w:r>
            <w:r w:rsidR="00791324" w:rsidRPr="00620D6C">
              <w:rPr>
                <w:lang w:val="pl"/>
              </w:rPr>
              <w:t>wybierając podkreślony</w:t>
            </w:r>
            <w:r w:rsidR="008A21E1" w:rsidRPr="00620D6C">
              <w:rPr>
                <w:lang w:val="pl"/>
              </w:rPr>
              <w:t xml:space="preserve"> tekst</w:t>
            </w:r>
            <w:r w:rsidRPr="00620D6C">
              <w:rPr>
                <w:lang w:val="pl"/>
              </w:rPr>
              <w:t xml:space="preserve"> poniżej</w:t>
            </w:r>
            <w:r w:rsidR="00BD00BC" w:rsidRPr="00620D6C">
              <w:rPr>
                <w:lang w:val="pl"/>
              </w:rPr>
              <w:t>:</w:t>
            </w:r>
          </w:p>
          <w:p w14:paraId="0C68829A" w14:textId="77777777" w:rsidR="00997485" w:rsidRPr="00620D6C" w:rsidRDefault="00997485" w:rsidP="003B73AC">
            <w:pPr>
              <w:rPr>
                <w:b/>
                <w:bCs/>
                <w:lang w:val="pl"/>
              </w:rPr>
            </w:pPr>
          </w:p>
          <w:p w14:paraId="03B4CF5B" w14:textId="63A6ADDA" w:rsidR="003B73AC" w:rsidRPr="00620D6C" w:rsidRDefault="003B73AC" w:rsidP="003B73AC">
            <w:pPr>
              <w:rPr>
                <w:rFonts w:cs="Arial"/>
                <w:b/>
                <w:bCs/>
                <w:lang w:val="pl-PL"/>
              </w:rPr>
            </w:pPr>
            <w:r w:rsidRPr="00620D6C">
              <w:rPr>
                <w:b/>
                <w:bCs/>
                <w:lang w:val="pl"/>
              </w:rPr>
              <w:t>Zalecane</w:t>
            </w:r>
          </w:p>
          <w:p w14:paraId="044AEF6C" w14:textId="4DE5BAD2" w:rsidR="003B73AC" w:rsidRPr="00620D6C" w:rsidRDefault="003B73AC" w:rsidP="003B73AC">
            <w:pPr>
              <w:spacing w:line="259" w:lineRule="auto"/>
              <w:rPr>
                <w:rFonts w:cs="Arial"/>
                <w:szCs w:val="20"/>
                <w:lang w:val="pl-PL"/>
              </w:rPr>
            </w:pPr>
            <w:r w:rsidRPr="00620D6C">
              <w:rPr>
                <w:szCs w:val="20"/>
                <w:lang w:val="pl"/>
              </w:rPr>
              <w:t xml:space="preserve">Lomas, N. (2021). </w:t>
            </w:r>
            <w:r w:rsidRPr="00620D6C">
              <w:rPr>
                <w:i/>
                <w:iCs/>
                <w:szCs w:val="20"/>
                <w:lang w:val="pl"/>
              </w:rPr>
              <w:t>Odpowiedzi poszukiwane od Facebooka w związku z najnowszym naruszeniem danych</w:t>
            </w:r>
            <w:r w:rsidRPr="00620D6C">
              <w:rPr>
                <w:szCs w:val="20"/>
                <w:lang w:val="pl"/>
              </w:rPr>
              <w:t xml:space="preserve">. TechCrunch Dostępny stąd: </w:t>
            </w:r>
            <w:hyperlink r:id="rId124" w:history="1">
              <w:r w:rsidRPr="00620D6C">
                <w:rPr>
                  <w:rStyle w:val="Hyperlink"/>
                  <w:szCs w:val="20"/>
                  <w:lang w:val="pl"/>
                </w:rPr>
                <w:t>https://tcrn.ch/3xfrTsE</w:t>
              </w:r>
            </w:hyperlink>
          </w:p>
          <w:p w14:paraId="49CFADFE" w14:textId="77777777" w:rsidR="003B73AC" w:rsidRPr="00620D6C" w:rsidRDefault="003B73AC" w:rsidP="003B73AC">
            <w:pPr>
              <w:spacing w:line="259" w:lineRule="auto"/>
              <w:rPr>
                <w:rFonts w:cs="Arial"/>
                <w:szCs w:val="20"/>
                <w:lang w:val="pl-PL"/>
              </w:rPr>
            </w:pPr>
            <w:r w:rsidRPr="00620D6C">
              <w:rPr>
                <w:szCs w:val="20"/>
                <w:lang w:val="pl"/>
              </w:rPr>
              <w:t xml:space="preserve">Nayak, M. i Rosenblatt, J. (2021). </w:t>
            </w:r>
            <w:r w:rsidRPr="00620D6C">
              <w:rPr>
                <w:i/>
                <w:iCs/>
                <w:szCs w:val="20"/>
                <w:lang w:val="pl"/>
              </w:rPr>
              <w:t xml:space="preserve"> Google musi zmierzyć się z podsłuchiwaniem przeglądania "incognito"</w:t>
            </w:r>
          </w:p>
          <w:p w14:paraId="3F52C61C" w14:textId="4BA0886C" w:rsidR="003B73AC" w:rsidRPr="00620D6C" w:rsidRDefault="003B73AC" w:rsidP="003B73AC">
            <w:pPr>
              <w:spacing w:before="0" w:after="160" w:line="259" w:lineRule="auto"/>
              <w:rPr>
                <w:rStyle w:val="Hyperlink"/>
                <w:rFonts w:cs="Arial"/>
                <w:szCs w:val="20"/>
                <w:lang w:val="pl-PL"/>
              </w:rPr>
            </w:pPr>
            <w:r w:rsidRPr="00620D6C">
              <w:rPr>
                <w:szCs w:val="20"/>
                <w:lang w:val="pl"/>
              </w:rPr>
              <w:t xml:space="preserve">Technologia Bloomberg. Dostępne stąd: </w:t>
            </w:r>
            <w:hyperlink r:id="rId125" w:history="1">
              <w:r w:rsidRPr="00620D6C">
                <w:rPr>
                  <w:rStyle w:val="Hyperlink"/>
                  <w:szCs w:val="20"/>
                  <w:lang w:val="pl"/>
                </w:rPr>
                <w:t>https://bloom.bg/3gFt4vV</w:t>
              </w:r>
            </w:hyperlink>
          </w:p>
          <w:p w14:paraId="689E7977" w14:textId="31D57041" w:rsidR="009670F7" w:rsidRPr="00620D6C" w:rsidRDefault="009670F7" w:rsidP="003B73AC">
            <w:pPr>
              <w:spacing w:before="0" w:after="160" w:line="259" w:lineRule="auto"/>
              <w:rPr>
                <w:rFonts w:cs="Arial"/>
                <w:lang w:val="pl-PL"/>
              </w:rPr>
            </w:pPr>
            <w:r w:rsidRPr="00620D6C">
              <w:rPr>
                <w:lang w:val="pl"/>
              </w:rPr>
              <w:t xml:space="preserve">Konto Real Facebook Oversight Board na Twitterze </w:t>
            </w:r>
            <w:r w:rsidRPr="00620D6C">
              <w:rPr>
                <w:rStyle w:val="css-901oao"/>
                <w:lang w:val="pl"/>
              </w:rPr>
              <w:t xml:space="preserve">@FBoversight dostępne tutaj: </w:t>
            </w:r>
            <w:hyperlink r:id="rId126" w:history="1">
              <w:r w:rsidRPr="00620D6C">
                <w:rPr>
                  <w:rStyle w:val="Hyperlink"/>
                  <w:lang w:val="pl"/>
                </w:rPr>
                <w:t>https://twitter.com/FBoversight</w:t>
              </w:r>
            </w:hyperlink>
          </w:p>
          <w:p w14:paraId="067FB346" w14:textId="1D4C691C" w:rsidR="003B73AC" w:rsidRPr="00620D6C" w:rsidRDefault="003B73AC" w:rsidP="003B73AC">
            <w:pPr>
              <w:rPr>
                <w:rFonts w:cs="Arial"/>
                <w:b/>
                <w:bCs/>
                <w:lang w:val="pl-PL"/>
              </w:rPr>
            </w:pPr>
            <w:r w:rsidRPr="00620D6C">
              <w:rPr>
                <w:b/>
                <w:bCs/>
                <w:lang w:val="pl"/>
              </w:rPr>
              <w:t>Dodatkow</w:t>
            </w:r>
            <w:r w:rsidR="00F32B1D" w:rsidRPr="00620D6C">
              <w:rPr>
                <w:b/>
                <w:bCs/>
                <w:lang w:val="pl"/>
              </w:rPr>
              <w:t>o</w:t>
            </w:r>
          </w:p>
          <w:p w14:paraId="69F48999" w14:textId="7AB985A4" w:rsidR="00D9350B" w:rsidRPr="00620D6C" w:rsidRDefault="00D9350B" w:rsidP="00B63F0A">
            <w:pPr>
              <w:rPr>
                <w:rStyle w:val="Hyperlink"/>
                <w:rFonts w:cs="Arial"/>
                <w:lang w:val="pl-PL"/>
              </w:rPr>
            </w:pPr>
            <w:r w:rsidRPr="00620D6C">
              <w:rPr>
                <w:lang w:val="pl"/>
              </w:rPr>
              <w:t>Holroyd,</w:t>
            </w:r>
            <w:r w:rsidR="00454CDE" w:rsidRPr="00620D6C">
              <w:rPr>
                <w:lang w:val="pl"/>
              </w:rPr>
              <w:t xml:space="preserve"> M.</w:t>
            </w:r>
            <w:r w:rsidRPr="00620D6C">
              <w:rPr>
                <w:lang w:val="pl"/>
              </w:rPr>
              <w:t xml:space="preserve"> </w:t>
            </w:r>
            <w:r w:rsidR="00FA024C" w:rsidRPr="00620D6C">
              <w:rPr>
                <w:lang w:val="pl"/>
              </w:rPr>
              <w:t xml:space="preserve"> (2021). </w:t>
            </w:r>
            <w:r w:rsidR="00454CDE" w:rsidRPr="00620D6C">
              <w:rPr>
                <w:lang w:val="pl"/>
              </w:rPr>
              <w:t xml:space="preserve">Irlandia wszczyna </w:t>
            </w:r>
            <w:r w:rsidR="00010A7F" w:rsidRPr="00620D6C">
              <w:rPr>
                <w:lang w:val="pl"/>
              </w:rPr>
              <w:t xml:space="preserve">dochodzenie w sprawie ochrony danych w sprawie włamania na Facebooka. </w:t>
            </w:r>
            <w:r w:rsidRPr="00620D6C">
              <w:rPr>
                <w:lang w:val="pl"/>
              </w:rPr>
              <w:t xml:space="preserve"> </w:t>
            </w:r>
            <w:r w:rsidR="00010A7F" w:rsidRPr="00620D6C">
              <w:rPr>
                <w:i/>
                <w:iCs/>
                <w:lang w:val="pl"/>
              </w:rPr>
              <w:t>Euronews – Irlandia</w:t>
            </w:r>
            <w:r w:rsidR="00010A7F" w:rsidRPr="00620D6C">
              <w:rPr>
                <w:lang w:val="pl"/>
              </w:rPr>
              <w:t xml:space="preserve">. Dostępne stąd </w:t>
            </w:r>
            <w:r w:rsidR="00010A7F" w:rsidRPr="00620D6C">
              <w:rPr>
                <w:lang w:val="pl"/>
              </w:rPr>
              <w:fldChar w:fldCharType="begin"/>
            </w:r>
            <w:r w:rsidR="00010A7F" w:rsidRPr="00620D6C">
              <w:rPr>
                <w:lang w:val="pl"/>
              </w:rPr>
              <w:instrText xml:space="preserve"> HYPERLINK "https://bit.ly/3mOfIOM" </w:instrText>
            </w:r>
            <w:r w:rsidR="00010A7F" w:rsidRPr="00620D6C">
              <w:rPr>
                <w:lang w:val="pl"/>
              </w:rPr>
              <w:fldChar w:fldCharType="separate"/>
            </w:r>
            <w:r w:rsidR="00010A7F" w:rsidRPr="00620D6C">
              <w:rPr>
                <w:rStyle w:val="Hyperlink"/>
                <w:lang w:val="pl"/>
              </w:rPr>
              <w:t>https://bit.ly/3mOfIOM</w:t>
            </w:r>
          </w:p>
          <w:p w14:paraId="32978F5E" w14:textId="039C6F05" w:rsidR="0008571F" w:rsidRPr="00620D6C" w:rsidRDefault="00010A7F" w:rsidP="00B63F0A">
            <w:pPr>
              <w:rPr>
                <w:rFonts w:cs="Arial"/>
                <w:lang w:val="pl-PL"/>
              </w:rPr>
            </w:pPr>
            <w:r w:rsidRPr="00620D6C">
              <w:rPr>
                <w:lang w:val="pl"/>
              </w:rPr>
              <w:fldChar w:fldCharType="end"/>
            </w:r>
            <w:r w:rsidR="003010EA" w:rsidRPr="00620D6C">
              <w:rPr>
                <w:lang w:val="pl"/>
              </w:rPr>
              <w:t>Holvast</w:t>
            </w:r>
            <w:r w:rsidR="002D3723" w:rsidRPr="00620D6C">
              <w:rPr>
                <w:lang w:val="pl"/>
              </w:rPr>
              <w:t xml:space="preserve">, J. </w:t>
            </w:r>
            <w:r w:rsidRPr="00620D6C">
              <w:rPr>
                <w:lang w:val="pl"/>
              </w:rPr>
              <w:t xml:space="preserve"> </w:t>
            </w:r>
            <w:r w:rsidR="003010EA" w:rsidRPr="00620D6C">
              <w:rPr>
                <w:lang w:val="pl"/>
              </w:rPr>
              <w:t>(2009).</w:t>
            </w:r>
            <w:r w:rsidR="002D3723" w:rsidRPr="00620D6C">
              <w:rPr>
                <w:lang w:val="pl"/>
              </w:rPr>
              <w:t xml:space="preserve"> Historia prywatności. W: V. Matyáš et al. </w:t>
            </w:r>
            <w:r w:rsidR="002D3723" w:rsidRPr="00620D6C">
              <w:rPr>
                <w:lang w:val="en-GB"/>
              </w:rPr>
              <w:t xml:space="preserve">(Eds.): </w:t>
            </w:r>
            <w:r w:rsidR="002D3723" w:rsidRPr="00620D6C">
              <w:rPr>
                <w:i/>
                <w:iCs/>
                <w:lang w:val="en-GB"/>
              </w:rPr>
              <w:t>The Future of Identity</w:t>
            </w:r>
            <w:r w:rsidR="002D3723" w:rsidRPr="00620D6C">
              <w:rPr>
                <w:lang w:val="en-GB"/>
              </w:rPr>
              <w:t xml:space="preserve">, IFIP AICT 298, s. 13–42, 2009. </w:t>
            </w:r>
            <w:r w:rsidR="002D3723" w:rsidRPr="00620D6C">
              <w:rPr>
                <w:lang w:val="pl"/>
              </w:rPr>
              <w:t xml:space="preserve">Międzynarodowa Federacja Przetwarzania Informacji IFIP 2009. </w:t>
            </w:r>
            <w:r w:rsidR="0050750A" w:rsidRPr="00620D6C">
              <w:rPr>
                <w:lang w:val="pl"/>
              </w:rPr>
              <w:t>Dostępne</w:t>
            </w:r>
            <w:r w:rsidR="002D3723" w:rsidRPr="00620D6C">
              <w:rPr>
                <w:lang w:val="pl"/>
              </w:rPr>
              <w:t xml:space="preserve"> z ResearchGate: </w:t>
            </w:r>
            <w:hyperlink r:id="rId127" w:history="1">
              <w:r w:rsidR="002D3723" w:rsidRPr="00620D6C">
                <w:rPr>
                  <w:rStyle w:val="Hyperlink"/>
                  <w:lang w:val="pl"/>
                </w:rPr>
                <w:t>https://www.researchgate.net/publication/225802214_History_of_Privacy</w:t>
              </w:r>
            </w:hyperlink>
          </w:p>
          <w:p w14:paraId="6F2AC0AA" w14:textId="72A1C011" w:rsidR="003010EA" w:rsidRPr="00620D6C" w:rsidRDefault="003010EA" w:rsidP="00B63F0A">
            <w:pPr>
              <w:rPr>
                <w:rFonts w:cs="Arial"/>
                <w:szCs w:val="20"/>
                <w:lang w:val="pl-PL"/>
              </w:rPr>
            </w:pPr>
            <w:r w:rsidRPr="00620D6C">
              <w:rPr>
                <w:szCs w:val="20"/>
                <w:lang w:val="pl"/>
              </w:rPr>
              <w:t>Nissenbaum</w:t>
            </w:r>
            <w:r w:rsidR="009272F5" w:rsidRPr="00620D6C">
              <w:rPr>
                <w:szCs w:val="20"/>
                <w:lang w:val="pl"/>
              </w:rPr>
              <w:t>, H.</w:t>
            </w:r>
            <w:r w:rsidRPr="00620D6C">
              <w:rPr>
                <w:lang w:val="pl"/>
              </w:rPr>
              <w:t xml:space="preserve"> </w:t>
            </w:r>
            <w:r w:rsidRPr="00620D6C">
              <w:rPr>
                <w:szCs w:val="20"/>
                <w:lang w:val="pl"/>
              </w:rPr>
              <w:t xml:space="preserve"> (2011 r.).</w:t>
            </w:r>
            <w:r w:rsidR="009272F5" w:rsidRPr="00620D6C">
              <w:rPr>
                <w:szCs w:val="20"/>
                <w:lang w:val="pl"/>
              </w:rPr>
              <w:t xml:space="preserve"> Kontekstowe podejście do prywatności w Internecie. </w:t>
            </w:r>
            <w:r w:rsidR="002877AF" w:rsidRPr="00620D6C">
              <w:rPr>
                <w:i/>
                <w:iCs/>
                <w:szCs w:val="20"/>
                <w:lang w:val="en-GB"/>
              </w:rPr>
              <w:t>Dædalus</w:t>
            </w:r>
            <w:r w:rsidR="002877AF" w:rsidRPr="00620D6C">
              <w:rPr>
                <w:szCs w:val="20"/>
                <w:lang w:val="en-GB"/>
              </w:rPr>
              <w:t xml:space="preserve">, </w:t>
            </w:r>
            <w:r w:rsidR="009272F5" w:rsidRPr="00620D6C">
              <w:rPr>
                <w:i/>
                <w:iCs/>
                <w:lang w:val="en-GB"/>
              </w:rPr>
              <w:t>Journal of the American Academy of Arts &amp; Sciences</w:t>
            </w:r>
            <w:r w:rsidR="009272F5" w:rsidRPr="00620D6C">
              <w:rPr>
                <w:lang w:val="en-GB"/>
              </w:rPr>
              <w:t xml:space="preserve">, Vol 140, No.  </w:t>
            </w:r>
            <w:r w:rsidR="009272F5" w:rsidRPr="00620D6C">
              <w:rPr>
                <w:lang w:val="pl"/>
              </w:rPr>
              <w:t>4 (jesień</w:t>
            </w:r>
            <w:r w:rsidR="002877AF" w:rsidRPr="00620D6C">
              <w:rPr>
                <w:lang w:val="pl"/>
              </w:rPr>
              <w:t xml:space="preserve"> 2011</w:t>
            </w:r>
            <w:r w:rsidR="009272F5" w:rsidRPr="00620D6C">
              <w:rPr>
                <w:lang w:val="pl"/>
              </w:rPr>
              <w:t>), s. 32-48</w:t>
            </w:r>
            <w:r w:rsidR="002877AF" w:rsidRPr="00620D6C">
              <w:rPr>
                <w:lang w:val="pl"/>
              </w:rPr>
              <w:t xml:space="preserve">. Dostępne stąd: </w:t>
            </w:r>
            <w:hyperlink r:id="rId128" w:history="1">
              <w:r w:rsidR="002877AF" w:rsidRPr="00620D6C">
                <w:rPr>
                  <w:rStyle w:val="Hyperlink"/>
                  <w:lang w:val="pl"/>
                </w:rPr>
                <w:t>https://www.amacad.org/publication/contextual-approach-privacy-online</w:t>
              </w:r>
            </w:hyperlink>
          </w:p>
          <w:p w14:paraId="0D500988" w14:textId="170099C4" w:rsidR="004313A0" w:rsidRPr="00620D6C" w:rsidRDefault="007E5EE9" w:rsidP="00B63F0A">
            <w:pPr>
              <w:rPr>
                <w:rFonts w:cs="Arial"/>
                <w:szCs w:val="20"/>
                <w:lang w:val="en-GB"/>
              </w:rPr>
            </w:pPr>
            <w:r w:rsidRPr="00620D6C">
              <w:rPr>
                <w:szCs w:val="20"/>
                <w:lang w:val="pl"/>
              </w:rPr>
              <w:t>Guardian</w:t>
            </w:r>
            <w:r w:rsidR="004313A0" w:rsidRPr="00620D6C">
              <w:rPr>
                <w:szCs w:val="20"/>
                <w:lang w:val="pl"/>
              </w:rPr>
              <w:t xml:space="preserve"> (2022). </w:t>
            </w:r>
            <w:hyperlink r:id="rId129" w:history="1"/>
            <w:r w:rsidR="004313A0" w:rsidRPr="00620D6C">
              <w:rPr>
                <w:szCs w:val="20"/>
                <w:lang w:val="pl"/>
              </w:rPr>
              <w:t xml:space="preserve">John Oliver o Data Brokers: To, co mogą kupić, jest </w:t>
            </w:r>
            <w:hyperlink r:id="rId130" w:history="1"/>
            <w:r w:rsidR="004313A0" w:rsidRPr="00620D6C">
              <w:rPr>
                <w:szCs w:val="20"/>
                <w:lang w:val="pl"/>
              </w:rPr>
              <w:t>dość niepokojące</w:t>
            </w:r>
            <w:hyperlink r:id="rId131" w:history="1"/>
            <w:r w:rsidR="004313A0" w:rsidRPr="00620D6C">
              <w:rPr>
                <w:szCs w:val="20"/>
                <w:lang w:val="pl"/>
              </w:rPr>
              <w:t xml:space="preserve">. </w:t>
            </w:r>
            <w:r w:rsidR="008F4F42" w:rsidRPr="00620D6C">
              <w:rPr>
                <w:szCs w:val="20"/>
                <w:lang w:val="en-GB"/>
              </w:rPr>
              <w:t>Guardian Culture</w:t>
            </w:r>
            <w:r w:rsidR="004313A0" w:rsidRPr="00620D6C">
              <w:rPr>
                <w:szCs w:val="20"/>
                <w:lang w:val="en-GB"/>
              </w:rPr>
              <w:t>. 11 kwietnia 2022 r.:</w:t>
            </w:r>
            <w:hyperlink r:id="rId132" w:history="1"/>
            <w:r w:rsidR="004313A0" w:rsidRPr="00620D6C">
              <w:rPr>
                <w:szCs w:val="20"/>
                <w:lang w:val="en-GB"/>
              </w:rPr>
              <w:t xml:space="preserve"> </w:t>
            </w:r>
            <w:hyperlink r:id="rId133" w:history="1">
              <w:r w:rsidR="004313A0" w:rsidRPr="00620D6C">
                <w:rPr>
                  <w:rStyle w:val="Hyperlink"/>
                  <w:szCs w:val="20"/>
                  <w:lang w:val="en-GB"/>
                </w:rPr>
                <w:t>https://bit.ly/3wzX0j3</w:t>
              </w:r>
            </w:hyperlink>
            <w:hyperlink r:id="rId134" w:history="1"/>
          </w:p>
          <w:p w14:paraId="427B1523" w14:textId="6FDD8AAA" w:rsidR="003010EA" w:rsidRPr="00620D6C" w:rsidRDefault="003010EA" w:rsidP="00B63F0A">
            <w:pPr>
              <w:rPr>
                <w:rFonts w:cs="Arial"/>
              </w:rPr>
            </w:pPr>
            <w:r w:rsidRPr="00620D6C">
              <w:rPr>
                <w:szCs w:val="20"/>
                <w:lang w:val="en-GB"/>
              </w:rPr>
              <w:t>Sa</w:t>
            </w:r>
            <w:r w:rsidR="008F4F42" w:rsidRPr="00620D6C">
              <w:rPr>
                <w:szCs w:val="20"/>
                <w:lang w:val="en-GB"/>
              </w:rPr>
              <w:t>x</w:t>
            </w:r>
            <w:r w:rsidR="007A1C0B" w:rsidRPr="00620D6C">
              <w:rPr>
                <w:szCs w:val="20"/>
                <w:lang w:val="en-GB"/>
              </w:rPr>
              <w:t>, M.</w:t>
            </w:r>
            <w:r w:rsidRPr="00620D6C">
              <w:rPr>
                <w:lang w:val="en-GB"/>
              </w:rPr>
              <w:t xml:space="preserve"> </w:t>
            </w:r>
            <w:r w:rsidRPr="00620D6C">
              <w:rPr>
                <w:szCs w:val="20"/>
                <w:lang w:val="en-GB"/>
              </w:rPr>
              <w:t xml:space="preserve"> </w:t>
            </w:r>
            <w:r w:rsidRPr="00620D6C">
              <w:rPr>
                <w:szCs w:val="20"/>
                <w:lang w:val="pl"/>
              </w:rPr>
              <w:t>(2018 r.).</w:t>
            </w:r>
            <w:r w:rsidR="007A1C0B" w:rsidRPr="00620D6C">
              <w:rPr>
                <w:szCs w:val="20"/>
                <w:lang w:val="pl"/>
              </w:rPr>
              <w:t xml:space="preserve"> Prywatność z etycznego punktu widzenia. </w:t>
            </w:r>
            <w:r w:rsidR="007A1C0B" w:rsidRPr="00620D6C">
              <w:rPr>
                <w:szCs w:val="20"/>
                <w:lang w:val="en-GB"/>
              </w:rPr>
              <w:t>Rozdział w</w:t>
            </w:r>
            <w:r w:rsidR="007A1C0B" w:rsidRPr="00620D6C">
              <w:rPr>
                <w:lang w:val="en-GB"/>
              </w:rPr>
              <w:t xml:space="preserve"> B. Van der Sloot &amp; A. De Groot (red.), </w:t>
            </w:r>
            <w:r w:rsidR="007A1C0B" w:rsidRPr="00620D6C">
              <w:rPr>
                <w:i/>
                <w:iCs/>
                <w:lang w:val="en-GB"/>
              </w:rPr>
              <w:t>The Handbook of Privacy Studies: An Interdisciplinary Introduction</w:t>
            </w:r>
            <w:r w:rsidR="007A1C0B" w:rsidRPr="00620D6C">
              <w:rPr>
                <w:lang w:val="en-GB"/>
              </w:rPr>
              <w:t xml:space="preserve"> (str. 143-173). Amsterdam: Amsterdam University Press.</w:t>
            </w:r>
            <w:r w:rsidRPr="00620D6C">
              <w:rPr>
                <w:lang w:val="en-GB"/>
              </w:rPr>
              <w:t xml:space="preserve"> </w:t>
            </w:r>
            <w:r w:rsidR="007A1C0B" w:rsidRPr="00620D6C">
              <w:rPr>
                <w:szCs w:val="20"/>
                <w:lang w:val="en-GB"/>
              </w:rPr>
              <w:t xml:space="preserve"> Dostępne z tego linku: </w:t>
            </w:r>
            <w:hyperlink r:id="rId135" w:history="1">
              <w:r w:rsidR="007A1C0B" w:rsidRPr="00620D6C">
                <w:rPr>
                  <w:rStyle w:val="Hyperlink"/>
                  <w:szCs w:val="20"/>
                  <w:lang w:val="en-GB"/>
                </w:rPr>
                <w:t>https://papers.ssrn.com/sol3/papers.cfm?abstract_id=3299047</w:t>
              </w:r>
            </w:hyperlink>
          </w:p>
          <w:p w14:paraId="4DDD2F2F" w14:textId="77777777" w:rsidR="003010EA" w:rsidRPr="00620D6C" w:rsidRDefault="003010EA" w:rsidP="00BC0114">
            <w:r w:rsidRPr="00620D6C">
              <w:rPr>
                <w:szCs w:val="20"/>
                <w:lang w:val="en-GB"/>
              </w:rPr>
              <w:t>Warren</w:t>
            </w:r>
            <w:r w:rsidR="00C631DB" w:rsidRPr="00620D6C">
              <w:rPr>
                <w:szCs w:val="20"/>
                <w:lang w:val="en-GB"/>
              </w:rPr>
              <w:t>, S.D.</w:t>
            </w:r>
            <w:r w:rsidRPr="00620D6C">
              <w:rPr>
                <w:lang w:val="en-GB"/>
              </w:rPr>
              <w:t xml:space="preserve"> </w:t>
            </w:r>
            <w:r w:rsidRPr="00620D6C">
              <w:rPr>
                <w:szCs w:val="20"/>
                <w:lang w:val="en-GB"/>
              </w:rPr>
              <w:t xml:space="preserve"> </w:t>
            </w:r>
            <w:r w:rsidRPr="00620D6C">
              <w:rPr>
                <w:szCs w:val="20"/>
                <w:lang w:val="pl"/>
              </w:rPr>
              <w:t>&amp; Brandeis</w:t>
            </w:r>
            <w:r w:rsidR="00C631DB" w:rsidRPr="00620D6C">
              <w:rPr>
                <w:szCs w:val="20"/>
                <w:lang w:val="pl"/>
              </w:rPr>
              <w:t>, L.D.</w:t>
            </w:r>
            <w:r w:rsidRPr="00620D6C">
              <w:rPr>
                <w:lang w:val="pl"/>
              </w:rPr>
              <w:t xml:space="preserve"> </w:t>
            </w:r>
            <w:r w:rsidRPr="00620D6C">
              <w:rPr>
                <w:szCs w:val="20"/>
                <w:lang w:val="pl"/>
              </w:rPr>
              <w:t xml:space="preserve"> (1890).</w:t>
            </w:r>
            <w:r w:rsidR="00C631DB" w:rsidRPr="00620D6C">
              <w:rPr>
                <w:szCs w:val="20"/>
                <w:lang w:val="pl"/>
              </w:rPr>
              <w:t xml:space="preserve"> Prawo do prywatności</w:t>
            </w:r>
            <w:r w:rsidR="00C631DB" w:rsidRPr="00620D6C">
              <w:rPr>
                <w:i/>
                <w:iCs/>
                <w:szCs w:val="20"/>
                <w:lang w:val="pl"/>
              </w:rPr>
              <w:t xml:space="preserve">. </w:t>
            </w:r>
            <w:r w:rsidRPr="00620D6C">
              <w:rPr>
                <w:lang w:val="pl"/>
              </w:rPr>
              <w:t xml:space="preserve"> </w:t>
            </w:r>
            <w:r w:rsidR="00C631DB" w:rsidRPr="00620D6C">
              <w:rPr>
                <w:i/>
                <w:iCs/>
                <w:lang w:val="en-GB"/>
              </w:rPr>
              <w:t>Harvard Law Review</w:t>
            </w:r>
            <w:r w:rsidR="00C631DB" w:rsidRPr="00620D6C">
              <w:rPr>
                <w:lang w:val="en-GB"/>
              </w:rPr>
              <w:t xml:space="preserve">, vol. 4, no. 5. </w:t>
            </w:r>
            <w:r w:rsidR="00C631DB" w:rsidRPr="00620D6C">
              <w:rPr>
                <w:lang w:val="pl"/>
              </w:rPr>
              <w:t xml:space="preserve">(15 grudnia 1890), s. 193-220. Dostępne od: </w:t>
            </w:r>
            <w:hyperlink r:id="rId136" w:anchor="metadata_info_tab_contents" w:history="1">
              <w:r w:rsidR="00BC0114" w:rsidRPr="00620D6C">
                <w:rPr>
                  <w:rStyle w:val="Hyperlink"/>
                  <w:lang w:val="pl"/>
                </w:rPr>
                <w:t>Prawo do prywatności na JSTOR</w:t>
              </w:r>
            </w:hyperlink>
          </w:p>
          <w:p w14:paraId="3C1198F7" w14:textId="1380C39E" w:rsidR="002877AF" w:rsidRPr="00620D6C" w:rsidRDefault="002877AF" w:rsidP="00BC0114">
            <w:pPr>
              <w:rPr>
                <w:rFonts w:cs="Arial"/>
              </w:rPr>
            </w:pPr>
          </w:p>
        </w:tc>
      </w:tr>
    </w:tbl>
    <w:p w14:paraId="75FB7F54" w14:textId="77777777" w:rsidR="00C07E5D" w:rsidRPr="00620D6C" w:rsidRDefault="00C07E5D" w:rsidP="00B63F0A">
      <w:pPr>
        <w:rPr>
          <w:b/>
          <w:bCs/>
        </w:rPr>
      </w:pPr>
    </w:p>
    <w:p w14:paraId="4D81ECA8" w14:textId="77777777" w:rsidR="00C07E5D" w:rsidRPr="00620D6C" w:rsidRDefault="00C07E5D">
      <w:pPr>
        <w:spacing w:before="0" w:after="160"/>
        <w:rPr>
          <w:b/>
          <w:bCs/>
        </w:rPr>
      </w:pPr>
      <w:r w:rsidRPr="00620D6C">
        <w:rPr>
          <w:b/>
          <w:bCs/>
        </w:rPr>
        <w:br w:type="page"/>
      </w:r>
    </w:p>
    <w:p w14:paraId="544A20A3" w14:textId="77777777" w:rsidR="005B5943" w:rsidRPr="00620D6C" w:rsidRDefault="005B5943" w:rsidP="005B5943">
      <w:pPr>
        <w:pStyle w:val="Heading3"/>
        <w:rPr>
          <w:rFonts w:asciiTheme="minorHAnsi" w:hAnsiTheme="minorHAnsi"/>
          <w:color w:val="00B0F0"/>
        </w:rPr>
      </w:pPr>
      <w:r w:rsidRPr="00620D6C">
        <w:rPr>
          <w:rFonts w:asciiTheme="minorHAnsi" w:hAnsiTheme="minorHAnsi"/>
          <w:color w:val="00B0F0"/>
          <w:lang w:val="pl"/>
        </w:rPr>
        <w:lastRenderedPageBreak/>
        <w:t>Krok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8505"/>
      </w:tblGrid>
      <w:tr w:rsidR="005B5943" w:rsidRPr="00620D6C" w14:paraId="2DCA161D" w14:textId="77777777" w:rsidTr="0093117D">
        <w:tc>
          <w:tcPr>
            <w:tcW w:w="1413" w:type="dxa"/>
          </w:tcPr>
          <w:p w14:paraId="3AD2FAC3" w14:textId="77777777" w:rsidR="005B5943" w:rsidRPr="00620D6C" w:rsidRDefault="005B5943" w:rsidP="0093117D">
            <w:pPr>
              <w:spacing w:before="0" w:after="120"/>
              <w:rPr>
                <w:rFonts w:cs="Arial"/>
                <w:szCs w:val="20"/>
              </w:rPr>
            </w:pPr>
            <w:r w:rsidRPr="00620D6C">
              <w:rPr>
                <w:szCs w:val="20"/>
                <w:lang w:val="pl"/>
              </w:rPr>
              <w:t>Krok 2 Tytuł:</w:t>
            </w:r>
          </w:p>
        </w:tc>
        <w:tc>
          <w:tcPr>
            <w:tcW w:w="8505" w:type="dxa"/>
          </w:tcPr>
          <w:p w14:paraId="4AEAD3BF" w14:textId="77777777" w:rsidR="005B5943" w:rsidRPr="00620D6C" w:rsidRDefault="005B5943" w:rsidP="0093117D">
            <w:pPr>
              <w:pStyle w:val="Heading1"/>
              <w:spacing w:before="0"/>
              <w:rPr>
                <w:rFonts w:asciiTheme="minorHAnsi" w:hAnsiTheme="minorHAnsi" w:cs="Arial"/>
                <w:sz w:val="20"/>
                <w:szCs w:val="20"/>
              </w:rPr>
            </w:pPr>
            <w:r w:rsidRPr="00620D6C">
              <w:rPr>
                <w:rFonts w:asciiTheme="minorHAnsi" w:hAnsiTheme="minorHAnsi"/>
                <w:color w:val="000000"/>
                <w:sz w:val="20"/>
                <w:szCs w:val="20"/>
                <w:lang w:val="pl"/>
              </w:rPr>
              <w:t>Data i dane osobowe</w:t>
            </w:r>
          </w:p>
        </w:tc>
      </w:tr>
      <w:tr w:rsidR="005B5943" w:rsidRPr="00620D6C" w14:paraId="2EDCE15C" w14:textId="77777777" w:rsidTr="0093117D">
        <w:tc>
          <w:tcPr>
            <w:tcW w:w="1413" w:type="dxa"/>
          </w:tcPr>
          <w:p w14:paraId="3CBF1434" w14:textId="1C8B9662" w:rsidR="005B5943" w:rsidRPr="00620D6C" w:rsidRDefault="00F32B1D" w:rsidP="0093117D">
            <w:pPr>
              <w:spacing w:before="0" w:after="120"/>
              <w:rPr>
                <w:rFonts w:cs="Arial"/>
                <w:szCs w:val="20"/>
              </w:rPr>
            </w:pPr>
            <w:r w:rsidRPr="00620D6C">
              <w:rPr>
                <w:rFonts w:cs="Arial"/>
                <w:szCs w:val="20"/>
              </w:rPr>
              <w:t>Wiedza zdobyta po kroku 2</w:t>
            </w:r>
          </w:p>
        </w:tc>
        <w:tc>
          <w:tcPr>
            <w:tcW w:w="8505" w:type="dxa"/>
          </w:tcPr>
          <w:p w14:paraId="0976D52D" w14:textId="0B1791CA" w:rsidR="005B5943" w:rsidRPr="00620D6C" w:rsidRDefault="007E5EE9" w:rsidP="0093117D">
            <w:pPr>
              <w:rPr>
                <w:rFonts w:cs="Arial"/>
                <w:szCs w:val="20"/>
                <w:lang w:val="pl-PL"/>
              </w:rPr>
            </w:pPr>
            <w:r w:rsidRPr="00620D6C">
              <w:rPr>
                <w:lang w:val="pl"/>
              </w:rPr>
              <w:t>Opi</w:t>
            </w:r>
            <w:r w:rsidR="003977B7" w:rsidRPr="00620D6C">
              <w:rPr>
                <w:color w:val="000000"/>
                <w:lang w:val="pl" w:eastAsia="en-GB"/>
              </w:rPr>
              <w:t>sz</w:t>
            </w:r>
            <w:r w:rsidR="005B5943" w:rsidRPr="00620D6C">
              <w:rPr>
                <w:color w:val="000000"/>
                <w:lang w:val="pl" w:eastAsia="en-GB"/>
              </w:rPr>
              <w:t xml:space="preserve"> i </w:t>
            </w:r>
            <w:r w:rsidRPr="00620D6C">
              <w:rPr>
                <w:color w:val="000000"/>
                <w:lang w:val="pl" w:eastAsia="en-GB"/>
              </w:rPr>
              <w:t>przedyskutuj</w:t>
            </w:r>
            <w:r w:rsidR="005B5943" w:rsidRPr="00620D6C">
              <w:rPr>
                <w:color w:val="000000"/>
                <w:lang w:val="pl" w:eastAsia="en-GB"/>
              </w:rPr>
              <w:t xml:space="preserve"> różne aspekty prywatności.</w:t>
            </w:r>
          </w:p>
        </w:tc>
      </w:tr>
      <w:tr w:rsidR="005B5943" w:rsidRPr="00620D6C" w14:paraId="6CEFF90E" w14:textId="77777777" w:rsidTr="0093117D">
        <w:tc>
          <w:tcPr>
            <w:tcW w:w="1413" w:type="dxa"/>
          </w:tcPr>
          <w:p w14:paraId="6ABE613C" w14:textId="77777777" w:rsidR="005B5943" w:rsidRPr="00620D6C" w:rsidRDefault="005B5943" w:rsidP="0093117D">
            <w:pPr>
              <w:spacing w:before="0" w:after="120"/>
              <w:rPr>
                <w:rFonts w:cs="Arial"/>
                <w:szCs w:val="20"/>
              </w:rPr>
            </w:pPr>
            <w:r w:rsidRPr="00620D6C">
              <w:rPr>
                <w:szCs w:val="20"/>
                <w:lang w:val="pl"/>
              </w:rPr>
              <w:t>Temat</w:t>
            </w:r>
          </w:p>
        </w:tc>
        <w:tc>
          <w:tcPr>
            <w:tcW w:w="8505" w:type="dxa"/>
          </w:tcPr>
          <w:p w14:paraId="24A51A55" w14:textId="77777777" w:rsidR="005B5943" w:rsidRPr="00620D6C" w:rsidRDefault="005B5943" w:rsidP="0093117D">
            <w:pPr>
              <w:spacing w:before="100" w:beforeAutospacing="1" w:after="100" w:afterAutospacing="1"/>
              <w:rPr>
                <w:rFonts w:eastAsia="Times New Roman" w:cs="Arial"/>
                <w:color w:val="000000"/>
                <w:lang w:val="pl-PL" w:eastAsia="en-GB"/>
              </w:rPr>
            </w:pPr>
            <w:r w:rsidRPr="00620D6C">
              <w:rPr>
                <w:lang w:val="pl"/>
              </w:rPr>
              <w:t>Co to są dane osobowe?</w:t>
            </w:r>
          </w:p>
        </w:tc>
      </w:tr>
      <w:tr w:rsidR="005B5943" w:rsidRPr="00620D6C" w14:paraId="5BC40AB0" w14:textId="77777777" w:rsidTr="0093117D">
        <w:tc>
          <w:tcPr>
            <w:tcW w:w="1413" w:type="dxa"/>
          </w:tcPr>
          <w:p w14:paraId="4D32878B" w14:textId="77777777" w:rsidR="005B5943" w:rsidRPr="00620D6C" w:rsidRDefault="005B5943" w:rsidP="0093117D">
            <w:pPr>
              <w:spacing w:before="0" w:after="120"/>
              <w:rPr>
                <w:rFonts w:cs="Arial"/>
                <w:szCs w:val="20"/>
              </w:rPr>
            </w:pPr>
            <w:r w:rsidRPr="00620D6C">
              <w:rPr>
                <w:color w:val="002060"/>
                <w:szCs w:val="20"/>
                <w:lang w:val="pl"/>
              </w:rPr>
              <w:t>Wielkie pytanie</w:t>
            </w:r>
          </w:p>
        </w:tc>
        <w:tc>
          <w:tcPr>
            <w:tcW w:w="8505" w:type="dxa"/>
          </w:tcPr>
          <w:p w14:paraId="2686CA45" w14:textId="77777777" w:rsidR="005B5943" w:rsidRPr="00620D6C" w:rsidRDefault="005B5943" w:rsidP="0093117D">
            <w:pPr>
              <w:spacing w:before="100" w:beforeAutospacing="1" w:after="100" w:afterAutospacing="1"/>
              <w:rPr>
                <w:rFonts w:cs="Arial"/>
                <w:color w:val="002060"/>
                <w:lang w:val="pl-PL"/>
              </w:rPr>
            </w:pPr>
            <w:r w:rsidRPr="00620D6C">
              <w:rPr>
                <w:i/>
                <w:iCs/>
                <w:lang w:val="pl"/>
              </w:rPr>
              <w:t>Dlaczego miałbym się przejmować tym, kto ma dostęp do moich danych, nie mam nic do ukrycia?</w:t>
            </w:r>
          </w:p>
          <w:p w14:paraId="1C0A8CB0" w14:textId="659441D6" w:rsidR="005B5943" w:rsidRPr="00620D6C" w:rsidRDefault="005B5943" w:rsidP="0093117D">
            <w:pPr>
              <w:spacing w:before="0" w:after="120"/>
              <w:rPr>
                <w:rFonts w:eastAsia="Times New Roman" w:cs="Arial"/>
                <w:color w:val="002060"/>
                <w:lang w:val="pl-PL" w:eastAsia="en-GB"/>
              </w:rPr>
            </w:pPr>
            <w:r w:rsidRPr="00620D6C">
              <w:rPr>
                <w:color w:val="002060"/>
                <w:lang w:val="pl" w:eastAsia="en-GB"/>
              </w:rPr>
              <w:t xml:space="preserve">Zapytaj rodzinę i przyjaciół, co sądzą o swoich danych. Swoje poglądy na </w:t>
            </w:r>
            <w:hyperlink r:id="rId137" w:history="1">
              <w:r w:rsidRPr="00620D6C">
                <w:rPr>
                  <w:rStyle w:val="Hyperlink"/>
                  <w:lang w:val="pl" w:eastAsia="en-GB"/>
                </w:rPr>
                <w:t>forum</w:t>
              </w:r>
            </w:hyperlink>
            <w:r w:rsidRPr="00620D6C">
              <w:rPr>
                <w:lang w:val="pl"/>
              </w:rPr>
              <w:t xml:space="preserve"> CSI-COP możesz </w:t>
            </w:r>
            <w:r w:rsidR="003977B7" w:rsidRPr="00620D6C">
              <w:rPr>
                <w:lang w:val="pl"/>
              </w:rPr>
              <w:t xml:space="preserve">zamieszczać </w:t>
            </w:r>
            <w:r w:rsidR="003977B7" w:rsidRPr="00620D6C">
              <w:rPr>
                <w:color w:val="002060"/>
                <w:lang w:val="pl" w:eastAsia="en-GB"/>
              </w:rPr>
              <w:t>tutaj</w:t>
            </w:r>
            <w:r w:rsidRPr="00620D6C">
              <w:rPr>
                <w:color w:val="002060"/>
                <w:lang w:val="pl" w:eastAsia="en-GB"/>
              </w:rPr>
              <w:t xml:space="preserve">: </w:t>
            </w:r>
            <w:hyperlink r:id="rId138" w:history="1">
              <w:r w:rsidRPr="00620D6C">
                <w:rPr>
                  <w:rStyle w:val="Hyperlink"/>
                  <w:lang w:val="pl" w:eastAsia="en-GB"/>
                </w:rPr>
                <w:t>https://csi-cop.eu/forum/</w:t>
              </w:r>
            </w:hyperlink>
            <w:r w:rsidRPr="00620D6C">
              <w:rPr>
                <w:color w:val="002060"/>
                <w:lang w:val="pl" w:eastAsia="en-GB"/>
              </w:rPr>
              <w:t xml:space="preserve"> - musisz zarejestrować się na stronie przed opublikowaniem na forum, tworząc login tutaj: </w:t>
            </w:r>
            <w:hyperlink r:id="rId139" w:history="1">
              <w:r w:rsidRPr="00620D6C">
                <w:rPr>
                  <w:rStyle w:val="Hyperlink"/>
                  <w:lang w:val="pl" w:eastAsia="en-GB"/>
                </w:rPr>
                <w:t>https://csi-cop.eu/citizenscientistlogin/</w:t>
              </w:r>
            </w:hyperlink>
          </w:p>
        </w:tc>
      </w:tr>
      <w:tr w:rsidR="005B5943" w:rsidRPr="00620D6C" w14:paraId="30EBC27B" w14:textId="77777777" w:rsidTr="0093117D">
        <w:tc>
          <w:tcPr>
            <w:tcW w:w="1413" w:type="dxa"/>
          </w:tcPr>
          <w:p w14:paraId="0ADAD81C" w14:textId="77777777" w:rsidR="005B5943" w:rsidRPr="00620D6C" w:rsidRDefault="005B5943" w:rsidP="0093117D">
            <w:pPr>
              <w:spacing w:before="0" w:after="120"/>
              <w:rPr>
                <w:rFonts w:cs="Arial"/>
                <w:color w:val="002060"/>
                <w:szCs w:val="20"/>
              </w:rPr>
            </w:pPr>
            <w:r w:rsidRPr="00620D6C">
              <w:rPr>
                <w:szCs w:val="20"/>
                <w:lang w:val="pl"/>
              </w:rPr>
              <w:t>Krótkie podsumowanie</w:t>
            </w:r>
          </w:p>
        </w:tc>
        <w:tc>
          <w:tcPr>
            <w:tcW w:w="8505" w:type="dxa"/>
          </w:tcPr>
          <w:p w14:paraId="6795C136" w14:textId="77777777" w:rsidR="005B5943" w:rsidRPr="00620D6C" w:rsidRDefault="00857FAD" w:rsidP="0093117D">
            <w:pPr>
              <w:spacing w:before="100" w:beforeAutospacing="1" w:after="100" w:afterAutospacing="1"/>
              <w:rPr>
                <w:rFonts w:cs="Arial"/>
                <w:lang w:val="pl-PL"/>
              </w:rPr>
            </w:pPr>
            <w:r w:rsidRPr="00620D6C">
              <w:rPr>
                <w:lang w:val="pl"/>
              </w:rPr>
              <w:t xml:space="preserve">Andreas </w:t>
            </w:r>
            <w:r w:rsidR="005B5943" w:rsidRPr="00620D6C">
              <w:rPr>
                <w:lang w:val="pl"/>
              </w:rPr>
              <w:t>Weigend (2017): "Za każdym razem, gdy coś wygooglujemy, Facebook kogoś, Uber gdzieś, a nawet po prostu włączamy światło, tworzymy dane, które zbierają firmy".</w:t>
            </w:r>
          </w:p>
          <w:p w14:paraId="08A1594E" w14:textId="78157C23" w:rsidR="00857FAD" w:rsidRPr="00620D6C" w:rsidRDefault="00857FAD" w:rsidP="0093117D">
            <w:pPr>
              <w:spacing w:before="100" w:beforeAutospacing="1" w:after="100" w:afterAutospacing="1"/>
              <w:rPr>
                <w:rFonts w:cs="Arial"/>
                <w:color w:val="002060"/>
                <w:lang w:val="pl-PL"/>
              </w:rPr>
            </w:pPr>
            <w:r w:rsidRPr="00620D6C">
              <w:rPr>
                <w:lang w:val="pl"/>
              </w:rPr>
              <w:t xml:space="preserve">[Patrz dalsza sekcja </w:t>
            </w:r>
            <w:r w:rsidR="002D6BBA" w:rsidRPr="00620D6C">
              <w:rPr>
                <w:lang w:val="pl"/>
              </w:rPr>
              <w:t>lektury dodatkowej</w:t>
            </w:r>
            <w:r w:rsidRPr="00620D6C">
              <w:rPr>
                <w:lang w:val="pl"/>
              </w:rPr>
              <w:t xml:space="preserve"> na końcu kroku 2]</w:t>
            </w:r>
          </w:p>
        </w:tc>
      </w:tr>
      <w:tr w:rsidR="005B5943" w:rsidRPr="00620D6C" w14:paraId="300EC1D2" w14:textId="77777777" w:rsidTr="0093117D">
        <w:tc>
          <w:tcPr>
            <w:tcW w:w="1413" w:type="dxa"/>
          </w:tcPr>
          <w:p w14:paraId="5F90A48D" w14:textId="77777777" w:rsidR="005B5943" w:rsidRPr="00620D6C" w:rsidRDefault="005B5943" w:rsidP="0093117D">
            <w:pPr>
              <w:spacing w:before="0" w:after="120"/>
              <w:rPr>
                <w:rFonts w:cs="Arial"/>
                <w:szCs w:val="20"/>
                <w:lang w:val="pl-PL"/>
              </w:rPr>
            </w:pPr>
          </w:p>
        </w:tc>
        <w:tc>
          <w:tcPr>
            <w:tcW w:w="8505" w:type="dxa"/>
          </w:tcPr>
          <w:p w14:paraId="4B059415" w14:textId="77777777" w:rsidR="005B5943" w:rsidRPr="00620D6C" w:rsidRDefault="005B5943" w:rsidP="0093117D">
            <w:pPr>
              <w:spacing w:before="100" w:beforeAutospacing="1" w:after="100" w:afterAutospacing="1"/>
              <w:rPr>
                <w:rFonts w:cs="Arial"/>
                <w:lang w:val="pl-PL"/>
              </w:rPr>
            </w:pPr>
          </w:p>
        </w:tc>
      </w:tr>
      <w:tr w:rsidR="005B5943" w:rsidRPr="00620D6C" w14:paraId="3F1FC1A9" w14:textId="77777777" w:rsidTr="0093117D">
        <w:tc>
          <w:tcPr>
            <w:tcW w:w="1413" w:type="dxa"/>
          </w:tcPr>
          <w:p w14:paraId="412E671C" w14:textId="77777777" w:rsidR="005B5943" w:rsidRPr="00620D6C" w:rsidRDefault="005B5943" w:rsidP="0093117D">
            <w:pPr>
              <w:spacing w:before="0" w:after="120"/>
              <w:rPr>
                <w:rFonts w:cs="Arial"/>
                <w:szCs w:val="20"/>
              </w:rPr>
            </w:pPr>
            <w:r w:rsidRPr="00620D6C">
              <w:rPr>
                <w:szCs w:val="20"/>
                <w:lang w:val="pl"/>
              </w:rPr>
              <w:t>Treści edukacyjne</w:t>
            </w:r>
          </w:p>
        </w:tc>
        <w:tc>
          <w:tcPr>
            <w:tcW w:w="8505" w:type="dxa"/>
          </w:tcPr>
          <w:p w14:paraId="4285E87C" w14:textId="77777777" w:rsidR="005B5943" w:rsidRPr="00620D6C" w:rsidRDefault="005B5943" w:rsidP="0093117D">
            <w:pPr>
              <w:pStyle w:val="NoSpacing"/>
              <w:rPr>
                <w:rFonts w:cs="Arial"/>
                <w:b/>
                <w:bCs/>
                <w:sz w:val="20"/>
                <w:szCs w:val="20"/>
                <w:lang w:val="pl-PL"/>
              </w:rPr>
            </w:pPr>
            <w:r w:rsidRPr="00620D6C">
              <w:rPr>
                <w:b/>
                <w:bCs/>
                <w:sz w:val="20"/>
                <w:szCs w:val="20"/>
                <w:lang w:val="pl"/>
              </w:rPr>
              <w:t>Co to są dane?</w:t>
            </w:r>
          </w:p>
          <w:p w14:paraId="2634A98D" w14:textId="77777777" w:rsidR="005B5943" w:rsidRPr="00620D6C" w:rsidRDefault="005B5943" w:rsidP="0093117D">
            <w:pPr>
              <w:pStyle w:val="NoSpacing"/>
              <w:rPr>
                <w:rFonts w:cs="Arial"/>
                <w:b/>
                <w:bCs/>
                <w:sz w:val="20"/>
                <w:szCs w:val="20"/>
                <w:lang w:val="pl-PL"/>
              </w:rPr>
            </w:pPr>
          </w:p>
          <w:p w14:paraId="4D594B28" w14:textId="03AE9D1E" w:rsidR="005B5943" w:rsidRPr="00620D6C" w:rsidRDefault="005B5943" w:rsidP="0093117D">
            <w:pPr>
              <w:pStyle w:val="NoSpacing"/>
              <w:rPr>
                <w:rFonts w:cs="Arial"/>
                <w:sz w:val="20"/>
                <w:szCs w:val="20"/>
                <w:lang w:val="pl-PL"/>
              </w:rPr>
            </w:pPr>
            <w:r w:rsidRPr="00620D6C">
              <w:rPr>
                <w:sz w:val="20"/>
                <w:szCs w:val="20"/>
                <w:lang w:val="pl"/>
              </w:rPr>
              <w:t>Podsumowanie: w</w:t>
            </w:r>
            <w:r w:rsidR="003977B7" w:rsidRPr="00620D6C">
              <w:rPr>
                <w:sz w:val="20"/>
                <w:szCs w:val="20"/>
                <w:lang w:val="pl"/>
              </w:rPr>
              <w:t xml:space="preserve"> </w:t>
            </w:r>
            <w:r w:rsidRPr="00620D6C">
              <w:rPr>
                <w:sz w:val="20"/>
                <w:szCs w:val="20"/>
                <w:lang w:val="pl"/>
              </w:rPr>
              <w:t>kroku 1 zostaliśmy wprowadzeni w pojęcie "prywatności"</w:t>
            </w:r>
          </w:p>
          <w:p w14:paraId="75A51B90" w14:textId="77777777" w:rsidR="005B5943" w:rsidRPr="00620D6C" w:rsidRDefault="005B5943" w:rsidP="0093117D">
            <w:pPr>
              <w:pStyle w:val="NoSpacing"/>
              <w:rPr>
                <w:rFonts w:cs="Arial"/>
                <w:sz w:val="20"/>
                <w:szCs w:val="20"/>
                <w:lang w:val="pl-PL"/>
              </w:rPr>
            </w:pPr>
          </w:p>
          <w:p w14:paraId="5A1F61F1" w14:textId="2989057A" w:rsidR="005B5943" w:rsidRPr="00620D6C" w:rsidRDefault="005B5943" w:rsidP="0093117D">
            <w:pPr>
              <w:rPr>
                <w:rFonts w:cs="Arial"/>
                <w:lang w:val="pl-PL"/>
              </w:rPr>
            </w:pPr>
            <w:r w:rsidRPr="00620D6C">
              <w:rPr>
                <w:lang w:val="pl"/>
              </w:rPr>
              <w:t xml:space="preserve">W   kroku </w:t>
            </w:r>
            <w:r w:rsidR="003977B7" w:rsidRPr="00620D6C">
              <w:rPr>
                <w:lang w:val="pl"/>
              </w:rPr>
              <w:t>2 nieformalnego</w:t>
            </w:r>
            <w:r w:rsidRPr="00620D6C">
              <w:rPr>
                <w:lang w:val="pl"/>
              </w:rPr>
              <w:t xml:space="preserve"> kursu edukacyjnego CSI-COP zrozumiesz,  "czym są dane</w:t>
            </w:r>
            <w:r w:rsidR="003977B7" w:rsidRPr="00620D6C">
              <w:rPr>
                <w:lang w:val="pl"/>
              </w:rPr>
              <w:t>” i</w:t>
            </w:r>
            <w:r w:rsidRPr="00620D6C">
              <w:rPr>
                <w:lang w:val="pl"/>
              </w:rPr>
              <w:t xml:space="preserve"> "jakie dane o Tobie</w:t>
            </w:r>
            <w:r w:rsidR="003977B7" w:rsidRPr="00620D6C">
              <w:rPr>
                <w:lang w:val="pl"/>
              </w:rPr>
              <w:t>” są</w:t>
            </w:r>
            <w:r w:rsidRPr="00620D6C">
              <w:rPr>
                <w:lang w:val="pl"/>
              </w:rPr>
              <w:t xml:space="preserve"> zaangażowane w różne aspekty Twojego życia online: od zakupów online po wysyłanie wiadomości do znajomych, po wyszukiwanie informacji.</w:t>
            </w:r>
          </w:p>
          <w:p w14:paraId="00FD337F" w14:textId="77777777" w:rsidR="005B5943" w:rsidRPr="00620D6C" w:rsidRDefault="005B5943" w:rsidP="0093117D">
            <w:pPr>
              <w:pStyle w:val="NoSpacing"/>
              <w:rPr>
                <w:rFonts w:cs="Arial"/>
                <w:sz w:val="20"/>
                <w:szCs w:val="20"/>
                <w:lang w:val="pl-PL"/>
              </w:rPr>
            </w:pPr>
          </w:p>
          <w:p w14:paraId="0CAD338E" w14:textId="77777777" w:rsidR="005B5943" w:rsidRPr="00620D6C" w:rsidRDefault="005B5943" w:rsidP="0093117D">
            <w:pPr>
              <w:pStyle w:val="NoSpacing"/>
              <w:rPr>
                <w:rFonts w:cs="Arial"/>
                <w:sz w:val="20"/>
                <w:szCs w:val="20"/>
                <w:lang w:val="pl-PL"/>
              </w:rPr>
            </w:pPr>
          </w:p>
          <w:p w14:paraId="6B9F8CB3" w14:textId="618761C1" w:rsidR="005B5943" w:rsidRPr="00620D6C" w:rsidRDefault="005B5943" w:rsidP="0093117D">
            <w:pPr>
              <w:spacing w:before="0" w:after="160"/>
              <w:rPr>
                <w:rFonts w:cs="Arial"/>
                <w:szCs w:val="20"/>
                <w:lang w:val="pl-PL"/>
              </w:rPr>
            </w:pPr>
            <w:r w:rsidRPr="00620D6C">
              <w:rPr>
                <w:szCs w:val="20"/>
                <w:lang w:val="pl"/>
              </w:rPr>
              <w:t xml:space="preserve">Pojedynczą </w:t>
            </w:r>
            <w:r w:rsidR="00E61627" w:rsidRPr="00620D6C">
              <w:rPr>
                <w:szCs w:val="20"/>
                <w:lang w:val="pl"/>
              </w:rPr>
              <w:t>formą</w:t>
            </w:r>
            <w:r w:rsidRPr="00620D6C">
              <w:rPr>
                <w:szCs w:val="20"/>
                <w:lang w:val="pl"/>
              </w:rPr>
              <w:t xml:space="preserve"> "danych" jest datum:</w:t>
            </w:r>
          </w:p>
          <w:p w14:paraId="62E5AA9F" w14:textId="77777777" w:rsidR="005B5943" w:rsidRPr="00620D6C" w:rsidRDefault="005B5943" w:rsidP="0093117D">
            <w:pPr>
              <w:numPr>
                <w:ilvl w:val="0"/>
                <w:numId w:val="8"/>
              </w:numPr>
              <w:tabs>
                <w:tab w:val="clear" w:pos="360"/>
              </w:tabs>
              <w:spacing w:before="0" w:after="160"/>
              <w:rPr>
                <w:rFonts w:cs="Arial"/>
                <w:szCs w:val="20"/>
                <w:lang w:val="pl-PL"/>
              </w:rPr>
            </w:pPr>
            <w:r w:rsidRPr="00620D6C">
              <w:rPr>
                <w:szCs w:val="20"/>
                <w:lang w:val="pl"/>
              </w:rPr>
              <w:t xml:space="preserve">pojedynczy kawałek </w:t>
            </w:r>
            <w:r w:rsidRPr="00620D6C">
              <w:rPr>
                <w:i/>
                <w:iCs/>
                <w:szCs w:val="20"/>
                <w:lang w:val="pl"/>
              </w:rPr>
              <w:t xml:space="preserve">jakości </w:t>
            </w:r>
            <w:r w:rsidRPr="00620D6C">
              <w:rPr>
                <w:szCs w:val="20"/>
                <w:lang w:val="pl"/>
              </w:rPr>
              <w:t xml:space="preserve">lub </w:t>
            </w:r>
            <w:r w:rsidRPr="00620D6C">
              <w:rPr>
                <w:i/>
                <w:iCs/>
                <w:szCs w:val="20"/>
                <w:lang w:val="pl"/>
              </w:rPr>
              <w:t xml:space="preserve">ilości </w:t>
            </w:r>
            <w:r w:rsidRPr="00620D6C">
              <w:rPr>
                <w:szCs w:val="20"/>
                <w:lang w:val="pl"/>
              </w:rPr>
              <w:t xml:space="preserve">o czymś </w:t>
            </w:r>
          </w:p>
          <w:p w14:paraId="1FCF7419" w14:textId="77777777" w:rsidR="005B5943" w:rsidRPr="00620D6C" w:rsidRDefault="005B5943" w:rsidP="0093117D">
            <w:pPr>
              <w:spacing w:before="0" w:after="160"/>
              <w:rPr>
                <w:rFonts w:cs="Arial"/>
                <w:szCs w:val="20"/>
                <w:lang w:val="pl-PL"/>
              </w:rPr>
            </w:pPr>
            <w:r w:rsidRPr="00620D6C">
              <w:rPr>
                <w:szCs w:val="20"/>
                <w:lang w:val="pl"/>
              </w:rPr>
              <w:t>Dane to liczba mnoga (więcej niż pojedynczy element):</w:t>
            </w:r>
          </w:p>
          <w:p w14:paraId="74A5B0DB" w14:textId="77777777" w:rsidR="005B5943" w:rsidRPr="00620D6C" w:rsidRDefault="005B5943" w:rsidP="0093117D">
            <w:pPr>
              <w:numPr>
                <w:ilvl w:val="0"/>
                <w:numId w:val="8"/>
              </w:numPr>
              <w:tabs>
                <w:tab w:val="clear" w:pos="360"/>
              </w:tabs>
              <w:spacing w:before="0" w:after="160"/>
              <w:rPr>
                <w:rFonts w:cs="Arial"/>
                <w:szCs w:val="20"/>
                <w:lang w:val="pl-PL"/>
              </w:rPr>
            </w:pPr>
            <w:r w:rsidRPr="00620D6C">
              <w:rPr>
                <w:szCs w:val="20"/>
                <w:lang w:val="pl"/>
              </w:rPr>
              <w:t xml:space="preserve">Punkty informacyjne, na przykład </w:t>
            </w:r>
            <w:r w:rsidRPr="00620D6C">
              <w:rPr>
                <w:i/>
                <w:iCs/>
                <w:szCs w:val="20"/>
                <w:lang w:val="pl"/>
              </w:rPr>
              <w:t>dane o Tobie,</w:t>
            </w:r>
            <w:r w:rsidRPr="00620D6C">
              <w:rPr>
                <w:szCs w:val="20"/>
                <w:lang w:val="pl"/>
              </w:rPr>
              <w:t xml:space="preserve"> takie jak</w:t>
            </w:r>
          </w:p>
          <w:p w14:paraId="137EB03B" w14:textId="77777777" w:rsidR="005B5943" w:rsidRPr="00620D6C" w:rsidRDefault="005B5943" w:rsidP="0093117D">
            <w:pPr>
              <w:numPr>
                <w:ilvl w:val="1"/>
                <w:numId w:val="8"/>
              </w:numPr>
              <w:spacing w:before="0" w:after="160"/>
              <w:rPr>
                <w:rFonts w:cs="Arial"/>
                <w:szCs w:val="20"/>
                <w:lang w:val="pl-PL"/>
              </w:rPr>
            </w:pPr>
            <w:r w:rsidRPr="00620D6C">
              <w:rPr>
                <w:szCs w:val="20"/>
                <w:lang w:val="pl"/>
              </w:rPr>
              <w:t xml:space="preserve">Jeśli jesteś studentem, niezależnie od tego, czy jesteś studentem "home" , czy studentem zagranicznym </w:t>
            </w:r>
          </w:p>
          <w:p w14:paraId="1B82BDFB" w14:textId="77777777" w:rsidR="004349C3" w:rsidRPr="00620D6C" w:rsidRDefault="005B5943" w:rsidP="002D6BBA">
            <w:pPr>
              <w:spacing w:after="160"/>
              <w:rPr>
                <w:rFonts w:cs="Arial"/>
                <w:szCs w:val="20"/>
              </w:rPr>
            </w:pPr>
            <w:r w:rsidRPr="00620D6C">
              <w:rPr>
                <w:szCs w:val="20"/>
                <w:lang w:val="pl"/>
              </w:rPr>
              <w:t xml:space="preserve">Data urodzenia </w:t>
            </w:r>
          </w:p>
          <w:p w14:paraId="227B3321" w14:textId="77777777" w:rsidR="004349C3" w:rsidRPr="00620D6C" w:rsidRDefault="005B5943" w:rsidP="002D6BBA">
            <w:pPr>
              <w:spacing w:after="160"/>
              <w:rPr>
                <w:rFonts w:cs="Arial"/>
                <w:szCs w:val="20"/>
                <w:lang w:val="pl-PL"/>
              </w:rPr>
            </w:pPr>
            <w:r w:rsidRPr="00620D6C">
              <w:rPr>
                <w:szCs w:val="20"/>
                <w:lang w:val="pl"/>
              </w:rPr>
              <w:t xml:space="preserve">Kwalifikacje do uzyskania miejsca na uniwersytecie </w:t>
            </w:r>
          </w:p>
          <w:p w14:paraId="4C00E04E" w14:textId="77777777" w:rsidR="004349C3" w:rsidRPr="00620D6C" w:rsidRDefault="003977B7" w:rsidP="002D6BBA">
            <w:pPr>
              <w:spacing w:after="160"/>
              <w:rPr>
                <w:rFonts w:cs="Arial"/>
                <w:szCs w:val="20"/>
                <w:lang w:val="pl-PL"/>
              </w:rPr>
            </w:pPr>
            <w:r w:rsidRPr="00620D6C">
              <w:rPr>
                <w:szCs w:val="20"/>
                <w:lang w:val="pl"/>
              </w:rPr>
              <w:t>Stały adres</w:t>
            </w:r>
            <w:r w:rsidR="005B5943" w:rsidRPr="00620D6C">
              <w:rPr>
                <w:szCs w:val="20"/>
                <w:lang w:val="pl"/>
              </w:rPr>
              <w:t>, adres czasowy</w:t>
            </w:r>
          </w:p>
          <w:p w14:paraId="60ED67C1" w14:textId="4EC08D7D" w:rsidR="005B5943" w:rsidRPr="00620D6C" w:rsidRDefault="005B5943" w:rsidP="002D6BBA">
            <w:pPr>
              <w:spacing w:after="160"/>
              <w:rPr>
                <w:rFonts w:cs="Arial"/>
                <w:szCs w:val="20"/>
                <w:lang w:val="pl-PL"/>
              </w:rPr>
            </w:pPr>
            <w:r w:rsidRPr="00620D6C">
              <w:rPr>
                <w:szCs w:val="20"/>
                <w:lang w:val="pl"/>
              </w:rPr>
              <w:t>Numer kontaktowy</w:t>
            </w:r>
          </w:p>
          <w:p w14:paraId="0EB239CC" w14:textId="77777777" w:rsidR="005B5943" w:rsidRPr="00620D6C" w:rsidRDefault="005B5943" w:rsidP="0093117D">
            <w:pPr>
              <w:pStyle w:val="NoSpacing"/>
              <w:rPr>
                <w:rFonts w:cs="Arial"/>
                <w:sz w:val="20"/>
                <w:szCs w:val="20"/>
              </w:rPr>
            </w:pPr>
          </w:p>
          <w:p w14:paraId="0E19BBC4" w14:textId="77777777" w:rsidR="005B5943" w:rsidRPr="00620D6C" w:rsidRDefault="005B5943" w:rsidP="0093117D">
            <w:pPr>
              <w:spacing w:before="0" w:after="160"/>
              <w:rPr>
                <w:rFonts w:cs="Arial"/>
                <w:szCs w:val="20"/>
                <w:lang w:val="pl-PL"/>
              </w:rPr>
            </w:pPr>
            <w:r w:rsidRPr="00620D6C">
              <w:rPr>
                <w:szCs w:val="20"/>
                <w:lang w:val="pl"/>
              </w:rPr>
              <w:t>Dane są wszędzie i są przechowywane w wielu formach:</w:t>
            </w:r>
          </w:p>
          <w:p w14:paraId="0C451191" w14:textId="77777777" w:rsidR="005B5943" w:rsidRPr="00620D6C" w:rsidRDefault="005B5943" w:rsidP="0093117D">
            <w:pPr>
              <w:numPr>
                <w:ilvl w:val="0"/>
                <w:numId w:val="9"/>
              </w:numPr>
              <w:spacing w:before="0" w:after="160"/>
              <w:rPr>
                <w:rFonts w:cs="Arial"/>
                <w:szCs w:val="20"/>
              </w:rPr>
            </w:pPr>
            <w:r w:rsidRPr="00620D6C">
              <w:rPr>
                <w:i/>
                <w:iCs/>
                <w:szCs w:val="20"/>
                <w:lang w:val="pl"/>
              </w:rPr>
              <w:t>Nieustrukturyzowane</w:t>
            </w:r>
            <w:r w:rsidRPr="00620D6C">
              <w:rPr>
                <w:szCs w:val="20"/>
                <w:lang w:val="pl"/>
              </w:rPr>
              <w:t xml:space="preserve">: </w:t>
            </w:r>
          </w:p>
          <w:p w14:paraId="50BFA677" w14:textId="77777777" w:rsidR="005B5943" w:rsidRPr="00620D6C" w:rsidRDefault="005B5943" w:rsidP="0093117D">
            <w:pPr>
              <w:numPr>
                <w:ilvl w:val="1"/>
                <w:numId w:val="9"/>
              </w:numPr>
              <w:spacing w:before="0" w:after="160"/>
              <w:rPr>
                <w:rFonts w:cs="Arial"/>
                <w:szCs w:val="20"/>
              </w:rPr>
            </w:pPr>
            <w:r w:rsidRPr="00620D6C">
              <w:rPr>
                <w:szCs w:val="20"/>
                <w:lang w:val="pl"/>
              </w:rPr>
              <w:lastRenderedPageBreak/>
              <w:t>Rozważ filmy z YouTube</w:t>
            </w:r>
          </w:p>
          <w:p w14:paraId="6362054F" w14:textId="77777777" w:rsidR="005B5943" w:rsidRPr="00620D6C" w:rsidRDefault="005B5943" w:rsidP="0093117D">
            <w:pPr>
              <w:numPr>
                <w:ilvl w:val="1"/>
                <w:numId w:val="9"/>
              </w:numPr>
              <w:spacing w:before="0" w:after="160"/>
              <w:rPr>
                <w:rFonts w:cs="Arial"/>
                <w:szCs w:val="20"/>
              </w:rPr>
            </w:pPr>
            <w:r w:rsidRPr="00620D6C">
              <w:rPr>
                <w:szCs w:val="20"/>
                <w:lang w:val="pl"/>
              </w:rPr>
              <w:t>Sprawdź zdjęcia na Instagramie</w:t>
            </w:r>
          </w:p>
          <w:p w14:paraId="42729EFC" w14:textId="77777777" w:rsidR="005B5943" w:rsidRPr="00620D6C" w:rsidRDefault="005B5943" w:rsidP="0093117D">
            <w:pPr>
              <w:numPr>
                <w:ilvl w:val="1"/>
                <w:numId w:val="9"/>
              </w:numPr>
              <w:spacing w:before="0" w:after="160"/>
              <w:rPr>
                <w:rFonts w:cs="Arial"/>
                <w:szCs w:val="20"/>
              </w:rPr>
            </w:pPr>
            <w:r w:rsidRPr="00620D6C">
              <w:rPr>
                <w:szCs w:val="20"/>
                <w:lang w:val="pl"/>
              </w:rPr>
              <w:t>Czytanie wiadomości e-mail</w:t>
            </w:r>
          </w:p>
          <w:p w14:paraId="424A09FB" w14:textId="77777777" w:rsidR="005B5943" w:rsidRPr="00620D6C" w:rsidRDefault="005B5943" w:rsidP="0093117D">
            <w:pPr>
              <w:numPr>
                <w:ilvl w:val="1"/>
                <w:numId w:val="9"/>
              </w:numPr>
              <w:spacing w:before="0" w:after="160"/>
              <w:rPr>
                <w:rFonts w:cs="Arial"/>
                <w:szCs w:val="20"/>
              </w:rPr>
            </w:pPr>
            <w:r w:rsidRPr="00620D6C">
              <w:rPr>
                <w:szCs w:val="20"/>
                <w:lang w:val="pl"/>
              </w:rPr>
              <w:t>Zdjęcia satelitarne</w:t>
            </w:r>
          </w:p>
          <w:p w14:paraId="2D6DB342" w14:textId="77777777" w:rsidR="005B5943" w:rsidRPr="00620D6C" w:rsidRDefault="005B5943" w:rsidP="0093117D">
            <w:pPr>
              <w:numPr>
                <w:ilvl w:val="1"/>
                <w:numId w:val="9"/>
              </w:numPr>
              <w:spacing w:before="0" w:after="160"/>
              <w:rPr>
                <w:rFonts w:cs="Arial"/>
                <w:szCs w:val="20"/>
              </w:rPr>
            </w:pPr>
            <w:r w:rsidRPr="00620D6C">
              <w:rPr>
                <w:szCs w:val="20"/>
                <w:lang w:val="pl"/>
              </w:rPr>
              <w:t>Dane pogodowe</w:t>
            </w:r>
          </w:p>
          <w:p w14:paraId="6482B2FB" w14:textId="0944FC06" w:rsidR="005B5943" w:rsidRPr="00620D6C" w:rsidRDefault="005B5943" w:rsidP="0093117D">
            <w:pPr>
              <w:numPr>
                <w:ilvl w:val="0"/>
                <w:numId w:val="9"/>
              </w:numPr>
              <w:spacing w:before="0" w:after="160"/>
              <w:rPr>
                <w:rFonts w:cs="Arial"/>
                <w:szCs w:val="20"/>
              </w:rPr>
            </w:pPr>
            <w:r w:rsidRPr="00620D6C">
              <w:rPr>
                <w:szCs w:val="20"/>
                <w:lang w:val="pl"/>
              </w:rPr>
              <w:t>Strukturaln</w:t>
            </w:r>
            <w:r w:rsidR="002D6BBA" w:rsidRPr="00620D6C">
              <w:rPr>
                <w:szCs w:val="20"/>
                <w:lang w:val="pl"/>
              </w:rPr>
              <w:t>e</w:t>
            </w:r>
            <w:r w:rsidRPr="00620D6C">
              <w:rPr>
                <w:szCs w:val="20"/>
                <w:lang w:val="pl"/>
              </w:rPr>
              <w:t>:</w:t>
            </w:r>
          </w:p>
          <w:p w14:paraId="05193662" w14:textId="77777777" w:rsidR="005B5943" w:rsidRPr="00620D6C" w:rsidRDefault="005B5943" w:rsidP="0093117D">
            <w:pPr>
              <w:numPr>
                <w:ilvl w:val="1"/>
                <w:numId w:val="9"/>
              </w:numPr>
              <w:spacing w:before="0" w:after="160"/>
              <w:rPr>
                <w:rFonts w:cs="Arial"/>
                <w:szCs w:val="20"/>
                <w:lang w:val="pl-PL"/>
              </w:rPr>
            </w:pPr>
            <w:r w:rsidRPr="00620D6C">
              <w:rPr>
                <w:szCs w:val="20"/>
                <w:lang w:val="pl"/>
              </w:rPr>
              <w:t>Numer legitymacji studenta/pracownika – ciąg cyfr</w:t>
            </w:r>
          </w:p>
          <w:p w14:paraId="3347EFFF" w14:textId="77777777" w:rsidR="005B5943" w:rsidRPr="00620D6C" w:rsidRDefault="005B5943" w:rsidP="0093117D">
            <w:pPr>
              <w:numPr>
                <w:ilvl w:val="1"/>
                <w:numId w:val="9"/>
              </w:numPr>
              <w:spacing w:before="0" w:after="160"/>
              <w:rPr>
                <w:rFonts w:cs="Arial"/>
                <w:szCs w:val="20"/>
              </w:rPr>
            </w:pPr>
            <w:r w:rsidRPr="00620D6C">
              <w:rPr>
                <w:szCs w:val="20"/>
                <w:lang w:val="pl"/>
              </w:rPr>
              <w:t>Numer NHS lub ubezpieczenia społecznego</w:t>
            </w:r>
          </w:p>
          <w:p w14:paraId="69CECB6C" w14:textId="77777777" w:rsidR="005B5943" w:rsidRPr="00620D6C" w:rsidRDefault="005B5943" w:rsidP="0093117D">
            <w:pPr>
              <w:numPr>
                <w:ilvl w:val="1"/>
                <w:numId w:val="9"/>
              </w:numPr>
              <w:spacing w:before="0" w:after="160"/>
              <w:rPr>
                <w:rFonts w:cs="Arial"/>
                <w:szCs w:val="20"/>
              </w:rPr>
            </w:pPr>
            <w:r w:rsidRPr="00620D6C">
              <w:rPr>
                <w:szCs w:val="20"/>
                <w:lang w:val="pl"/>
              </w:rPr>
              <w:t>Rezerwacje linii lotniczych</w:t>
            </w:r>
          </w:p>
          <w:p w14:paraId="3D5EDA82" w14:textId="77777777" w:rsidR="005B5943" w:rsidRPr="00620D6C" w:rsidRDefault="005B5943" w:rsidP="0093117D">
            <w:pPr>
              <w:pStyle w:val="NoSpacing"/>
              <w:rPr>
                <w:rFonts w:cs="Arial"/>
                <w:sz w:val="20"/>
                <w:szCs w:val="20"/>
              </w:rPr>
            </w:pPr>
          </w:p>
          <w:p w14:paraId="0356AF50" w14:textId="77777777" w:rsidR="00E96779" w:rsidRPr="00620D6C" w:rsidRDefault="005B5943" w:rsidP="0093117D">
            <w:pPr>
              <w:pStyle w:val="NoSpacing"/>
              <w:rPr>
                <w:sz w:val="20"/>
                <w:szCs w:val="20"/>
                <w:lang w:val="pl"/>
              </w:rPr>
            </w:pPr>
            <w:r w:rsidRPr="00620D6C">
              <w:rPr>
                <w:rFonts w:cs="Arial"/>
                <w:noProof/>
                <w:sz w:val="20"/>
                <w:szCs w:val="20"/>
                <w:lang w:val="en-GB" w:eastAsia="en-GB"/>
              </w:rPr>
              <w:drawing>
                <wp:inline distT="0" distB="0" distL="0" distR="0" wp14:anchorId="0EBB11D1" wp14:editId="39A749DB">
                  <wp:extent cx="4259400" cy="2981580"/>
                  <wp:effectExtent l="0" t="0" r="8255" b="0"/>
                  <wp:docPr id="3074" name="Picture 2" descr="dane ustrukturyzowane a dane nieustrukturyzowane">
                    <a:extLst xmlns:a="http://schemas.openxmlformats.org/drawingml/2006/main">
                      <a:ext uri="{FF2B5EF4-FFF2-40B4-BE49-F238E27FC236}">
                        <a16:creationId xmlns:a16="http://schemas.microsoft.com/office/drawing/2014/main" id="{5ED8AAD2-1220-4C7A-9E4C-FA70E02561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tructured vs. unstructured data">
                            <a:extLst>
                              <a:ext uri="{FF2B5EF4-FFF2-40B4-BE49-F238E27FC236}">
                                <a16:creationId xmlns:a16="http://schemas.microsoft.com/office/drawing/2014/main" id="{5ED8AAD2-1220-4C7A-9E4C-FA70E0256124}"/>
                              </a:ext>
                            </a:extLs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65666" cy="2985966"/>
                          </a:xfrm>
                          <a:prstGeom prst="rect">
                            <a:avLst/>
                          </a:prstGeom>
                          <a:noFill/>
                        </pic:spPr>
                      </pic:pic>
                    </a:graphicData>
                  </a:graphic>
                </wp:inline>
              </w:drawing>
            </w:r>
          </w:p>
          <w:p w14:paraId="1BCC6BE6" w14:textId="6B057207" w:rsidR="005B5943" w:rsidRPr="00620D6C" w:rsidRDefault="00E96779" w:rsidP="0093117D">
            <w:pPr>
              <w:pStyle w:val="NoSpacing"/>
              <w:rPr>
                <w:rFonts w:cs="Arial"/>
                <w:sz w:val="20"/>
                <w:szCs w:val="20"/>
                <w:lang w:val="pl-PL"/>
              </w:rPr>
            </w:pPr>
            <w:r w:rsidRPr="00620D6C">
              <w:rPr>
                <w:sz w:val="20"/>
                <w:szCs w:val="20"/>
                <w:lang w:val="pl"/>
              </w:rPr>
              <w:t>Źródło</w:t>
            </w:r>
            <w:r w:rsidR="005B5943" w:rsidRPr="00620D6C">
              <w:rPr>
                <w:sz w:val="20"/>
                <w:szCs w:val="20"/>
                <w:lang w:val="pl"/>
              </w:rPr>
              <w:t xml:space="preserve">: </w:t>
            </w:r>
            <w:hyperlink r:id="rId141" w:history="1">
              <w:r w:rsidR="005B5943" w:rsidRPr="00620D6C">
                <w:rPr>
                  <w:rStyle w:val="Hyperlink"/>
                  <w:sz w:val="20"/>
                  <w:szCs w:val="20"/>
                  <w:lang w:val="pl"/>
                </w:rPr>
                <w:t>https://bit.ly/2PhkKHa</w:t>
              </w:r>
            </w:hyperlink>
          </w:p>
          <w:p w14:paraId="0C540DEE" w14:textId="77777777" w:rsidR="005B5943" w:rsidRPr="00620D6C" w:rsidRDefault="005B5943" w:rsidP="0093117D">
            <w:pPr>
              <w:pStyle w:val="NoSpacing"/>
              <w:rPr>
                <w:rFonts w:cs="Arial"/>
                <w:sz w:val="20"/>
                <w:szCs w:val="20"/>
                <w:lang w:val="pl-PL"/>
              </w:rPr>
            </w:pPr>
          </w:p>
          <w:p w14:paraId="0FA71FDB" w14:textId="77777777" w:rsidR="005B5943" w:rsidRPr="00620D6C" w:rsidRDefault="005B5943" w:rsidP="0093117D">
            <w:pPr>
              <w:spacing w:before="0" w:after="160"/>
              <w:rPr>
                <w:rFonts w:cs="Arial"/>
                <w:szCs w:val="20"/>
                <w:lang w:val="pl-PL"/>
              </w:rPr>
            </w:pPr>
            <w:r w:rsidRPr="00620D6C">
              <w:rPr>
                <w:szCs w:val="20"/>
                <w:lang w:val="pl"/>
              </w:rPr>
              <w:t xml:space="preserve">Z Irwin (2021): "W pewnych okolicznościach za dane osobowe można uznać dowolne z poniższych </w:t>
            </w:r>
            <w:r w:rsidRPr="00620D6C">
              <w:rPr>
                <w:i/>
                <w:iCs/>
                <w:szCs w:val="20"/>
                <w:lang w:val="pl"/>
              </w:rPr>
              <w:t>danych:</w:t>
            </w:r>
            <w:r w:rsidRPr="00620D6C">
              <w:rPr>
                <w:szCs w:val="20"/>
                <w:lang w:val="pl"/>
              </w:rPr>
              <w:t xml:space="preserve">": </w:t>
            </w:r>
          </w:p>
          <w:p w14:paraId="197DD779" w14:textId="77777777" w:rsidR="005B5943" w:rsidRPr="00620D6C" w:rsidRDefault="005B5943" w:rsidP="0093117D">
            <w:pPr>
              <w:numPr>
                <w:ilvl w:val="1"/>
                <w:numId w:val="10"/>
              </w:numPr>
              <w:spacing w:before="0" w:after="160"/>
              <w:ind w:left="360"/>
              <w:rPr>
                <w:rFonts w:cs="Arial"/>
                <w:szCs w:val="20"/>
              </w:rPr>
            </w:pPr>
            <w:r w:rsidRPr="00620D6C">
              <w:rPr>
                <w:szCs w:val="20"/>
                <w:lang w:val="pl"/>
              </w:rPr>
              <w:t>Imię i nazwisko</w:t>
            </w:r>
          </w:p>
          <w:p w14:paraId="0BBFF84E" w14:textId="77777777" w:rsidR="005B5943" w:rsidRPr="00620D6C" w:rsidRDefault="005B5943" w:rsidP="0093117D">
            <w:pPr>
              <w:numPr>
                <w:ilvl w:val="1"/>
                <w:numId w:val="10"/>
              </w:numPr>
              <w:spacing w:before="0" w:after="160"/>
              <w:ind w:left="360"/>
              <w:rPr>
                <w:rFonts w:cs="Arial"/>
                <w:szCs w:val="20"/>
              </w:rPr>
            </w:pPr>
            <w:r w:rsidRPr="00620D6C">
              <w:rPr>
                <w:szCs w:val="20"/>
                <w:lang w:val="pl"/>
              </w:rPr>
              <w:t>Adres domowy</w:t>
            </w:r>
          </w:p>
          <w:p w14:paraId="5EA5766A" w14:textId="77777777" w:rsidR="005B5943" w:rsidRPr="00620D6C" w:rsidRDefault="005B5943" w:rsidP="0093117D">
            <w:pPr>
              <w:numPr>
                <w:ilvl w:val="1"/>
                <w:numId w:val="10"/>
              </w:numPr>
              <w:spacing w:before="0" w:after="160"/>
              <w:ind w:left="360"/>
              <w:rPr>
                <w:rFonts w:cs="Arial"/>
                <w:szCs w:val="20"/>
              </w:rPr>
            </w:pPr>
            <w:r w:rsidRPr="00620D6C">
              <w:rPr>
                <w:szCs w:val="20"/>
                <w:lang w:val="pl"/>
              </w:rPr>
              <w:t>Adres e-mail</w:t>
            </w:r>
          </w:p>
          <w:p w14:paraId="0CBCB58D" w14:textId="77777777" w:rsidR="005B5943" w:rsidRPr="00620D6C" w:rsidRDefault="005B5943" w:rsidP="0093117D">
            <w:pPr>
              <w:numPr>
                <w:ilvl w:val="1"/>
                <w:numId w:val="10"/>
              </w:numPr>
              <w:spacing w:before="0" w:after="160"/>
              <w:ind w:left="360"/>
              <w:rPr>
                <w:rFonts w:cs="Arial"/>
                <w:szCs w:val="20"/>
              </w:rPr>
            </w:pPr>
            <w:r w:rsidRPr="00620D6C">
              <w:rPr>
                <w:szCs w:val="20"/>
                <w:lang w:val="pl"/>
              </w:rPr>
              <w:t>Numer dowodu osobistego</w:t>
            </w:r>
          </w:p>
          <w:p w14:paraId="3E8D8B0F" w14:textId="77777777" w:rsidR="005B5943" w:rsidRPr="00620D6C" w:rsidRDefault="005B5943" w:rsidP="0093117D">
            <w:pPr>
              <w:numPr>
                <w:ilvl w:val="1"/>
                <w:numId w:val="10"/>
              </w:numPr>
              <w:spacing w:before="0" w:after="160"/>
              <w:ind w:left="360"/>
              <w:rPr>
                <w:rFonts w:cs="Arial"/>
                <w:szCs w:val="20"/>
              </w:rPr>
            </w:pPr>
            <w:r w:rsidRPr="00620D6C">
              <w:rPr>
                <w:szCs w:val="20"/>
                <w:lang w:val="pl"/>
              </w:rPr>
              <w:t>Dane o lokalizacji</w:t>
            </w:r>
          </w:p>
          <w:p w14:paraId="571C9810" w14:textId="77777777" w:rsidR="005B5943" w:rsidRPr="00620D6C" w:rsidRDefault="005B5943" w:rsidP="0093117D">
            <w:pPr>
              <w:numPr>
                <w:ilvl w:val="1"/>
                <w:numId w:val="10"/>
              </w:numPr>
              <w:spacing w:before="0" w:after="160"/>
              <w:ind w:left="360"/>
              <w:rPr>
                <w:rFonts w:cs="Arial"/>
                <w:szCs w:val="20"/>
              </w:rPr>
            </w:pPr>
            <w:r w:rsidRPr="00620D6C">
              <w:rPr>
                <w:szCs w:val="20"/>
                <w:lang w:val="pl"/>
              </w:rPr>
              <w:t>Adres ip (Internet Protocol)</w:t>
            </w:r>
          </w:p>
          <w:p w14:paraId="7F0280F0" w14:textId="77777777" w:rsidR="005B5943" w:rsidRPr="00620D6C" w:rsidRDefault="005B5943" w:rsidP="0093117D">
            <w:pPr>
              <w:numPr>
                <w:ilvl w:val="1"/>
                <w:numId w:val="10"/>
              </w:numPr>
              <w:spacing w:before="0" w:after="160"/>
              <w:ind w:left="360"/>
              <w:rPr>
                <w:rFonts w:cs="Arial"/>
                <w:szCs w:val="20"/>
              </w:rPr>
            </w:pPr>
            <w:r w:rsidRPr="00620D6C">
              <w:rPr>
                <w:szCs w:val="20"/>
                <w:lang w:val="pl"/>
              </w:rPr>
              <w:t>Identyfikator reklamowy telefonu</w:t>
            </w:r>
          </w:p>
          <w:p w14:paraId="1E19834E" w14:textId="4AF46330" w:rsidR="005B5943" w:rsidRPr="00620D6C" w:rsidRDefault="005B5943" w:rsidP="0093117D">
            <w:pPr>
              <w:spacing w:before="0" w:after="160"/>
              <w:rPr>
                <w:rFonts w:cs="Arial"/>
                <w:b/>
                <w:bCs/>
                <w:szCs w:val="20"/>
              </w:rPr>
            </w:pPr>
          </w:p>
          <w:p w14:paraId="1C8E10F7" w14:textId="77777777" w:rsidR="00E96779" w:rsidRPr="00620D6C" w:rsidRDefault="00E96779" w:rsidP="0093117D">
            <w:pPr>
              <w:spacing w:before="0" w:after="160"/>
              <w:rPr>
                <w:rFonts w:cs="Arial"/>
                <w:b/>
                <w:bCs/>
                <w:szCs w:val="20"/>
              </w:rPr>
            </w:pPr>
          </w:p>
          <w:p w14:paraId="53CF1496" w14:textId="77777777" w:rsidR="005B5943" w:rsidRPr="00620D6C" w:rsidRDefault="005B5943" w:rsidP="0093117D">
            <w:pPr>
              <w:spacing w:before="0" w:after="160"/>
              <w:rPr>
                <w:rFonts w:cs="Arial"/>
                <w:b/>
                <w:bCs/>
                <w:szCs w:val="20"/>
                <w:lang w:val="pl-PL"/>
              </w:rPr>
            </w:pPr>
            <w:r w:rsidRPr="00620D6C">
              <w:rPr>
                <w:b/>
                <w:bCs/>
                <w:szCs w:val="20"/>
                <w:lang w:val="pl"/>
              </w:rPr>
              <w:t>Dane osobowe to dane, które identyfikują "naturalną" (żyjącą) osobę.</w:t>
            </w:r>
          </w:p>
          <w:p w14:paraId="4A55A2BF" w14:textId="77777777" w:rsidR="005B5943" w:rsidRPr="00620D6C" w:rsidRDefault="005B5943" w:rsidP="0093117D">
            <w:pPr>
              <w:spacing w:before="0" w:after="160"/>
              <w:rPr>
                <w:rFonts w:cs="Arial"/>
                <w:b/>
                <w:bCs/>
                <w:szCs w:val="20"/>
                <w:lang w:val="pl-PL"/>
              </w:rPr>
            </w:pPr>
          </w:p>
          <w:p w14:paraId="52515493" w14:textId="77777777" w:rsidR="005B5943" w:rsidRPr="00620D6C" w:rsidRDefault="005B5943" w:rsidP="0093117D">
            <w:pPr>
              <w:spacing w:before="0" w:after="160"/>
              <w:rPr>
                <w:rFonts w:cs="Arial"/>
                <w:b/>
                <w:bCs/>
                <w:szCs w:val="20"/>
              </w:rPr>
            </w:pPr>
            <w:r w:rsidRPr="00620D6C">
              <w:rPr>
                <w:rFonts w:cs="Arial"/>
                <w:b/>
                <w:bCs/>
                <w:noProof/>
                <w:szCs w:val="20"/>
                <w:lang w:val="en-GB" w:eastAsia="en-GB"/>
              </w:rPr>
              <w:drawing>
                <wp:inline distT="0" distB="0" distL="0" distR="0" wp14:anchorId="61C93044" wp14:editId="7E4D82EE">
                  <wp:extent cx="2660650" cy="18816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661831" cy="1882506"/>
                          </a:xfrm>
                          <a:prstGeom prst="rect">
                            <a:avLst/>
                          </a:prstGeom>
                        </pic:spPr>
                      </pic:pic>
                    </a:graphicData>
                  </a:graphic>
                </wp:inline>
              </w:drawing>
            </w:r>
          </w:p>
          <w:p w14:paraId="1526676B" w14:textId="2B8A1243" w:rsidR="005B5943" w:rsidRPr="00620D6C" w:rsidRDefault="00A770E0" w:rsidP="0093117D">
            <w:pPr>
              <w:rPr>
                <w:rFonts w:cs="Arial"/>
                <w:szCs w:val="20"/>
                <w:lang w:val="pl-PL"/>
              </w:rPr>
            </w:pPr>
            <w:r w:rsidRPr="00620D6C">
              <w:rPr>
                <w:szCs w:val="20"/>
                <w:lang w:val="pl"/>
              </w:rPr>
              <w:t xml:space="preserve">Pat Walshe z </w:t>
            </w:r>
            <w:r w:rsidR="00EA0B31" w:rsidRPr="00620D6C">
              <w:rPr>
                <w:szCs w:val="20"/>
                <w:lang w:val="pl"/>
              </w:rPr>
              <w:t>"</w:t>
            </w:r>
            <w:r w:rsidRPr="00620D6C">
              <w:rPr>
                <w:b/>
                <w:bCs/>
                <w:szCs w:val="20"/>
                <w:lang w:val="pl"/>
              </w:rPr>
              <w:t>Privacy Matters</w:t>
            </w:r>
            <w:r w:rsidR="00EA0B31" w:rsidRPr="00620D6C">
              <w:rPr>
                <w:b/>
                <w:bCs/>
                <w:szCs w:val="20"/>
                <w:lang w:val="pl"/>
              </w:rPr>
              <w:t>"</w:t>
            </w:r>
            <w:r w:rsidRPr="00620D6C">
              <w:rPr>
                <w:szCs w:val="20"/>
                <w:lang w:val="pl"/>
              </w:rPr>
              <w:t xml:space="preserve"> mówi</w:t>
            </w:r>
            <w:r w:rsidR="004265DD" w:rsidRPr="00620D6C">
              <w:rPr>
                <w:szCs w:val="20"/>
                <w:lang w:val="pl"/>
              </w:rPr>
              <w:t>:</w:t>
            </w:r>
            <w:r w:rsidRPr="00620D6C">
              <w:rPr>
                <w:szCs w:val="20"/>
                <w:lang w:val="pl"/>
              </w:rPr>
              <w:t xml:space="preserve"> "</w:t>
            </w:r>
            <w:r w:rsidR="005B5943" w:rsidRPr="00620D6C">
              <w:rPr>
                <w:szCs w:val="20"/>
                <w:lang w:val="pl"/>
              </w:rPr>
              <w:t>Używamy naszych smartfonów i komputerów jak nigdy dotąd, aby wykonywać połączenia, wysyłać osobiste SMS-y i zdjęcia, wysyłać wiadomości do ludzi za pośrednictwem usług WhatsApp lub Snapchat, robić zakupy online w poszukiwaniu żywności lub leków, dzielić się osobistymi fragmentami naszego życia w mediach społecznościowych, wyszukiwać informacje na temat zdrowia psychicznego lub fizycznego, polityki, religii lub miejsc do odwiedzenia,  przeglądać strony internetowe, wystawiać opinie i wskazywać nasze upodobania i antypatie.  Bycie cyfrowym tworzy bogactwo danych o nas, często osobistych i wrażliwych. Dane, które mogą pozwolić innym poznać nas lepiej niż my znamy siebie</w:t>
            </w:r>
            <w:r w:rsidRPr="00620D6C">
              <w:rPr>
                <w:szCs w:val="20"/>
                <w:lang w:val="pl"/>
              </w:rPr>
              <w:t>" (</w:t>
            </w:r>
            <w:hyperlink r:id="rId143" w:history="1">
              <w:r w:rsidRPr="00620D6C">
                <w:rPr>
                  <w:rStyle w:val="Hyperlink"/>
                  <w:szCs w:val="20"/>
                  <w:lang w:val="pl"/>
                </w:rPr>
                <w:t>Privacy Matters</w:t>
              </w:r>
            </w:hyperlink>
            <w:r w:rsidRPr="00620D6C">
              <w:rPr>
                <w:szCs w:val="20"/>
                <w:lang w:val="pl"/>
              </w:rPr>
              <w:t>)</w:t>
            </w:r>
            <w:r w:rsidR="005B5943" w:rsidRPr="00620D6C">
              <w:rPr>
                <w:szCs w:val="20"/>
                <w:lang w:val="pl"/>
              </w:rPr>
              <w:t xml:space="preserve">. </w:t>
            </w:r>
          </w:p>
          <w:p w14:paraId="7D5A2971" w14:textId="0265269A" w:rsidR="005B5943" w:rsidRPr="00620D6C" w:rsidRDefault="005B5943" w:rsidP="0093117D">
            <w:pPr>
              <w:rPr>
                <w:rFonts w:cs="Arial"/>
                <w:szCs w:val="20"/>
                <w:lang w:val="pl-PL"/>
              </w:rPr>
            </w:pPr>
            <w:r w:rsidRPr="00620D6C">
              <w:rPr>
                <w:szCs w:val="20"/>
                <w:lang w:val="pl"/>
              </w:rPr>
              <w:t xml:space="preserve">Możemy </w:t>
            </w:r>
            <w:r w:rsidRPr="00620D6C">
              <w:rPr>
                <w:b/>
                <w:bCs/>
                <w:szCs w:val="20"/>
                <w:lang w:val="pl"/>
              </w:rPr>
              <w:t>dobrowolnie przekazywać dane</w:t>
            </w:r>
            <w:r w:rsidRPr="00620D6C">
              <w:rPr>
                <w:szCs w:val="20"/>
                <w:lang w:val="pl"/>
              </w:rPr>
              <w:t xml:space="preserve">, gdy składamy zamówienie online lub rezerwujemy wizytę zdrowotną. Dane </w:t>
            </w:r>
            <w:r w:rsidR="003977B7" w:rsidRPr="00620D6C">
              <w:rPr>
                <w:szCs w:val="20"/>
                <w:lang w:val="pl"/>
              </w:rPr>
              <w:t>o nas</w:t>
            </w:r>
            <w:r w:rsidRPr="00620D6C">
              <w:rPr>
                <w:szCs w:val="20"/>
                <w:lang w:val="pl"/>
              </w:rPr>
              <w:t xml:space="preserve"> i naszych urządzeniach oraz naszym zachowaniu </w:t>
            </w:r>
            <w:r w:rsidR="004265DD" w:rsidRPr="00620D6C">
              <w:rPr>
                <w:szCs w:val="20"/>
                <w:lang w:val="pl"/>
              </w:rPr>
              <w:t xml:space="preserve"> </w:t>
            </w:r>
            <w:r w:rsidRPr="00620D6C">
              <w:rPr>
                <w:lang w:val="pl"/>
              </w:rPr>
              <w:t xml:space="preserve"> online mogą być </w:t>
            </w:r>
            <w:r w:rsidRPr="00620D6C">
              <w:rPr>
                <w:b/>
                <w:bCs/>
                <w:szCs w:val="20"/>
                <w:lang w:val="pl"/>
              </w:rPr>
              <w:t>przechwytywane i obserwowane</w:t>
            </w:r>
            <w:r w:rsidRPr="00620D6C">
              <w:rPr>
                <w:lang w:val="pl"/>
              </w:rPr>
              <w:t xml:space="preserve"> </w:t>
            </w:r>
            <w:r w:rsidRPr="00620D6C">
              <w:rPr>
                <w:szCs w:val="20"/>
                <w:lang w:val="pl"/>
              </w:rPr>
              <w:t xml:space="preserve">(takie jak odwiedzane przez nas strony internetowe, piosenki, których słuchamy lub filmy, które oglądamy, rodzaj urządzenia, z którego korzystamy, nasze lokalizacje - niezależnie od tego, czy zdajemy sobie z tego sprawę, czy nie).  Dane można </w:t>
            </w:r>
            <w:r w:rsidR="00E96779" w:rsidRPr="00620D6C">
              <w:rPr>
                <w:szCs w:val="20"/>
                <w:lang w:val="pl"/>
              </w:rPr>
              <w:t>uzyskać</w:t>
            </w:r>
            <w:r w:rsidRPr="00620D6C">
              <w:rPr>
                <w:szCs w:val="20"/>
                <w:lang w:val="pl"/>
              </w:rPr>
              <w:t xml:space="preserve">  z profilowania i analizowania informacji o nas (takich jak nazwa użytkownika, która słuchała utworu lub oglądała film online, kategoria utworu lub filmu, w którym momencie osoba wstrzymała utwór lub film, wraz z datą i godziną, kiedy wstrzymała i ponownie uruchomiła lub zrezygnowała z słuchania lub oglądania,  lokalizacja, w której się znajdowali (przynajmniej kraj) - dane, które są czymś w rodzaju </w:t>
            </w:r>
            <w:r w:rsidR="004265DD" w:rsidRPr="00620D6C">
              <w:rPr>
                <w:szCs w:val="20"/>
                <w:lang w:val="pl"/>
              </w:rPr>
              <w:t xml:space="preserve">cyfrowego </w:t>
            </w:r>
            <w:r w:rsidRPr="00620D6C">
              <w:rPr>
                <w:szCs w:val="20"/>
                <w:lang w:val="pl"/>
              </w:rPr>
              <w:t>cienia działań online</w:t>
            </w:r>
            <w:r w:rsidR="004A147C" w:rsidRPr="00620D6C">
              <w:rPr>
                <w:szCs w:val="20"/>
                <w:lang w:val="pl"/>
              </w:rPr>
              <w:t xml:space="preserve"> (</w:t>
            </w:r>
            <w:hyperlink r:id="rId144" w:history="1">
              <w:r w:rsidR="004A147C" w:rsidRPr="00620D6C">
                <w:rPr>
                  <w:rStyle w:val="Hyperlink"/>
                  <w:szCs w:val="20"/>
                  <w:lang w:val="pl"/>
                </w:rPr>
                <w:t>Privacy Matters</w:t>
              </w:r>
            </w:hyperlink>
            <w:r w:rsidR="004A147C" w:rsidRPr="00620D6C">
              <w:rPr>
                <w:szCs w:val="20"/>
                <w:lang w:val="pl"/>
              </w:rPr>
              <w:t>).</w:t>
            </w:r>
          </w:p>
          <w:p w14:paraId="06F4CF63" w14:textId="77777777" w:rsidR="005B5943" w:rsidRPr="00620D6C" w:rsidRDefault="005B5943" w:rsidP="0093117D">
            <w:pPr>
              <w:pStyle w:val="ListParagraph"/>
              <w:ind w:left="0"/>
              <w:rPr>
                <w:rFonts w:asciiTheme="minorHAnsi" w:hAnsiTheme="minorHAnsi" w:cs="Arial"/>
                <w:sz w:val="20"/>
                <w:szCs w:val="20"/>
                <w:lang w:val="pl-PL"/>
              </w:rPr>
            </w:pPr>
          </w:p>
          <w:p w14:paraId="78C4BBD7" w14:textId="21BE256C" w:rsidR="005B5943" w:rsidRPr="00620D6C" w:rsidRDefault="005B5943" w:rsidP="0093117D">
            <w:pPr>
              <w:pStyle w:val="ListParagraph"/>
              <w:ind w:left="0"/>
              <w:rPr>
                <w:rFonts w:asciiTheme="minorHAnsi" w:hAnsiTheme="minorHAnsi" w:cs="Arial"/>
                <w:sz w:val="20"/>
                <w:szCs w:val="20"/>
                <w:lang w:val="pl-PL"/>
              </w:rPr>
            </w:pPr>
            <w:r w:rsidRPr="00620D6C">
              <w:rPr>
                <w:rFonts w:asciiTheme="minorHAnsi" w:hAnsiTheme="minorHAnsi"/>
                <w:sz w:val="20"/>
                <w:szCs w:val="20"/>
                <w:lang w:val="pl"/>
              </w:rPr>
              <w:t xml:space="preserve">Oprócz danych osobowych. Istnieją również </w:t>
            </w:r>
            <w:r w:rsidRPr="00620D6C">
              <w:rPr>
                <w:rFonts w:asciiTheme="minorHAnsi" w:hAnsiTheme="minorHAnsi"/>
                <w:b/>
                <w:bCs/>
                <w:sz w:val="20"/>
                <w:szCs w:val="20"/>
                <w:lang w:val="pl"/>
              </w:rPr>
              <w:t>wrażliwe dane osobowe</w:t>
            </w:r>
            <w:r w:rsidRPr="00620D6C">
              <w:rPr>
                <w:rFonts w:asciiTheme="minorHAnsi" w:hAnsiTheme="minorHAnsi"/>
                <w:sz w:val="20"/>
                <w:szCs w:val="20"/>
                <w:lang w:val="pl"/>
              </w:rPr>
              <w:t xml:space="preserve">. Zgodnie z ogólnym rozporządzeniem o ochronie danych (RODO), o którym dowiemy się </w:t>
            </w:r>
            <w:r w:rsidR="00E87A83" w:rsidRPr="00620D6C">
              <w:rPr>
                <w:rFonts w:asciiTheme="minorHAnsi" w:hAnsiTheme="minorHAnsi"/>
                <w:sz w:val="20"/>
                <w:szCs w:val="20"/>
                <w:lang w:val="pl"/>
              </w:rPr>
              <w:t xml:space="preserve">więcej </w:t>
            </w:r>
            <w:r w:rsidRPr="00620D6C">
              <w:rPr>
                <w:rFonts w:asciiTheme="minorHAnsi" w:hAnsiTheme="minorHAnsi"/>
                <w:sz w:val="20"/>
                <w:szCs w:val="20"/>
                <w:lang w:val="pl"/>
              </w:rPr>
              <w:t xml:space="preserve">w kroku 4, </w:t>
            </w:r>
            <w:r w:rsidRPr="00620D6C">
              <w:rPr>
                <w:rFonts w:asciiTheme="minorHAnsi" w:hAnsiTheme="minorHAnsi"/>
                <w:b/>
                <w:bCs/>
                <w:sz w:val="20"/>
                <w:szCs w:val="20"/>
                <w:lang w:val="pl"/>
              </w:rPr>
              <w:t>wrażliwe dane osobowe</w:t>
            </w:r>
            <w:r w:rsidRPr="00620D6C">
              <w:rPr>
                <w:rFonts w:asciiTheme="minorHAnsi" w:hAnsiTheme="minorHAnsi"/>
                <w:sz w:val="20"/>
                <w:szCs w:val="20"/>
                <w:lang w:val="pl"/>
              </w:rPr>
              <w:t xml:space="preserve"> w ramach RODO mogą obejmować dane, które ujawniają:</w:t>
            </w:r>
          </w:p>
          <w:p w14:paraId="2E670DC2" w14:textId="77777777" w:rsidR="005B5943" w:rsidRPr="00620D6C" w:rsidRDefault="005B5943" w:rsidP="005B5943">
            <w:pPr>
              <w:pStyle w:val="ListParagraph"/>
              <w:numPr>
                <w:ilvl w:val="0"/>
                <w:numId w:val="13"/>
              </w:numPr>
              <w:contextualSpacing/>
              <w:rPr>
                <w:rFonts w:asciiTheme="minorHAnsi" w:hAnsiTheme="minorHAnsi" w:cs="Arial"/>
                <w:sz w:val="20"/>
                <w:szCs w:val="20"/>
              </w:rPr>
            </w:pPr>
            <w:r w:rsidRPr="00620D6C">
              <w:rPr>
                <w:rFonts w:asciiTheme="minorHAnsi" w:hAnsiTheme="minorHAnsi"/>
                <w:sz w:val="20"/>
                <w:szCs w:val="20"/>
                <w:lang w:val="pl"/>
              </w:rPr>
              <w:t>pochodzenie rasowe lub etniczne</w:t>
            </w:r>
          </w:p>
          <w:p w14:paraId="42879F9F" w14:textId="77777777" w:rsidR="005B5943" w:rsidRPr="00620D6C" w:rsidRDefault="005B5943" w:rsidP="005B5943">
            <w:pPr>
              <w:pStyle w:val="ListParagraph"/>
              <w:numPr>
                <w:ilvl w:val="0"/>
                <w:numId w:val="13"/>
              </w:numPr>
              <w:contextualSpacing/>
              <w:rPr>
                <w:rFonts w:asciiTheme="minorHAnsi" w:hAnsiTheme="minorHAnsi" w:cs="Arial"/>
                <w:sz w:val="20"/>
                <w:szCs w:val="20"/>
              </w:rPr>
            </w:pPr>
            <w:r w:rsidRPr="00620D6C">
              <w:rPr>
                <w:rFonts w:asciiTheme="minorHAnsi" w:hAnsiTheme="minorHAnsi"/>
                <w:sz w:val="20"/>
                <w:szCs w:val="20"/>
                <w:lang w:val="pl"/>
              </w:rPr>
              <w:t>wierzenia religijne</w:t>
            </w:r>
          </w:p>
          <w:p w14:paraId="68036FED" w14:textId="77777777" w:rsidR="005B5943" w:rsidRPr="00620D6C" w:rsidRDefault="005B5943" w:rsidP="005B5943">
            <w:pPr>
              <w:pStyle w:val="ListParagraph"/>
              <w:numPr>
                <w:ilvl w:val="0"/>
                <w:numId w:val="13"/>
              </w:numPr>
              <w:contextualSpacing/>
              <w:rPr>
                <w:rFonts w:asciiTheme="minorHAnsi" w:hAnsiTheme="minorHAnsi" w:cs="Arial"/>
                <w:sz w:val="20"/>
                <w:szCs w:val="20"/>
              </w:rPr>
            </w:pPr>
            <w:r w:rsidRPr="00620D6C">
              <w:rPr>
                <w:rFonts w:asciiTheme="minorHAnsi" w:hAnsiTheme="minorHAnsi"/>
                <w:sz w:val="20"/>
                <w:szCs w:val="20"/>
                <w:lang w:val="pl"/>
              </w:rPr>
              <w:t>poglądy polityczne</w:t>
            </w:r>
          </w:p>
          <w:p w14:paraId="66E9B6C7" w14:textId="77777777" w:rsidR="005B5943" w:rsidRPr="00620D6C" w:rsidRDefault="005B5943" w:rsidP="005B5943">
            <w:pPr>
              <w:pStyle w:val="NoSpacing"/>
              <w:numPr>
                <w:ilvl w:val="0"/>
                <w:numId w:val="13"/>
              </w:numPr>
              <w:rPr>
                <w:rFonts w:cs="Arial"/>
                <w:sz w:val="20"/>
                <w:szCs w:val="20"/>
              </w:rPr>
            </w:pPr>
            <w:r w:rsidRPr="00620D6C">
              <w:rPr>
                <w:sz w:val="20"/>
                <w:szCs w:val="20"/>
                <w:lang w:val="pl"/>
              </w:rPr>
              <w:t>członkostwo w związkach zawodowych.</w:t>
            </w:r>
          </w:p>
          <w:p w14:paraId="2F15EEC6" w14:textId="54D667DF" w:rsidR="005B5943" w:rsidRPr="00620D6C" w:rsidRDefault="005B5943" w:rsidP="0093117D">
            <w:pPr>
              <w:rPr>
                <w:szCs w:val="20"/>
                <w:lang w:val="pl"/>
              </w:rPr>
            </w:pPr>
            <w:r w:rsidRPr="00620D6C">
              <w:rPr>
                <w:szCs w:val="20"/>
                <w:lang w:val="pl"/>
              </w:rPr>
              <w:t>Wrażliwe dane osobowe obejmują również dane dotyczące zdrowia danej osoby (na przykład psychicznego lub fizycznego); dane dotyczące życia seksualnego lub orientacji seksualnej danej osoby; dane genetyczne; dane biometryczne (wykorzystywane do jednoznacznej identyfikacji osoby) oraz dane dotyczące wyroków skazujących i przestępstw</w:t>
            </w:r>
            <w:r w:rsidR="004D4E15" w:rsidRPr="00620D6C">
              <w:rPr>
                <w:szCs w:val="20"/>
                <w:lang w:val="pl"/>
              </w:rPr>
              <w:t xml:space="preserve"> (</w:t>
            </w:r>
            <w:hyperlink r:id="rId145" w:history="1">
              <w:r w:rsidR="00EA7AE1" w:rsidRPr="00620D6C">
                <w:rPr>
                  <w:rStyle w:val="Hyperlink"/>
                  <w:szCs w:val="20"/>
                  <w:lang w:val="pl"/>
                </w:rPr>
                <w:t>Pr</w:t>
              </w:r>
              <w:r w:rsidR="004D4E15" w:rsidRPr="00620D6C">
                <w:rPr>
                  <w:rStyle w:val="Hyperlink"/>
                  <w:szCs w:val="20"/>
                  <w:lang w:val="pl"/>
                </w:rPr>
                <w:t xml:space="preserve">ivacy </w:t>
              </w:r>
              <w:r w:rsidR="00EA7AE1" w:rsidRPr="00620D6C">
                <w:rPr>
                  <w:rStyle w:val="Hyperlink"/>
                  <w:szCs w:val="20"/>
                  <w:lang w:val="pl"/>
                </w:rPr>
                <w:t>M</w:t>
              </w:r>
              <w:r w:rsidR="004D4E15" w:rsidRPr="00620D6C">
                <w:rPr>
                  <w:rStyle w:val="Hyperlink"/>
                  <w:szCs w:val="20"/>
                  <w:lang w:val="pl"/>
                </w:rPr>
                <w:t>atters</w:t>
              </w:r>
            </w:hyperlink>
            <w:r w:rsidR="004D4E15" w:rsidRPr="00620D6C">
              <w:rPr>
                <w:szCs w:val="20"/>
                <w:lang w:val="pl"/>
              </w:rPr>
              <w:t xml:space="preserve">). </w:t>
            </w:r>
          </w:p>
          <w:p w14:paraId="7775ECC8" w14:textId="77777777" w:rsidR="005B5943" w:rsidRPr="00620D6C" w:rsidRDefault="005B5943" w:rsidP="0093117D">
            <w:pPr>
              <w:pStyle w:val="NoSpacing"/>
              <w:rPr>
                <w:rFonts w:cs="Arial"/>
                <w:sz w:val="20"/>
                <w:szCs w:val="20"/>
                <w:lang w:val="pl-PL"/>
              </w:rPr>
            </w:pPr>
          </w:p>
          <w:p w14:paraId="0209A01C" w14:textId="77777777" w:rsidR="005B5943" w:rsidRPr="00620D6C" w:rsidRDefault="005B5943" w:rsidP="0093117D">
            <w:pPr>
              <w:pStyle w:val="NoSpacing"/>
              <w:rPr>
                <w:rFonts w:cs="Arial"/>
                <w:sz w:val="20"/>
                <w:szCs w:val="20"/>
                <w:lang w:val="pl-PL"/>
              </w:rPr>
            </w:pPr>
            <w:r w:rsidRPr="00620D6C">
              <w:rPr>
                <w:sz w:val="20"/>
                <w:szCs w:val="20"/>
                <w:lang w:val="pl"/>
              </w:rPr>
              <w:t>Brodkin (2021) poinformował w kwietniu 2021 roku, że T-Mobile:</w:t>
            </w:r>
          </w:p>
          <w:p w14:paraId="464FF191" w14:textId="77777777" w:rsidR="005B5943" w:rsidRPr="00620D6C" w:rsidRDefault="005B5943" w:rsidP="0093117D">
            <w:pPr>
              <w:pStyle w:val="NoSpacing"/>
              <w:rPr>
                <w:rFonts w:cs="Arial"/>
                <w:sz w:val="20"/>
                <w:szCs w:val="20"/>
                <w:lang w:val="pl-PL"/>
              </w:rPr>
            </w:pPr>
          </w:p>
          <w:p w14:paraId="03F325A4" w14:textId="2FB88B57" w:rsidR="005B5943" w:rsidRPr="00620D6C" w:rsidRDefault="005B5943" w:rsidP="005B5943">
            <w:pPr>
              <w:pStyle w:val="NoSpacing"/>
              <w:numPr>
                <w:ilvl w:val="0"/>
                <w:numId w:val="11"/>
              </w:numPr>
              <w:rPr>
                <w:rFonts w:cs="Arial"/>
                <w:sz w:val="20"/>
                <w:szCs w:val="20"/>
                <w:lang w:val="pl-PL"/>
              </w:rPr>
            </w:pPr>
            <w:r w:rsidRPr="00620D6C">
              <w:rPr>
                <w:sz w:val="20"/>
                <w:szCs w:val="20"/>
                <w:lang w:val="pl"/>
              </w:rPr>
              <w:t>"... rozpoczn</w:t>
            </w:r>
            <w:r w:rsidR="00233D9A" w:rsidRPr="00620D6C">
              <w:rPr>
                <w:sz w:val="20"/>
                <w:szCs w:val="20"/>
                <w:lang w:val="pl"/>
              </w:rPr>
              <w:t>i</w:t>
            </w:r>
            <w:r w:rsidR="00233D9A" w:rsidRPr="00620D6C">
              <w:rPr>
                <w:lang w:val="pl-PL"/>
              </w:rPr>
              <w:t>e</w:t>
            </w:r>
            <w:r w:rsidRPr="00620D6C">
              <w:rPr>
                <w:sz w:val="20"/>
                <w:szCs w:val="20"/>
                <w:lang w:val="pl"/>
              </w:rPr>
              <w:t xml:space="preserve"> nowy program, który wykorzystuje niektóre dane, które mamy o Tobie"</w:t>
            </w:r>
          </w:p>
          <w:p w14:paraId="21F7C684" w14:textId="77777777" w:rsidR="005B5943" w:rsidRPr="00620D6C" w:rsidRDefault="005B5943" w:rsidP="005B5943">
            <w:pPr>
              <w:pStyle w:val="NoSpacing"/>
              <w:numPr>
                <w:ilvl w:val="0"/>
                <w:numId w:val="11"/>
              </w:numPr>
              <w:rPr>
                <w:rFonts w:cs="Arial"/>
                <w:sz w:val="20"/>
                <w:szCs w:val="20"/>
                <w:lang w:val="pl-PL"/>
              </w:rPr>
            </w:pPr>
            <w:r w:rsidRPr="00620D6C">
              <w:rPr>
                <w:sz w:val="20"/>
                <w:szCs w:val="20"/>
                <w:lang w:val="pl"/>
              </w:rPr>
              <w:t>"</w:t>
            </w:r>
            <w:r w:rsidRPr="00620D6C">
              <w:rPr>
                <w:i/>
                <w:iCs/>
                <w:sz w:val="20"/>
                <w:szCs w:val="20"/>
                <w:lang w:val="pl"/>
              </w:rPr>
              <w:t>w tym informacje, których uczymy się z danych o korzystaniu z Internetu i urządzenia</w:t>
            </w:r>
            <w:r w:rsidRPr="00620D6C">
              <w:rPr>
                <w:sz w:val="20"/>
                <w:szCs w:val="20"/>
                <w:lang w:val="pl"/>
              </w:rPr>
              <w:t xml:space="preserve"> (takich jak aplikacje zainstalowane na urządzeniu)"</w:t>
            </w:r>
          </w:p>
          <w:p w14:paraId="398789CC" w14:textId="2B5AADCD" w:rsidR="005B5943" w:rsidRPr="00620D6C" w:rsidRDefault="005B5943" w:rsidP="005B5943">
            <w:pPr>
              <w:pStyle w:val="NoSpacing"/>
              <w:numPr>
                <w:ilvl w:val="0"/>
                <w:numId w:val="11"/>
              </w:numPr>
              <w:rPr>
                <w:rFonts w:cs="Arial"/>
                <w:sz w:val="20"/>
                <w:szCs w:val="20"/>
                <w:lang w:val="pl-PL"/>
              </w:rPr>
            </w:pPr>
            <w:r w:rsidRPr="00620D6C">
              <w:rPr>
                <w:sz w:val="20"/>
                <w:szCs w:val="20"/>
                <w:lang w:val="pl"/>
              </w:rPr>
              <w:t>"oraz interakcje z naszymi produktami i usługami dla naszych własnych i 3</w:t>
            </w:r>
            <w:r w:rsidRPr="00620D6C">
              <w:rPr>
                <w:sz w:val="20"/>
                <w:szCs w:val="20"/>
                <w:vertAlign w:val="superscript"/>
                <w:lang w:val="pl"/>
              </w:rPr>
              <w:t>stron</w:t>
            </w:r>
            <w:r w:rsidRPr="00620D6C">
              <w:rPr>
                <w:sz w:val="20"/>
                <w:szCs w:val="20"/>
                <w:lang w:val="pl"/>
              </w:rPr>
              <w:t xml:space="preserve"> reklamowych</w:t>
            </w:r>
            <w:r w:rsidRPr="00620D6C">
              <w:rPr>
                <w:lang w:val="pl"/>
              </w:rPr>
              <w:t xml:space="preserve">, </w:t>
            </w:r>
            <w:r w:rsidRPr="00620D6C">
              <w:rPr>
                <w:sz w:val="20"/>
                <w:szCs w:val="20"/>
                <w:u w:val="single"/>
                <w:lang w:val="pl"/>
              </w:rPr>
              <w:t>chyba że powiesz nam, że tego nie robimy</w:t>
            </w:r>
            <w:r w:rsidRPr="00620D6C">
              <w:rPr>
                <w:sz w:val="20"/>
                <w:szCs w:val="20"/>
                <w:lang w:val="pl"/>
              </w:rPr>
              <w:t>".</w:t>
            </w:r>
          </w:p>
          <w:p w14:paraId="1FBE3AC4" w14:textId="77777777" w:rsidR="005B5943" w:rsidRPr="00620D6C" w:rsidRDefault="005B5943" w:rsidP="0093117D">
            <w:pPr>
              <w:spacing w:before="0" w:after="160"/>
              <w:rPr>
                <w:rFonts w:cs="Arial"/>
                <w:szCs w:val="20"/>
                <w:lang w:val="pl-PL"/>
              </w:rPr>
            </w:pPr>
          </w:p>
          <w:p w14:paraId="5FE13B02" w14:textId="29C0EF66" w:rsidR="005B5943" w:rsidRPr="00620D6C" w:rsidRDefault="005B5943" w:rsidP="0093117D">
            <w:pPr>
              <w:pStyle w:val="NoSpacing"/>
              <w:rPr>
                <w:rFonts w:cs="Arial"/>
                <w:sz w:val="20"/>
                <w:szCs w:val="20"/>
                <w:lang w:val="pl-PL"/>
              </w:rPr>
            </w:pPr>
            <w:r w:rsidRPr="00620D6C">
              <w:rPr>
                <w:sz w:val="20"/>
                <w:szCs w:val="20"/>
                <w:lang w:val="pl"/>
              </w:rPr>
              <w:t xml:space="preserve">Jak się czujesz, jeśli Twój operator telefonii komórkowej poinformował Cię </w:t>
            </w:r>
            <w:r w:rsidR="0089495F" w:rsidRPr="00620D6C">
              <w:rPr>
                <w:sz w:val="20"/>
                <w:szCs w:val="20"/>
                <w:lang w:val="pl"/>
              </w:rPr>
              <w:t xml:space="preserve">, że </w:t>
            </w:r>
            <w:r w:rsidRPr="00620D6C">
              <w:rPr>
                <w:sz w:val="20"/>
                <w:szCs w:val="20"/>
                <w:lang w:val="pl"/>
              </w:rPr>
              <w:t>będzie działał jak T-Mobile? A jeśli korzystasz z T-Mobile, w jaki sposób ich oświadczenie sprawia, że czujesz się z gromadzeniem i wykorzystywaniem Twoich danych?</w:t>
            </w:r>
          </w:p>
          <w:p w14:paraId="5EA19258" w14:textId="77777777" w:rsidR="005B5943" w:rsidRPr="00620D6C" w:rsidRDefault="005B5943" w:rsidP="0093117D">
            <w:pPr>
              <w:pStyle w:val="NoSpacing"/>
              <w:rPr>
                <w:rFonts w:cs="Arial"/>
                <w:lang w:val="pl-PL"/>
              </w:rPr>
            </w:pPr>
          </w:p>
          <w:p w14:paraId="777812E8" w14:textId="77777777" w:rsidR="005B5943" w:rsidRPr="00620D6C" w:rsidRDefault="005B5943" w:rsidP="0093117D">
            <w:pPr>
              <w:pStyle w:val="NoSpacing"/>
              <w:rPr>
                <w:rFonts w:cs="Arial"/>
                <w:lang w:val="pl-PL"/>
              </w:rPr>
            </w:pPr>
          </w:p>
          <w:p w14:paraId="547A3F6C" w14:textId="77777777" w:rsidR="005B5943" w:rsidRPr="00620D6C" w:rsidRDefault="005B5943" w:rsidP="0093117D">
            <w:pPr>
              <w:pStyle w:val="NoSpacing"/>
              <w:rPr>
                <w:rFonts w:cs="Arial"/>
              </w:rPr>
            </w:pPr>
            <w:r w:rsidRPr="00620D6C">
              <w:rPr>
                <w:rFonts w:eastAsia="Times New Roman"/>
                <w:noProof/>
                <w:lang w:val="en-GB" w:eastAsia="en-GB"/>
              </w:rPr>
              <w:drawing>
                <wp:inline distT="0" distB="0" distL="0" distR="0" wp14:anchorId="7EA4E9AE" wp14:editId="17A5B6EB">
                  <wp:extent cx="5038980" cy="2897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1DD938-F57E-4D13-8574-BBE2C6A7D90A"/>
                          <pic:cNvPicPr>
                            <a:picLocks noChangeAspect="1" noChangeArrowheads="1"/>
                          </pic:cNvPicPr>
                        </pic:nvPicPr>
                        <pic:blipFill>
                          <a:blip r:embed="rId146" r:link="rId147" cstate="print">
                            <a:extLst>
                              <a:ext uri="{28A0092B-C50C-407E-A947-70E740481C1C}">
                                <a14:useLocalDpi xmlns:a14="http://schemas.microsoft.com/office/drawing/2010/main" val="0"/>
                              </a:ext>
                            </a:extLst>
                          </a:blip>
                          <a:srcRect/>
                          <a:stretch>
                            <a:fillRect/>
                          </a:stretch>
                        </pic:blipFill>
                        <pic:spPr bwMode="auto">
                          <a:xfrm>
                            <a:off x="0" y="0"/>
                            <a:ext cx="5043663" cy="2900573"/>
                          </a:xfrm>
                          <a:prstGeom prst="rect">
                            <a:avLst/>
                          </a:prstGeom>
                          <a:noFill/>
                          <a:ln>
                            <a:noFill/>
                          </a:ln>
                        </pic:spPr>
                      </pic:pic>
                    </a:graphicData>
                  </a:graphic>
                </wp:inline>
              </w:drawing>
            </w:r>
          </w:p>
          <w:p w14:paraId="70DFF6DC" w14:textId="77777777" w:rsidR="005B5943" w:rsidRPr="00620D6C" w:rsidRDefault="005B5943" w:rsidP="0093117D">
            <w:pPr>
              <w:pStyle w:val="NoSpacing"/>
              <w:rPr>
                <w:rFonts w:cs="Arial"/>
              </w:rPr>
            </w:pPr>
          </w:p>
          <w:p w14:paraId="5B0E53F3" w14:textId="77777777" w:rsidR="005B5943" w:rsidRPr="00620D6C" w:rsidRDefault="005B5943" w:rsidP="0093117D">
            <w:pPr>
              <w:pStyle w:val="NoSpacing"/>
              <w:rPr>
                <w:rFonts w:cs="Arial"/>
              </w:rPr>
            </w:pPr>
          </w:p>
          <w:p w14:paraId="4CACB1E9" w14:textId="77777777" w:rsidR="00D23EA7" w:rsidRPr="00620D6C" w:rsidRDefault="00D23EA7" w:rsidP="00D23EA7">
            <w:pPr>
              <w:pStyle w:val="NoSpacing"/>
              <w:rPr>
                <w:rFonts w:cs="Arial"/>
                <w:sz w:val="20"/>
                <w:szCs w:val="20"/>
                <w:u w:val="single"/>
                <w:lang w:val="pl-PL"/>
              </w:rPr>
            </w:pPr>
            <w:r>
              <w:rPr>
                <w:sz w:val="20"/>
                <w:szCs w:val="20"/>
                <w:u w:val="single"/>
                <w:lang w:val="pl"/>
              </w:rPr>
              <w:t>Czego możesz się spodziewać</w:t>
            </w:r>
            <w:r w:rsidRPr="00620D6C">
              <w:rPr>
                <w:sz w:val="20"/>
                <w:szCs w:val="20"/>
                <w:u w:val="single"/>
                <w:lang w:val="pl"/>
              </w:rPr>
              <w:t xml:space="preserve"> w kolejnych krokach</w:t>
            </w:r>
          </w:p>
          <w:p w14:paraId="4D978CE9" w14:textId="77777777" w:rsidR="005B5943" w:rsidRPr="00620D6C" w:rsidRDefault="005B5943" w:rsidP="0093117D">
            <w:pPr>
              <w:pStyle w:val="NoSpacing"/>
              <w:rPr>
                <w:rFonts w:cs="Arial"/>
                <w:sz w:val="20"/>
                <w:szCs w:val="20"/>
                <w:u w:val="single"/>
                <w:lang w:val="pl-PL"/>
              </w:rPr>
            </w:pPr>
          </w:p>
          <w:p w14:paraId="4A05A820" w14:textId="77777777" w:rsidR="005B5943" w:rsidRPr="00620D6C" w:rsidRDefault="005B5943" w:rsidP="0093117D">
            <w:pPr>
              <w:pStyle w:val="NoSpacing"/>
              <w:rPr>
                <w:rFonts w:cs="Arial"/>
                <w:i/>
                <w:iCs/>
                <w:sz w:val="20"/>
                <w:szCs w:val="20"/>
                <w:lang w:val="pl-PL"/>
              </w:rPr>
            </w:pPr>
            <w:r w:rsidRPr="00620D6C">
              <w:rPr>
                <w:sz w:val="20"/>
                <w:szCs w:val="20"/>
                <w:lang w:val="pl"/>
              </w:rPr>
              <w:t xml:space="preserve">W następnym kroku (Krok 3) zaczniemy sprawdzać </w:t>
            </w:r>
            <w:r w:rsidRPr="00620D6C">
              <w:rPr>
                <w:i/>
                <w:iCs/>
                <w:sz w:val="20"/>
                <w:szCs w:val="20"/>
                <w:lang w:val="pl"/>
              </w:rPr>
              <w:t xml:space="preserve">, w jaki sposób śledzone są nasze dane. </w:t>
            </w:r>
          </w:p>
          <w:p w14:paraId="560FB987" w14:textId="77777777" w:rsidR="005B5943" w:rsidRPr="00620D6C" w:rsidRDefault="005B5943" w:rsidP="0093117D">
            <w:pPr>
              <w:pStyle w:val="NoSpacing"/>
              <w:rPr>
                <w:rFonts w:cs="Arial"/>
                <w:sz w:val="20"/>
                <w:szCs w:val="20"/>
                <w:lang w:val="pl-PL"/>
              </w:rPr>
            </w:pPr>
            <w:r w:rsidRPr="00620D6C">
              <w:rPr>
                <w:sz w:val="20"/>
                <w:szCs w:val="20"/>
                <w:lang w:val="pl"/>
              </w:rPr>
              <w:t xml:space="preserve">W kroku 4 przyjrzymy się, jakie </w:t>
            </w:r>
            <w:r w:rsidRPr="00620D6C">
              <w:rPr>
                <w:i/>
                <w:iCs/>
                <w:sz w:val="20"/>
                <w:szCs w:val="20"/>
                <w:lang w:val="pl"/>
              </w:rPr>
              <w:t>mamy prawa do naszej prywatności</w:t>
            </w:r>
          </w:p>
          <w:p w14:paraId="344D4B15" w14:textId="77777777" w:rsidR="005B5943" w:rsidRPr="00620D6C" w:rsidRDefault="005B5943" w:rsidP="0093117D">
            <w:pPr>
              <w:pStyle w:val="NoSpacing"/>
              <w:rPr>
                <w:rFonts w:cs="Arial"/>
                <w:sz w:val="20"/>
                <w:szCs w:val="20"/>
                <w:lang w:val="pl-PL"/>
              </w:rPr>
            </w:pPr>
            <w:r w:rsidRPr="00620D6C">
              <w:rPr>
                <w:sz w:val="20"/>
                <w:szCs w:val="20"/>
                <w:lang w:val="pl"/>
              </w:rPr>
              <w:t xml:space="preserve">W ostatnim kroku tego kursu, kroku 5, dowiemy się o </w:t>
            </w:r>
            <w:r w:rsidRPr="00620D6C">
              <w:rPr>
                <w:i/>
                <w:iCs/>
                <w:sz w:val="20"/>
                <w:szCs w:val="20"/>
                <w:lang w:val="pl"/>
              </w:rPr>
              <w:t>narzędziach online</w:t>
            </w:r>
            <w:r w:rsidRPr="00620D6C">
              <w:rPr>
                <w:lang w:val="pl"/>
              </w:rPr>
              <w:t xml:space="preserve">, </w:t>
            </w:r>
            <w:r w:rsidRPr="00620D6C">
              <w:rPr>
                <w:sz w:val="20"/>
                <w:szCs w:val="20"/>
                <w:lang w:val="pl"/>
              </w:rPr>
              <w:t xml:space="preserve"> których możemy użyć, aby lepiej zabezpieczyć </w:t>
            </w:r>
            <w:r w:rsidRPr="00620D6C">
              <w:rPr>
                <w:i/>
                <w:iCs/>
                <w:sz w:val="20"/>
                <w:szCs w:val="20"/>
                <w:lang w:val="pl"/>
              </w:rPr>
              <w:t>naszą prywatność i chronić nasze dane</w:t>
            </w:r>
            <w:r w:rsidRPr="00620D6C">
              <w:rPr>
                <w:sz w:val="20"/>
                <w:szCs w:val="20"/>
                <w:lang w:val="pl"/>
              </w:rPr>
              <w:t>.</w:t>
            </w:r>
          </w:p>
          <w:p w14:paraId="144632B5" w14:textId="77777777" w:rsidR="005B5943" w:rsidRPr="00620D6C" w:rsidRDefault="005B5943" w:rsidP="0093117D">
            <w:pPr>
              <w:pStyle w:val="NoSpacing"/>
              <w:rPr>
                <w:rFonts w:cs="Arial"/>
                <w:sz w:val="20"/>
                <w:szCs w:val="20"/>
                <w:lang w:val="pl-PL"/>
              </w:rPr>
            </w:pPr>
          </w:p>
          <w:p w14:paraId="62D794B7" w14:textId="77777777" w:rsidR="004938D3" w:rsidRPr="00620D6C" w:rsidRDefault="004938D3" w:rsidP="004938D3">
            <w:pPr>
              <w:pStyle w:val="NoSpacing"/>
              <w:rPr>
                <w:rFonts w:cs="Arial"/>
                <w:sz w:val="20"/>
                <w:szCs w:val="20"/>
                <w:u w:val="single"/>
                <w:lang w:val="pl-PL"/>
              </w:rPr>
            </w:pPr>
            <w:r w:rsidRPr="00620D6C">
              <w:rPr>
                <w:sz w:val="20"/>
                <w:szCs w:val="20"/>
                <w:u w:val="single"/>
                <w:lang w:val="pl"/>
              </w:rPr>
              <w:t>Zbadaj swoją wiedzę</w:t>
            </w:r>
          </w:p>
          <w:p w14:paraId="037124A0" w14:textId="77777777" w:rsidR="004938D3" w:rsidRPr="00620D6C" w:rsidRDefault="004938D3" w:rsidP="004938D3">
            <w:pPr>
              <w:pStyle w:val="NoSpacing"/>
              <w:rPr>
                <w:rFonts w:cs="Arial"/>
                <w:sz w:val="20"/>
                <w:szCs w:val="20"/>
                <w:lang w:val="pl-PL"/>
              </w:rPr>
            </w:pPr>
          </w:p>
          <w:p w14:paraId="2696B012" w14:textId="16AA7660" w:rsidR="004938D3" w:rsidRPr="00620D6C" w:rsidRDefault="004938D3" w:rsidP="004938D3">
            <w:pPr>
              <w:pStyle w:val="NoSpacing"/>
              <w:rPr>
                <w:rFonts w:cs="Arial"/>
                <w:sz w:val="20"/>
                <w:szCs w:val="20"/>
                <w:lang w:val="pl-PL"/>
              </w:rPr>
            </w:pPr>
            <w:r w:rsidRPr="00620D6C">
              <w:rPr>
                <w:sz w:val="20"/>
                <w:szCs w:val="20"/>
                <w:lang w:val="pl"/>
              </w:rPr>
              <w:t>Podsumuj to, czego nauczyłeś się w kroku 2, z pomocą pytania oraz zadań poniżej.</w:t>
            </w:r>
          </w:p>
          <w:p w14:paraId="2B2B81D0" w14:textId="77777777" w:rsidR="005B5943" w:rsidRPr="00620D6C" w:rsidRDefault="005B5943" w:rsidP="0093117D">
            <w:pPr>
              <w:pStyle w:val="NoSpacing"/>
              <w:rPr>
                <w:rFonts w:cs="Arial"/>
                <w:lang w:val="pl-PL"/>
              </w:rPr>
            </w:pPr>
          </w:p>
        </w:tc>
      </w:tr>
      <w:tr w:rsidR="005B5943" w:rsidRPr="00620D6C" w14:paraId="5543F189" w14:textId="77777777" w:rsidTr="0093117D">
        <w:tc>
          <w:tcPr>
            <w:tcW w:w="1413" w:type="dxa"/>
          </w:tcPr>
          <w:p w14:paraId="4055339B" w14:textId="47FD5CCB" w:rsidR="005B5943" w:rsidRPr="00620D6C" w:rsidRDefault="00F32B1D" w:rsidP="0093117D">
            <w:pPr>
              <w:spacing w:before="0" w:after="120"/>
              <w:rPr>
                <w:rFonts w:cs="Arial"/>
                <w:szCs w:val="20"/>
              </w:rPr>
            </w:pPr>
            <w:r w:rsidRPr="00620D6C">
              <w:rPr>
                <w:szCs w:val="20"/>
                <w:lang w:val="pl"/>
              </w:rPr>
              <w:lastRenderedPageBreak/>
              <w:t>Podsumuj wiedzę</w:t>
            </w:r>
          </w:p>
        </w:tc>
        <w:tc>
          <w:tcPr>
            <w:tcW w:w="8505" w:type="dxa"/>
          </w:tcPr>
          <w:p w14:paraId="1FA99887" w14:textId="77777777" w:rsidR="005B5943" w:rsidRPr="00620D6C" w:rsidRDefault="005B5943" w:rsidP="0093117D">
            <w:pPr>
              <w:pStyle w:val="NoSpacing"/>
              <w:rPr>
                <w:rFonts w:cs="Arial"/>
                <w:lang w:val="pl-PL"/>
              </w:rPr>
            </w:pPr>
          </w:p>
          <w:p w14:paraId="484D3701" w14:textId="77777777" w:rsidR="005B5943" w:rsidRPr="00620D6C" w:rsidRDefault="005B5943" w:rsidP="0093117D">
            <w:pPr>
              <w:pStyle w:val="NoSpacing"/>
              <w:rPr>
                <w:rFonts w:cs="Arial"/>
                <w:sz w:val="20"/>
                <w:szCs w:val="20"/>
                <w:lang w:val="pl-PL"/>
              </w:rPr>
            </w:pPr>
            <w:r w:rsidRPr="00620D6C">
              <w:rPr>
                <w:sz w:val="20"/>
                <w:szCs w:val="20"/>
                <w:lang w:val="pl"/>
              </w:rPr>
              <w:t xml:space="preserve">Co to są </w:t>
            </w:r>
            <w:r w:rsidRPr="00620D6C">
              <w:rPr>
                <w:i/>
                <w:iCs/>
                <w:sz w:val="20"/>
                <w:szCs w:val="20"/>
                <w:lang w:val="pl"/>
              </w:rPr>
              <w:t>dane osobowe</w:t>
            </w:r>
            <w:r w:rsidRPr="00620D6C">
              <w:rPr>
                <w:sz w:val="20"/>
                <w:szCs w:val="20"/>
                <w:lang w:val="pl"/>
              </w:rPr>
              <w:t>?</w:t>
            </w:r>
          </w:p>
        </w:tc>
      </w:tr>
      <w:tr w:rsidR="005B5943" w:rsidRPr="00620D6C" w14:paraId="422DE5F7" w14:textId="77777777" w:rsidTr="0093117D">
        <w:tc>
          <w:tcPr>
            <w:tcW w:w="1413" w:type="dxa"/>
          </w:tcPr>
          <w:p w14:paraId="2A95FC3F" w14:textId="1753309A" w:rsidR="005B5943" w:rsidRPr="00620D6C" w:rsidRDefault="00F32B1D" w:rsidP="0093117D">
            <w:pPr>
              <w:spacing w:before="0" w:after="120"/>
              <w:rPr>
                <w:rFonts w:cs="Arial"/>
                <w:szCs w:val="20"/>
              </w:rPr>
            </w:pPr>
            <w:r w:rsidRPr="00620D6C">
              <w:rPr>
                <w:szCs w:val="20"/>
                <w:lang w:val="pl"/>
              </w:rPr>
              <w:t>Zadanie</w:t>
            </w:r>
          </w:p>
        </w:tc>
        <w:tc>
          <w:tcPr>
            <w:tcW w:w="8505" w:type="dxa"/>
          </w:tcPr>
          <w:p w14:paraId="56FAD0CE" w14:textId="77777777" w:rsidR="005B5943" w:rsidRPr="00620D6C" w:rsidRDefault="005B5943" w:rsidP="0093117D">
            <w:pPr>
              <w:pStyle w:val="NoSpacing"/>
              <w:rPr>
                <w:rFonts w:cs="Arial"/>
                <w:b/>
                <w:bCs/>
                <w:sz w:val="20"/>
                <w:szCs w:val="20"/>
                <w:lang w:val="pl-PL"/>
              </w:rPr>
            </w:pPr>
            <w:r w:rsidRPr="00620D6C">
              <w:rPr>
                <w:b/>
                <w:bCs/>
                <w:sz w:val="20"/>
                <w:szCs w:val="20"/>
                <w:lang w:val="pl"/>
              </w:rPr>
              <w:t>Ćwiczenie 1: krótki test</w:t>
            </w:r>
          </w:p>
          <w:p w14:paraId="6F295975" w14:textId="77777777" w:rsidR="005B5943" w:rsidRPr="00620D6C" w:rsidRDefault="005B5943" w:rsidP="0093117D">
            <w:pPr>
              <w:pStyle w:val="NoSpacing"/>
              <w:rPr>
                <w:rFonts w:cs="Arial"/>
                <w:b/>
                <w:bCs/>
                <w:sz w:val="20"/>
                <w:szCs w:val="20"/>
                <w:lang w:val="pl-PL"/>
              </w:rPr>
            </w:pPr>
          </w:p>
          <w:p w14:paraId="2059C98E" w14:textId="77777777" w:rsidR="005B5943" w:rsidRPr="00620D6C" w:rsidRDefault="005B5943" w:rsidP="0093117D">
            <w:pPr>
              <w:pStyle w:val="NoSpacing"/>
              <w:rPr>
                <w:rFonts w:cs="Arial"/>
                <w:sz w:val="20"/>
                <w:szCs w:val="20"/>
                <w:lang w:val="pl-PL"/>
              </w:rPr>
            </w:pPr>
            <w:r w:rsidRPr="00620D6C">
              <w:rPr>
                <w:sz w:val="20"/>
                <w:szCs w:val="20"/>
                <w:lang w:val="pl"/>
              </w:rPr>
              <w:t>Które z poniższych nazw odnoszą się do danych osobowych?</w:t>
            </w:r>
          </w:p>
          <w:p w14:paraId="2F95FD5E" w14:textId="77777777" w:rsidR="005B5943" w:rsidRPr="00620D6C" w:rsidRDefault="005B5943" w:rsidP="005B5943">
            <w:pPr>
              <w:numPr>
                <w:ilvl w:val="0"/>
                <w:numId w:val="12"/>
              </w:numPr>
              <w:spacing w:before="0" w:line="240" w:lineRule="auto"/>
              <w:rPr>
                <w:rFonts w:cs="Arial"/>
                <w:szCs w:val="20"/>
              </w:rPr>
            </w:pPr>
            <w:r w:rsidRPr="00620D6C">
              <w:rPr>
                <w:szCs w:val="20"/>
                <w:lang w:val="pl"/>
              </w:rPr>
              <w:t>Leonardo da Vinci</w:t>
            </w:r>
          </w:p>
          <w:p w14:paraId="2825BC24" w14:textId="77777777" w:rsidR="005B5943" w:rsidRPr="00620D6C" w:rsidRDefault="005B5943" w:rsidP="005B5943">
            <w:pPr>
              <w:numPr>
                <w:ilvl w:val="0"/>
                <w:numId w:val="12"/>
              </w:numPr>
              <w:spacing w:before="0" w:line="240" w:lineRule="auto"/>
              <w:rPr>
                <w:rFonts w:cs="Arial"/>
                <w:szCs w:val="20"/>
              </w:rPr>
            </w:pPr>
            <w:r w:rsidRPr="00620D6C">
              <w:rPr>
                <w:szCs w:val="20"/>
                <w:lang w:val="pl"/>
              </w:rPr>
              <w:t>Prezydent Joe Biden</w:t>
            </w:r>
          </w:p>
          <w:p w14:paraId="4AAF855F" w14:textId="77777777" w:rsidR="005B5943" w:rsidRPr="00620D6C" w:rsidRDefault="005B5943" w:rsidP="005B5943">
            <w:pPr>
              <w:numPr>
                <w:ilvl w:val="0"/>
                <w:numId w:val="12"/>
              </w:numPr>
              <w:spacing w:before="0" w:line="240" w:lineRule="auto"/>
              <w:rPr>
                <w:rFonts w:cs="Arial"/>
                <w:szCs w:val="20"/>
              </w:rPr>
            </w:pPr>
            <w:r w:rsidRPr="00620D6C">
              <w:rPr>
                <w:szCs w:val="20"/>
                <w:lang w:val="pl"/>
              </w:rPr>
              <w:lastRenderedPageBreak/>
              <w:t>Freddie Mercury</w:t>
            </w:r>
          </w:p>
          <w:p w14:paraId="4A9C749D" w14:textId="77777777" w:rsidR="005B5943" w:rsidRPr="00620D6C" w:rsidRDefault="005B5943" w:rsidP="005B5943">
            <w:pPr>
              <w:numPr>
                <w:ilvl w:val="0"/>
                <w:numId w:val="12"/>
              </w:numPr>
              <w:spacing w:before="0" w:line="240" w:lineRule="auto"/>
              <w:rPr>
                <w:rFonts w:cs="Arial"/>
                <w:szCs w:val="20"/>
              </w:rPr>
            </w:pPr>
            <w:r w:rsidRPr="00620D6C">
              <w:rPr>
                <w:szCs w:val="20"/>
                <w:lang w:val="pl"/>
              </w:rPr>
              <w:t>Królowa Elżbieta II</w:t>
            </w:r>
          </w:p>
          <w:p w14:paraId="6F328279" w14:textId="77777777" w:rsidR="005B5943" w:rsidRPr="00620D6C" w:rsidRDefault="005B5943" w:rsidP="005B5943">
            <w:pPr>
              <w:numPr>
                <w:ilvl w:val="0"/>
                <w:numId w:val="12"/>
              </w:numPr>
              <w:spacing w:before="0" w:line="240" w:lineRule="auto"/>
              <w:rPr>
                <w:rFonts w:cs="Arial"/>
                <w:szCs w:val="20"/>
              </w:rPr>
            </w:pPr>
            <w:r w:rsidRPr="00620D6C">
              <w:rPr>
                <w:szCs w:val="20"/>
                <w:lang w:val="pl"/>
              </w:rPr>
              <w:t>Alan Turing</w:t>
            </w:r>
          </w:p>
          <w:p w14:paraId="7FC45B2F" w14:textId="77777777" w:rsidR="005B5943" w:rsidRPr="00620D6C" w:rsidRDefault="005B5943" w:rsidP="005B5943">
            <w:pPr>
              <w:numPr>
                <w:ilvl w:val="0"/>
                <w:numId w:val="12"/>
              </w:numPr>
              <w:spacing w:before="0" w:line="240" w:lineRule="auto"/>
              <w:rPr>
                <w:rFonts w:cs="Arial"/>
                <w:szCs w:val="20"/>
              </w:rPr>
            </w:pPr>
            <w:r w:rsidRPr="00620D6C">
              <w:rPr>
                <w:szCs w:val="20"/>
                <w:lang w:val="pl"/>
              </w:rPr>
              <w:t>Meghan Markle</w:t>
            </w:r>
          </w:p>
          <w:p w14:paraId="2AEB0466" w14:textId="77777777" w:rsidR="005B5943" w:rsidRPr="00620D6C" w:rsidRDefault="005B5943" w:rsidP="005B5943">
            <w:pPr>
              <w:numPr>
                <w:ilvl w:val="0"/>
                <w:numId w:val="12"/>
              </w:numPr>
              <w:spacing w:before="0" w:line="240" w:lineRule="auto"/>
              <w:rPr>
                <w:rFonts w:cs="Arial"/>
                <w:szCs w:val="20"/>
              </w:rPr>
            </w:pPr>
            <w:r w:rsidRPr="00620D6C">
              <w:rPr>
                <w:szCs w:val="20"/>
                <w:lang w:val="pl"/>
              </w:rPr>
              <w:t>Albert Einstein</w:t>
            </w:r>
          </w:p>
          <w:p w14:paraId="15148D4E" w14:textId="77777777" w:rsidR="005B5943" w:rsidRPr="00620D6C" w:rsidRDefault="005B5943" w:rsidP="005B5943">
            <w:pPr>
              <w:numPr>
                <w:ilvl w:val="0"/>
                <w:numId w:val="12"/>
              </w:numPr>
              <w:spacing w:before="0" w:line="240" w:lineRule="auto"/>
              <w:rPr>
                <w:rFonts w:cs="Arial"/>
                <w:szCs w:val="20"/>
              </w:rPr>
            </w:pPr>
            <w:r w:rsidRPr="00620D6C">
              <w:rPr>
                <w:szCs w:val="20"/>
                <w:lang w:val="pl"/>
              </w:rPr>
              <w:t>Papież</w:t>
            </w:r>
          </w:p>
          <w:p w14:paraId="507DB16B" w14:textId="77777777" w:rsidR="005B5943" w:rsidRPr="00620D6C" w:rsidRDefault="005B5943" w:rsidP="005B5943">
            <w:pPr>
              <w:numPr>
                <w:ilvl w:val="0"/>
                <w:numId w:val="12"/>
              </w:numPr>
              <w:spacing w:before="0" w:line="240" w:lineRule="auto"/>
              <w:rPr>
                <w:rFonts w:cs="Arial"/>
                <w:szCs w:val="20"/>
              </w:rPr>
            </w:pPr>
            <w:r w:rsidRPr="00620D6C">
              <w:rPr>
                <w:szCs w:val="20"/>
                <w:lang w:val="pl"/>
              </w:rPr>
              <w:t>Kim Kardashian</w:t>
            </w:r>
          </w:p>
          <w:p w14:paraId="010C25AD" w14:textId="1CF02CED" w:rsidR="005B5943" w:rsidRPr="00620D6C" w:rsidRDefault="005B5943" w:rsidP="0093117D">
            <w:pPr>
              <w:spacing w:line="240" w:lineRule="auto"/>
              <w:rPr>
                <w:rFonts w:cs="Arial"/>
                <w:szCs w:val="20"/>
                <w:lang w:val="pl-PL"/>
              </w:rPr>
            </w:pPr>
            <w:r w:rsidRPr="00620D6C">
              <w:rPr>
                <w:szCs w:val="20"/>
                <w:lang w:val="pl"/>
              </w:rPr>
              <w:t xml:space="preserve">Odpowiedź na Krok </w:t>
            </w:r>
            <w:r w:rsidR="0089305F" w:rsidRPr="00620D6C">
              <w:rPr>
                <w:szCs w:val="20"/>
                <w:lang w:val="pl"/>
              </w:rPr>
              <w:t>2</w:t>
            </w:r>
            <w:r w:rsidRPr="00620D6C">
              <w:rPr>
                <w:szCs w:val="20"/>
                <w:lang w:val="pl"/>
              </w:rPr>
              <w:t xml:space="preserve"> Działanie 1 zostanie udzielona w Kroku 3.</w:t>
            </w:r>
          </w:p>
          <w:p w14:paraId="4A0DFC1E" w14:textId="77777777" w:rsidR="005B5943" w:rsidRPr="00620D6C" w:rsidRDefault="005B5943" w:rsidP="0093117D">
            <w:pPr>
              <w:pStyle w:val="NoSpacing"/>
              <w:rPr>
                <w:rFonts w:cs="Arial"/>
                <w:b/>
                <w:bCs/>
                <w:sz w:val="20"/>
                <w:szCs w:val="20"/>
                <w:lang w:val="pl-PL"/>
              </w:rPr>
            </w:pPr>
          </w:p>
          <w:p w14:paraId="158DF36D" w14:textId="77777777" w:rsidR="005B5943" w:rsidRPr="00620D6C" w:rsidRDefault="005B5943" w:rsidP="0093117D">
            <w:pPr>
              <w:pStyle w:val="NoSpacing"/>
              <w:rPr>
                <w:rFonts w:cs="Arial"/>
                <w:b/>
                <w:bCs/>
                <w:sz w:val="20"/>
                <w:szCs w:val="20"/>
                <w:lang w:val="pl-PL"/>
              </w:rPr>
            </w:pPr>
            <w:r w:rsidRPr="00620D6C">
              <w:rPr>
                <w:b/>
                <w:bCs/>
                <w:sz w:val="20"/>
                <w:szCs w:val="20"/>
                <w:lang w:val="pl"/>
              </w:rPr>
              <w:t>Działalność 2</w:t>
            </w:r>
          </w:p>
          <w:p w14:paraId="01C06A74" w14:textId="039B8A99" w:rsidR="005B5943" w:rsidRPr="00620D6C" w:rsidRDefault="005B5943" w:rsidP="0093117D">
            <w:pPr>
              <w:pStyle w:val="NoSpacing"/>
              <w:rPr>
                <w:rFonts w:cs="Arial"/>
                <w:sz w:val="20"/>
                <w:szCs w:val="20"/>
                <w:lang w:val="pl-PL"/>
              </w:rPr>
            </w:pPr>
            <w:r w:rsidRPr="00620D6C">
              <w:rPr>
                <w:sz w:val="20"/>
                <w:szCs w:val="20"/>
                <w:lang w:val="pl"/>
              </w:rPr>
              <w:t xml:space="preserve">Wyszukaj i obejrzyj wykłady TED, na przykład, Tech-socjolog, </w:t>
            </w:r>
            <w:r w:rsidRPr="00620D6C">
              <w:rPr>
                <w:b/>
                <w:sz w:val="20"/>
                <w:szCs w:val="20"/>
                <w:lang w:val="pl"/>
              </w:rPr>
              <w:t>Zeynap Tufekci's</w:t>
            </w:r>
            <w:r w:rsidRPr="00620D6C">
              <w:rPr>
                <w:sz w:val="20"/>
                <w:szCs w:val="20"/>
                <w:lang w:val="pl"/>
              </w:rPr>
              <w:t xml:space="preserve"> TED Global NYC talk, wrzesień 2017:</w:t>
            </w:r>
          </w:p>
          <w:p w14:paraId="4DC08D0D" w14:textId="77777777" w:rsidR="005B5943" w:rsidRPr="00620D6C" w:rsidRDefault="005B5943" w:rsidP="0093117D">
            <w:pPr>
              <w:pStyle w:val="NoSpacing"/>
              <w:rPr>
                <w:rFonts w:cs="Arial"/>
                <w:sz w:val="20"/>
                <w:szCs w:val="20"/>
                <w:lang w:val="pl-PL"/>
              </w:rPr>
            </w:pPr>
            <w:r w:rsidRPr="00620D6C">
              <w:rPr>
                <w:sz w:val="20"/>
                <w:szCs w:val="20"/>
                <w:lang w:val="pl"/>
              </w:rPr>
              <w:t>"</w:t>
            </w:r>
            <w:r w:rsidRPr="00620D6C">
              <w:rPr>
                <w:b/>
                <w:sz w:val="20"/>
                <w:szCs w:val="20"/>
                <w:lang w:val="pl"/>
              </w:rPr>
              <w:t>Budujemy dystopię tylko po to, aby ludzie klikali reklamy</w:t>
            </w:r>
            <w:r w:rsidRPr="00620D6C">
              <w:rPr>
                <w:sz w:val="20"/>
                <w:szCs w:val="20"/>
                <w:lang w:val="pl"/>
              </w:rPr>
              <w:t>".</w:t>
            </w:r>
          </w:p>
          <w:p w14:paraId="6EF00C4E" w14:textId="77777777" w:rsidR="005B5943" w:rsidRPr="00620D6C" w:rsidRDefault="005B5943" w:rsidP="0093117D">
            <w:pPr>
              <w:pStyle w:val="NoSpacing"/>
              <w:rPr>
                <w:rFonts w:eastAsia="Times New Roman" w:cs="Arial"/>
                <w:color w:val="002060"/>
                <w:sz w:val="20"/>
                <w:szCs w:val="20"/>
                <w:lang w:val="pl-PL" w:eastAsia="en-GB"/>
              </w:rPr>
            </w:pPr>
          </w:p>
          <w:p w14:paraId="0A15025A" w14:textId="7A07260A" w:rsidR="005B5943" w:rsidRPr="00620D6C" w:rsidRDefault="005B5943" w:rsidP="0093117D">
            <w:pPr>
              <w:pStyle w:val="NoSpacing"/>
              <w:rPr>
                <w:rFonts w:cs="Arial"/>
                <w:sz w:val="20"/>
                <w:szCs w:val="20"/>
                <w:lang w:val="pl-PL"/>
              </w:rPr>
            </w:pPr>
            <w:r w:rsidRPr="00620D6C">
              <w:rPr>
                <w:color w:val="002060"/>
                <w:sz w:val="20"/>
                <w:szCs w:val="20"/>
                <w:lang w:val="pl" w:eastAsia="en-GB"/>
              </w:rPr>
              <w:t xml:space="preserve">Przypomnienie: możesz opublikować swoje </w:t>
            </w:r>
            <w:r w:rsidR="003977B7" w:rsidRPr="00620D6C">
              <w:rPr>
                <w:color w:val="002060"/>
                <w:sz w:val="20"/>
                <w:szCs w:val="20"/>
                <w:lang w:val="pl" w:eastAsia="en-GB"/>
              </w:rPr>
              <w:t>poglądy na</w:t>
            </w:r>
            <w:r w:rsidRPr="00620D6C">
              <w:rPr>
                <w:color w:val="002060"/>
                <w:sz w:val="20"/>
                <w:szCs w:val="20"/>
                <w:lang w:val="pl" w:eastAsia="en-GB"/>
              </w:rPr>
              <w:t xml:space="preserve"> forum CSI-COP </w:t>
            </w:r>
            <w:hyperlink r:id="rId148" w:history="1"/>
            <w:r w:rsidRPr="00620D6C">
              <w:rPr>
                <w:color w:val="002060"/>
                <w:sz w:val="20"/>
                <w:szCs w:val="20"/>
                <w:lang w:val="pl" w:eastAsia="en-GB"/>
              </w:rPr>
              <w:t xml:space="preserve"> tutaj: </w:t>
            </w:r>
            <w:hyperlink r:id="rId149" w:history="1">
              <w:r w:rsidRPr="00620D6C">
                <w:rPr>
                  <w:rStyle w:val="Hyperlink"/>
                  <w:sz w:val="20"/>
                  <w:szCs w:val="20"/>
                  <w:lang w:val="pl" w:eastAsia="en-GB"/>
                </w:rPr>
                <w:t>https://csi-cop.eu/forum/</w:t>
              </w:r>
            </w:hyperlink>
            <w:r w:rsidRPr="00620D6C">
              <w:rPr>
                <w:color w:val="002060"/>
                <w:sz w:val="20"/>
                <w:szCs w:val="20"/>
                <w:lang w:val="pl" w:eastAsia="en-GB"/>
              </w:rPr>
              <w:t xml:space="preserve"> - musisz zarejestrować się na stronie przed opublikowaniem na forum, tworząc login tutaj: </w:t>
            </w:r>
            <w:hyperlink r:id="rId150" w:history="1">
              <w:r w:rsidRPr="00620D6C">
                <w:rPr>
                  <w:rStyle w:val="Hyperlink"/>
                  <w:sz w:val="20"/>
                  <w:szCs w:val="20"/>
                  <w:lang w:val="pl" w:eastAsia="en-GB"/>
                </w:rPr>
                <w:t>https://csi-cop.eu/citizenscientistlogin/</w:t>
              </w:r>
            </w:hyperlink>
          </w:p>
          <w:p w14:paraId="6307ED77" w14:textId="77777777" w:rsidR="005B5943" w:rsidRPr="00620D6C" w:rsidRDefault="005B5943" w:rsidP="0093117D">
            <w:pPr>
              <w:pStyle w:val="NoSpacing"/>
              <w:rPr>
                <w:rFonts w:cs="Arial"/>
                <w:lang w:val="pl-PL"/>
              </w:rPr>
            </w:pPr>
          </w:p>
        </w:tc>
      </w:tr>
      <w:tr w:rsidR="005B5943" w:rsidRPr="00620D6C" w14:paraId="482734DB" w14:textId="77777777" w:rsidTr="0093117D">
        <w:tc>
          <w:tcPr>
            <w:tcW w:w="1413" w:type="dxa"/>
          </w:tcPr>
          <w:p w14:paraId="75DC189B" w14:textId="41DE86A7" w:rsidR="005B5943" w:rsidRPr="00620D6C" w:rsidRDefault="005B5943" w:rsidP="0093117D">
            <w:pPr>
              <w:spacing w:before="0" w:after="120"/>
              <w:rPr>
                <w:rFonts w:cs="Arial"/>
                <w:szCs w:val="20"/>
              </w:rPr>
            </w:pPr>
            <w:r w:rsidRPr="00620D6C">
              <w:rPr>
                <w:szCs w:val="20"/>
                <w:lang w:val="pl"/>
              </w:rPr>
              <w:lastRenderedPageBreak/>
              <w:t xml:space="preserve">Cel </w:t>
            </w:r>
            <w:r w:rsidR="00F32B1D" w:rsidRPr="00620D6C">
              <w:rPr>
                <w:szCs w:val="20"/>
                <w:lang w:val="pl"/>
              </w:rPr>
              <w:t>zadania</w:t>
            </w:r>
          </w:p>
        </w:tc>
        <w:tc>
          <w:tcPr>
            <w:tcW w:w="8505" w:type="dxa"/>
          </w:tcPr>
          <w:p w14:paraId="17A8F762" w14:textId="77777777" w:rsidR="005B5943" w:rsidRPr="00620D6C" w:rsidRDefault="005B5943" w:rsidP="0093117D">
            <w:pPr>
              <w:pStyle w:val="NoSpacing"/>
              <w:rPr>
                <w:rFonts w:cs="Arial"/>
                <w:b/>
                <w:bCs/>
                <w:sz w:val="20"/>
                <w:szCs w:val="20"/>
                <w:lang w:val="pl-PL"/>
              </w:rPr>
            </w:pPr>
            <w:r w:rsidRPr="00620D6C">
              <w:rPr>
                <w:sz w:val="20"/>
                <w:szCs w:val="20"/>
                <w:lang w:val="pl"/>
              </w:rPr>
              <w:t xml:space="preserve">Dowiedz się </w:t>
            </w:r>
            <w:r w:rsidRPr="00620D6C">
              <w:rPr>
                <w:i/>
                <w:iCs/>
                <w:sz w:val="20"/>
                <w:szCs w:val="20"/>
                <w:lang w:val="pl"/>
              </w:rPr>
              <w:t>, czym są dane osobowe.</w:t>
            </w:r>
          </w:p>
        </w:tc>
      </w:tr>
      <w:tr w:rsidR="005B5943" w:rsidRPr="00620D6C" w14:paraId="738BAFA1" w14:textId="77777777" w:rsidTr="0093117D">
        <w:tc>
          <w:tcPr>
            <w:tcW w:w="1413" w:type="dxa"/>
          </w:tcPr>
          <w:p w14:paraId="23238FA0" w14:textId="77777777" w:rsidR="005B5943" w:rsidRPr="00620D6C" w:rsidRDefault="005B5943" w:rsidP="0093117D">
            <w:pPr>
              <w:spacing w:before="0" w:after="120"/>
              <w:rPr>
                <w:rFonts w:cs="Arial"/>
                <w:szCs w:val="20"/>
              </w:rPr>
            </w:pPr>
            <w:r w:rsidRPr="00620D6C">
              <w:rPr>
                <w:szCs w:val="20"/>
                <w:lang w:val="pl"/>
              </w:rPr>
              <w:t>Krótki tweet</w:t>
            </w:r>
          </w:p>
        </w:tc>
        <w:tc>
          <w:tcPr>
            <w:tcW w:w="8505" w:type="dxa"/>
          </w:tcPr>
          <w:p w14:paraId="2649AD57" w14:textId="77777777" w:rsidR="005B5943" w:rsidRPr="00620D6C" w:rsidRDefault="005B5943" w:rsidP="0093117D">
            <w:pPr>
              <w:pStyle w:val="NoSpacing"/>
              <w:rPr>
                <w:rFonts w:cs="Arial"/>
                <w:sz w:val="20"/>
                <w:szCs w:val="20"/>
                <w:lang w:val="pl-PL"/>
              </w:rPr>
            </w:pPr>
            <w:r w:rsidRPr="00620D6C">
              <w:rPr>
                <w:sz w:val="20"/>
                <w:szCs w:val="20"/>
                <w:lang w:val="pl"/>
              </w:rPr>
              <w:t>Stwierdzenie: "Nie mam nic do ukrycia, więc nie obchodzi mnie, kto ma dostęp do moich danych" jest błędne</w:t>
            </w:r>
          </w:p>
        </w:tc>
      </w:tr>
    </w:tbl>
    <w:p w14:paraId="50DDA933" w14:textId="77777777" w:rsidR="005B5943" w:rsidRPr="00620D6C" w:rsidRDefault="005B5943" w:rsidP="005B5943">
      <w:pPr>
        <w:rPr>
          <w:lang w:val="pl-PL"/>
        </w:rPr>
      </w:pPr>
    </w:p>
    <w:tbl>
      <w:tblPr>
        <w:tblStyle w:val="TableGrid"/>
        <w:tblW w:w="0" w:type="auto"/>
        <w:tblLook w:val="04A0" w:firstRow="1" w:lastRow="0" w:firstColumn="1" w:lastColumn="0" w:noHBand="0" w:noVBand="1"/>
      </w:tblPr>
      <w:tblGrid>
        <w:gridCol w:w="1413"/>
        <w:gridCol w:w="9377"/>
      </w:tblGrid>
      <w:tr w:rsidR="005B5943" w:rsidRPr="00620D6C" w14:paraId="0009B03F" w14:textId="77777777" w:rsidTr="0093117D">
        <w:tc>
          <w:tcPr>
            <w:tcW w:w="1413" w:type="dxa"/>
          </w:tcPr>
          <w:p w14:paraId="62B0F127" w14:textId="5366C346" w:rsidR="005B5943" w:rsidRPr="00620D6C" w:rsidRDefault="00997485" w:rsidP="0093117D">
            <w:pPr>
              <w:rPr>
                <w:rFonts w:cs="Arial"/>
                <w:b/>
                <w:bCs/>
              </w:rPr>
            </w:pPr>
            <w:r w:rsidRPr="00620D6C">
              <w:rPr>
                <w:lang w:val="pl"/>
              </w:rPr>
              <w:t xml:space="preserve">Dodatkowa Lektura </w:t>
            </w:r>
          </w:p>
        </w:tc>
        <w:tc>
          <w:tcPr>
            <w:tcW w:w="9377" w:type="dxa"/>
          </w:tcPr>
          <w:p w14:paraId="39204706" w14:textId="77777777" w:rsidR="005B5943" w:rsidRPr="00620D6C" w:rsidRDefault="005B5943" w:rsidP="0093117D">
            <w:pPr>
              <w:rPr>
                <w:rFonts w:cs="Arial"/>
                <w:lang w:val="pl-PL"/>
              </w:rPr>
            </w:pPr>
            <w:r w:rsidRPr="00620D6C">
              <w:rPr>
                <w:lang w:val="pl"/>
              </w:rPr>
              <w:t>Linki do dalszej lektury wymienione w kroku 2 można znaleźć, wybierając podkreślony tekst poniżej:</w:t>
            </w:r>
          </w:p>
          <w:p w14:paraId="26519390" w14:textId="77777777" w:rsidR="005B5943" w:rsidRPr="00620D6C" w:rsidRDefault="005B5943" w:rsidP="0093117D">
            <w:pPr>
              <w:rPr>
                <w:rFonts w:cs="Arial"/>
                <w:b/>
                <w:bCs/>
                <w:lang w:val="pl-PL"/>
              </w:rPr>
            </w:pPr>
            <w:r w:rsidRPr="00620D6C">
              <w:rPr>
                <w:b/>
                <w:bCs/>
                <w:lang w:val="pl"/>
              </w:rPr>
              <w:t>Zalecane</w:t>
            </w:r>
          </w:p>
          <w:p w14:paraId="2296C1BF" w14:textId="77777777" w:rsidR="005B5943" w:rsidRPr="00620D6C" w:rsidRDefault="005B5943" w:rsidP="0093117D">
            <w:pPr>
              <w:spacing w:before="0"/>
              <w:rPr>
                <w:rFonts w:cs="Arial"/>
                <w:szCs w:val="20"/>
                <w:lang w:val="pl-PL"/>
              </w:rPr>
            </w:pPr>
            <w:r w:rsidRPr="00620D6C">
              <w:rPr>
                <w:lang w:val="pl"/>
              </w:rPr>
              <w:t xml:space="preserve">Brodkin, </w:t>
            </w:r>
            <w:r w:rsidRPr="00620D6C">
              <w:rPr>
                <w:szCs w:val="20"/>
                <w:lang w:val="pl"/>
              </w:rPr>
              <w:t>J. (2021).</w:t>
            </w:r>
            <w:r w:rsidRPr="00620D6C">
              <w:rPr>
                <w:lang w:val="pl"/>
              </w:rPr>
              <w:t xml:space="preserve"> </w:t>
            </w:r>
            <w:r w:rsidRPr="00620D6C">
              <w:rPr>
                <w:i/>
                <w:iCs/>
                <w:szCs w:val="20"/>
                <w:lang w:val="pl"/>
              </w:rPr>
              <w:t xml:space="preserve"> T-Mobile sprzeda Twoje dane dotyczące korzystania z Internetu reklamodawcom, chyba że wyrazisz na to zgodę</w:t>
            </w:r>
            <w:r w:rsidRPr="00620D6C">
              <w:rPr>
                <w:szCs w:val="20"/>
                <w:lang w:val="pl"/>
              </w:rPr>
              <w:t>.</w:t>
            </w:r>
          </w:p>
          <w:p w14:paraId="0C938C57" w14:textId="77777777" w:rsidR="005B5943" w:rsidRPr="00620D6C" w:rsidRDefault="005B5943" w:rsidP="0093117D">
            <w:pPr>
              <w:spacing w:before="0"/>
              <w:rPr>
                <w:rFonts w:cs="Arial"/>
                <w:szCs w:val="20"/>
                <w:lang w:val="pl-PL"/>
              </w:rPr>
            </w:pPr>
            <w:r w:rsidRPr="00620D6C">
              <w:rPr>
                <w:szCs w:val="20"/>
                <w:lang w:val="pl"/>
              </w:rPr>
              <w:t xml:space="preserve">arsTECHNICA. Dostępne stąd: </w:t>
            </w:r>
            <w:hyperlink r:id="rId151" w:history="1">
              <w:r w:rsidRPr="00620D6C">
                <w:rPr>
                  <w:rStyle w:val="Hyperlink"/>
                  <w:lang w:val="pl"/>
                </w:rPr>
                <w:t>https://bit.ly/3sUdkaQ</w:t>
              </w:r>
            </w:hyperlink>
          </w:p>
          <w:p w14:paraId="137B91D1" w14:textId="77777777" w:rsidR="005B5943" w:rsidRPr="00620D6C" w:rsidRDefault="005B5943" w:rsidP="0093117D">
            <w:pPr>
              <w:spacing w:before="0"/>
              <w:rPr>
                <w:rFonts w:cs="Arial"/>
                <w:lang w:val="pl-PL"/>
              </w:rPr>
            </w:pPr>
          </w:p>
          <w:p w14:paraId="0695B8D9" w14:textId="1FE90202" w:rsidR="005B5943" w:rsidRPr="00620D6C" w:rsidRDefault="005B5943" w:rsidP="0093117D">
            <w:pPr>
              <w:spacing w:before="0"/>
              <w:rPr>
                <w:rStyle w:val="Hyperlink"/>
                <w:rFonts w:cs="Arial"/>
                <w:lang w:val="pl-PL"/>
              </w:rPr>
            </w:pPr>
            <w:r w:rsidRPr="00620D6C">
              <w:rPr>
                <w:lang w:val="pl"/>
              </w:rPr>
              <w:t xml:space="preserve">Irwin, L. (2021). </w:t>
            </w:r>
            <w:r w:rsidRPr="00620D6C">
              <w:rPr>
                <w:i/>
                <w:iCs/>
                <w:lang w:val="pl"/>
              </w:rPr>
              <w:t>Dane osobowe a dane wrażliwe: jaka jest różnica?</w:t>
            </w:r>
            <w:r w:rsidRPr="00620D6C">
              <w:rPr>
                <w:lang w:val="pl"/>
              </w:rPr>
              <w:t xml:space="preserve">  Zarządzanie IT.  Dostępne stąd: </w:t>
            </w:r>
            <w:hyperlink r:id="rId152" w:history="1">
              <w:r w:rsidRPr="00620D6C">
                <w:rPr>
                  <w:rStyle w:val="Hyperlink"/>
                  <w:lang w:val="pl"/>
                </w:rPr>
                <w:t>https://bit.ly/3vhoRlX</w:t>
              </w:r>
            </w:hyperlink>
          </w:p>
          <w:p w14:paraId="7307D987" w14:textId="77777777" w:rsidR="002A604F" w:rsidRPr="00620D6C" w:rsidRDefault="002A604F" w:rsidP="002A604F">
            <w:pPr>
              <w:pStyle w:val="NormalWeb"/>
              <w:rPr>
                <w:rFonts w:asciiTheme="minorHAnsi" w:hAnsiTheme="minorHAnsi" w:cs="Arial"/>
                <w:sz w:val="20"/>
                <w:szCs w:val="20"/>
                <w:lang w:val="pl-PL"/>
              </w:rPr>
            </w:pPr>
            <w:r w:rsidRPr="00620D6C">
              <w:rPr>
                <w:rFonts w:asciiTheme="minorHAnsi" w:hAnsiTheme="minorHAnsi"/>
                <w:sz w:val="20"/>
                <w:szCs w:val="20"/>
                <w:lang w:val="pl"/>
              </w:rPr>
              <w:t xml:space="preserve">Privacy Matters na Twitterze: </w:t>
            </w:r>
            <w:r w:rsidRPr="00620D6C">
              <w:rPr>
                <w:rStyle w:val="css-901oao"/>
                <w:rFonts w:asciiTheme="minorHAnsi" w:hAnsiTheme="minorHAnsi"/>
                <w:sz w:val="20"/>
                <w:szCs w:val="20"/>
                <w:lang w:val="pl"/>
              </w:rPr>
              <w:t>@PrivacyMatters:</w:t>
            </w:r>
            <w:hyperlink r:id="rId153" w:history="1">
              <w:r w:rsidRPr="00620D6C">
                <w:rPr>
                  <w:rStyle w:val="Hyperlink"/>
                  <w:rFonts w:asciiTheme="minorHAnsi" w:hAnsiTheme="minorHAnsi"/>
                  <w:sz w:val="20"/>
                  <w:szCs w:val="20"/>
                  <w:lang w:val="pl"/>
                </w:rPr>
                <w:t xml:space="preserve"> https://twitter.com/privacymatters?lang=en</w:t>
              </w:r>
            </w:hyperlink>
          </w:p>
          <w:p w14:paraId="2F943D58" w14:textId="77777777" w:rsidR="005B5943" w:rsidRPr="00620D6C" w:rsidRDefault="005B5943" w:rsidP="0093117D">
            <w:pPr>
              <w:spacing w:before="0"/>
              <w:rPr>
                <w:rStyle w:val="Hyperlink"/>
                <w:lang w:val="pl-PL"/>
              </w:rPr>
            </w:pPr>
          </w:p>
          <w:p w14:paraId="6502210C" w14:textId="4FC448FE" w:rsidR="005B5943" w:rsidRPr="00620D6C" w:rsidRDefault="003977B7" w:rsidP="0093117D">
            <w:pPr>
              <w:spacing w:before="0"/>
              <w:rPr>
                <w:rFonts w:cs="Arial"/>
                <w:u w:val="single"/>
                <w:lang w:val="pl-PL"/>
              </w:rPr>
            </w:pPr>
            <w:r w:rsidRPr="00620D6C">
              <w:rPr>
                <w:u w:val="single"/>
                <w:lang w:val="pl"/>
              </w:rPr>
              <w:t>Książka</w:t>
            </w:r>
            <w:r w:rsidR="005B5943" w:rsidRPr="00620D6C">
              <w:rPr>
                <w:u w:val="single"/>
                <w:lang w:val="pl"/>
              </w:rPr>
              <w:t>, któr</w:t>
            </w:r>
            <w:r w:rsidR="003438B3" w:rsidRPr="00620D6C">
              <w:rPr>
                <w:u w:val="single"/>
                <w:lang w:val="pl"/>
              </w:rPr>
              <w:t>ą</w:t>
            </w:r>
            <w:r w:rsidR="005B5943" w:rsidRPr="00620D6C">
              <w:rPr>
                <w:u w:val="single"/>
                <w:lang w:val="pl"/>
              </w:rPr>
              <w:t xml:space="preserve"> być</w:t>
            </w:r>
            <w:r w:rsidR="003438B3" w:rsidRPr="00620D6C">
              <w:rPr>
                <w:u w:val="single"/>
                <w:lang w:val="pl"/>
              </w:rPr>
              <w:t xml:space="preserve"> może znajdziesz</w:t>
            </w:r>
            <w:r w:rsidR="005B5943" w:rsidRPr="00620D6C">
              <w:rPr>
                <w:u w:val="single"/>
                <w:lang w:val="pl"/>
              </w:rPr>
              <w:t xml:space="preserve"> w lokalnej bibliotece</w:t>
            </w:r>
          </w:p>
          <w:p w14:paraId="1DBABF86" w14:textId="345467B3" w:rsidR="005B5943" w:rsidRPr="00620D6C" w:rsidRDefault="005B5943" w:rsidP="0093117D">
            <w:pPr>
              <w:spacing w:before="0"/>
              <w:rPr>
                <w:rFonts w:cs="Arial"/>
                <w:lang w:val="en-GB"/>
              </w:rPr>
            </w:pPr>
            <w:r w:rsidRPr="00620D6C">
              <w:rPr>
                <w:lang w:val="pl"/>
              </w:rPr>
              <w:t xml:space="preserve">Weigend, A. (2017). </w:t>
            </w:r>
            <w:r w:rsidRPr="00620D6C">
              <w:rPr>
                <w:i/>
                <w:iCs/>
                <w:lang w:val="pl"/>
              </w:rPr>
              <w:t>Dane dla ludzi: jak sprawić, by nasza ekonomia post-prywatności działała dla Ciebie</w:t>
            </w:r>
            <w:r w:rsidRPr="00620D6C">
              <w:rPr>
                <w:lang w:val="pl"/>
              </w:rPr>
              <w:t>. Podstawowe książki: Nowy Jork</w:t>
            </w:r>
          </w:p>
          <w:p w14:paraId="20523C51" w14:textId="77777777" w:rsidR="005B5943" w:rsidRPr="00620D6C" w:rsidRDefault="005B5943" w:rsidP="0093117D">
            <w:pPr>
              <w:spacing w:before="0"/>
              <w:rPr>
                <w:rFonts w:cs="Arial"/>
              </w:rPr>
            </w:pPr>
          </w:p>
          <w:p w14:paraId="0DE0B197" w14:textId="77777777" w:rsidR="005B5943" w:rsidRPr="00620D6C" w:rsidRDefault="005B5943" w:rsidP="0093117D">
            <w:pPr>
              <w:spacing w:before="0"/>
              <w:rPr>
                <w:rFonts w:cs="Arial"/>
                <w:lang w:val="en-GB"/>
              </w:rPr>
            </w:pPr>
          </w:p>
        </w:tc>
      </w:tr>
    </w:tbl>
    <w:p w14:paraId="573FA868" w14:textId="77777777" w:rsidR="002913A5" w:rsidRPr="00620D6C" w:rsidRDefault="002913A5" w:rsidP="00B63F0A">
      <w:pPr>
        <w:rPr>
          <w:b/>
          <w:bCs/>
        </w:rPr>
      </w:pPr>
    </w:p>
    <w:p w14:paraId="066B8FA0" w14:textId="77777777" w:rsidR="002913A5" w:rsidRPr="00620D6C" w:rsidRDefault="002913A5">
      <w:pPr>
        <w:spacing w:before="0" w:after="160"/>
        <w:rPr>
          <w:b/>
          <w:bCs/>
        </w:rPr>
      </w:pPr>
      <w:r w:rsidRPr="00620D6C">
        <w:rPr>
          <w:b/>
          <w:bCs/>
        </w:rPr>
        <w:br w:type="page"/>
      </w:r>
    </w:p>
    <w:p w14:paraId="1E6029B2" w14:textId="77777777" w:rsidR="001D66BB" w:rsidRPr="00620D6C" w:rsidRDefault="001D66BB" w:rsidP="001D66BB">
      <w:pPr>
        <w:pStyle w:val="Heading3"/>
        <w:rPr>
          <w:rFonts w:asciiTheme="minorHAnsi" w:hAnsiTheme="minorHAnsi"/>
          <w:color w:val="00B0F0"/>
        </w:rPr>
      </w:pPr>
      <w:r w:rsidRPr="00620D6C">
        <w:rPr>
          <w:rFonts w:asciiTheme="minorHAnsi" w:hAnsiTheme="minorHAnsi"/>
          <w:color w:val="00B0F0"/>
          <w:lang w:val="pl"/>
        </w:rPr>
        <w:lastRenderedPageBreak/>
        <w:t>Krok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8505"/>
      </w:tblGrid>
      <w:tr w:rsidR="001D66BB" w:rsidRPr="00620D6C" w14:paraId="501DCBC8" w14:textId="77777777" w:rsidTr="0093117D">
        <w:tc>
          <w:tcPr>
            <w:tcW w:w="1413" w:type="dxa"/>
          </w:tcPr>
          <w:p w14:paraId="6A2C64E8" w14:textId="77777777" w:rsidR="001D66BB" w:rsidRPr="00620D6C" w:rsidRDefault="001D66BB" w:rsidP="0093117D">
            <w:pPr>
              <w:spacing w:before="0" w:after="120"/>
              <w:rPr>
                <w:rFonts w:cs="Arial"/>
                <w:szCs w:val="20"/>
              </w:rPr>
            </w:pPr>
            <w:r w:rsidRPr="00620D6C">
              <w:rPr>
                <w:szCs w:val="20"/>
                <w:lang w:val="pl"/>
              </w:rPr>
              <w:t>Krok 3 Tytuł:</w:t>
            </w:r>
          </w:p>
        </w:tc>
        <w:tc>
          <w:tcPr>
            <w:tcW w:w="8505" w:type="dxa"/>
          </w:tcPr>
          <w:p w14:paraId="442810EA" w14:textId="77777777" w:rsidR="001D66BB" w:rsidRPr="00620D6C" w:rsidRDefault="001D66BB" w:rsidP="0093117D">
            <w:pPr>
              <w:pStyle w:val="Heading1"/>
              <w:spacing w:before="0"/>
              <w:rPr>
                <w:rFonts w:asciiTheme="minorHAnsi" w:hAnsiTheme="minorHAnsi" w:cs="Arial"/>
                <w:sz w:val="22"/>
                <w:szCs w:val="22"/>
              </w:rPr>
            </w:pPr>
            <w:r w:rsidRPr="00620D6C">
              <w:rPr>
                <w:rFonts w:asciiTheme="minorHAnsi" w:hAnsiTheme="minorHAnsi"/>
                <w:sz w:val="22"/>
                <w:szCs w:val="22"/>
                <w:lang w:val="pl"/>
              </w:rPr>
              <w:t>Technologie śledzenia online</w:t>
            </w:r>
          </w:p>
        </w:tc>
      </w:tr>
      <w:tr w:rsidR="001D66BB" w:rsidRPr="00620D6C" w14:paraId="78654A3F" w14:textId="77777777" w:rsidTr="0093117D">
        <w:tc>
          <w:tcPr>
            <w:tcW w:w="1413" w:type="dxa"/>
          </w:tcPr>
          <w:p w14:paraId="221F8B47" w14:textId="49C37B63" w:rsidR="001D66BB" w:rsidRPr="00620D6C" w:rsidRDefault="00F32B1D" w:rsidP="0093117D">
            <w:pPr>
              <w:spacing w:before="0" w:after="120"/>
              <w:rPr>
                <w:rFonts w:cs="Arial"/>
                <w:szCs w:val="20"/>
              </w:rPr>
            </w:pPr>
            <w:r w:rsidRPr="00620D6C">
              <w:rPr>
                <w:rFonts w:cs="Arial"/>
                <w:szCs w:val="20"/>
              </w:rPr>
              <w:t>Wiedza zdobyta po kroku 3</w:t>
            </w:r>
          </w:p>
        </w:tc>
        <w:tc>
          <w:tcPr>
            <w:tcW w:w="8505" w:type="dxa"/>
          </w:tcPr>
          <w:p w14:paraId="2F2EF18B" w14:textId="58F37E60" w:rsidR="001D66BB" w:rsidRPr="00620D6C" w:rsidRDefault="001D66BB" w:rsidP="0093117D">
            <w:pPr>
              <w:rPr>
                <w:rFonts w:eastAsia="Times New Roman" w:cs="Arial"/>
                <w:color w:val="000000"/>
                <w:lang w:val="pl-PL" w:eastAsia="en-GB"/>
              </w:rPr>
            </w:pPr>
            <w:r w:rsidRPr="00620D6C">
              <w:rPr>
                <w:lang w:val="pl"/>
              </w:rPr>
              <w:t xml:space="preserve">1: </w:t>
            </w:r>
            <w:r w:rsidR="00054A4F" w:rsidRPr="00620D6C">
              <w:rPr>
                <w:lang w:val="pl"/>
              </w:rPr>
              <w:t>Z</w:t>
            </w:r>
            <w:r w:rsidR="00054A4F" w:rsidRPr="00620D6C">
              <w:rPr>
                <w:color w:val="000000"/>
                <w:lang w:val="pl" w:eastAsia="en-GB"/>
              </w:rPr>
              <w:t>apisz</w:t>
            </w:r>
            <w:r w:rsidRPr="00620D6C">
              <w:rPr>
                <w:color w:val="000000"/>
                <w:lang w:val="pl" w:eastAsia="en-GB"/>
              </w:rPr>
              <w:t xml:space="preserve"> i omów różne aspekty prywatności.</w:t>
            </w:r>
          </w:p>
          <w:p w14:paraId="36F537AA" w14:textId="10441CA4" w:rsidR="001D66BB" w:rsidRPr="00620D6C" w:rsidRDefault="001D66BB" w:rsidP="0093117D">
            <w:pPr>
              <w:rPr>
                <w:rFonts w:cs="Arial"/>
                <w:szCs w:val="20"/>
                <w:lang w:val="pl-PL"/>
              </w:rPr>
            </w:pPr>
            <w:r w:rsidRPr="00620D6C">
              <w:rPr>
                <w:color w:val="000000"/>
                <w:lang w:val="pl" w:eastAsia="en-GB"/>
              </w:rPr>
              <w:t>2. Określam</w:t>
            </w:r>
            <w:r w:rsidR="00054A4F" w:rsidRPr="00620D6C">
              <w:rPr>
                <w:color w:val="000000"/>
                <w:lang w:val="pl" w:eastAsia="en-GB"/>
              </w:rPr>
              <w:t xml:space="preserve"> </w:t>
            </w:r>
            <w:r w:rsidRPr="00620D6C">
              <w:rPr>
                <w:color w:val="000000"/>
                <w:lang w:val="pl" w:eastAsia="en-GB"/>
              </w:rPr>
              <w:t>i oceniam sposób, w jaki dane osobowe są gromadzone podczas nawigacji po Internecie i korzystania z aplikacji na inteligentnych urządzeniach</w:t>
            </w:r>
          </w:p>
        </w:tc>
      </w:tr>
      <w:tr w:rsidR="001D66BB" w:rsidRPr="00620D6C" w14:paraId="0A6020D5" w14:textId="77777777" w:rsidTr="0093117D">
        <w:tc>
          <w:tcPr>
            <w:tcW w:w="1413" w:type="dxa"/>
          </w:tcPr>
          <w:p w14:paraId="60DE5CC1" w14:textId="77777777" w:rsidR="001D66BB" w:rsidRPr="00620D6C" w:rsidRDefault="001D66BB" w:rsidP="0093117D">
            <w:pPr>
              <w:spacing w:before="0" w:after="120"/>
              <w:rPr>
                <w:rFonts w:cs="Arial"/>
                <w:szCs w:val="20"/>
              </w:rPr>
            </w:pPr>
            <w:r w:rsidRPr="00620D6C">
              <w:rPr>
                <w:szCs w:val="20"/>
                <w:lang w:val="pl"/>
              </w:rPr>
              <w:t>Temat</w:t>
            </w:r>
          </w:p>
        </w:tc>
        <w:tc>
          <w:tcPr>
            <w:tcW w:w="8505" w:type="dxa"/>
          </w:tcPr>
          <w:p w14:paraId="4D993A58" w14:textId="77777777" w:rsidR="001D66BB" w:rsidRPr="00620D6C" w:rsidRDefault="001D66BB" w:rsidP="0093117D">
            <w:pPr>
              <w:spacing w:before="100" w:beforeAutospacing="1" w:after="100" w:afterAutospacing="1"/>
              <w:rPr>
                <w:rFonts w:eastAsia="Times New Roman" w:cs="Arial"/>
                <w:color w:val="000000"/>
                <w:lang w:val="pl-PL" w:eastAsia="en-GB"/>
              </w:rPr>
            </w:pPr>
            <w:r w:rsidRPr="00620D6C">
              <w:rPr>
                <w:color w:val="000000"/>
                <w:lang w:val="pl" w:eastAsia="en-GB"/>
              </w:rPr>
              <w:t>W jaki sposób gromadzone są dane osobowe podczas korzystania z Internetu?</w:t>
            </w:r>
          </w:p>
        </w:tc>
      </w:tr>
      <w:tr w:rsidR="001D66BB" w:rsidRPr="00620D6C" w14:paraId="4973A96B" w14:textId="77777777" w:rsidTr="0093117D">
        <w:tc>
          <w:tcPr>
            <w:tcW w:w="1413" w:type="dxa"/>
          </w:tcPr>
          <w:p w14:paraId="24D83D35" w14:textId="77777777" w:rsidR="001D66BB" w:rsidRPr="00620D6C" w:rsidRDefault="001D66BB" w:rsidP="0093117D">
            <w:pPr>
              <w:spacing w:before="0" w:after="120"/>
              <w:rPr>
                <w:rFonts w:cs="Arial"/>
                <w:szCs w:val="20"/>
              </w:rPr>
            </w:pPr>
            <w:r w:rsidRPr="00620D6C">
              <w:rPr>
                <w:color w:val="002060"/>
                <w:szCs w:val="20"/>
                <w:lang w:val="pl"/>
              </w:rPr>
              <w:t>Wielkie pytanie</w:t>
            </w:r>
          </w:p>
        </w:tc>
        <w:tc>
          <w:tcPr>
            <w:tcW w:w="8505" w:type="dxa"/>
          </w:tcPr>
          <w:p w14:paraId="16B0EC14" w14:textId="77777777" w:rsidR="001D66BB" w:rsidRPr="00620D6C" w:rsidRDefault="001D66BB" w:rsidP="0093117D">
            <w:pPr>
              <w:spacing w:before="100" w:beforeAutospacing="1" w:after="100" w:afterAutospacing="1"/>
              <w:rPr>
                <w:rFonts w:cs="Arial"/>
                <w:color w:val="002060"/>
                <w:lang w:val="pl-PL"/>
              </w:rPr>
            </w:pPr>
            <w:r w:rsidRPr="00620D6C">
              <w:rPr>
                <w:i/>
                <w:iCs/>
                <w:lang w:val="pl"/>
              </w:rPr>
              <w:t>Jakie szkody mogą wyrządzić technologie śledzenia online?</w:t>
            </w:r>
          </w:p>
          <w:p w14:paraId="1C5D7C3B" w14:textId="0F99A756" w:rsidR="001D66BB" w:rsidRPr="00620D6C" w:rsidRDefault="001D66BB" w:rsidP="0093117D">
            <w:pPr>
              <w:spacing w:before="0" w:after="120"/>
              <w:rPr>
                <w:rFonts w:eastAsia="Times New Roman" w:cs="Arial"/>
                <w:color w:val="002060"/>
                <w:lang w:val="pl-PL" w:eastAsia="en-GB"/>
              </w:rPr>
            </w:pPr>
            <w:r w:rsidRPr="00620D6C">
              <w:rPr>
                <w:color w:val="002060"/>
                <w:lang w:val="pl" w:eastAsia="en-GB"/>
              </w:rPr>
              <w:t xml:space="preserve">Zapytaj rodzinę i przyjaciół, co sądzą o swoich danych. Swoje poglądy na </w:t>
            </w:r>
            <w:hyperlink r:id="rId154" w:history="1">
              <w:r w:rsidRPr="00620D6C">
                <w:rPr>
                  <w:rStyle w:val="Hyperlink"/>
                  <w:lang w:val="pl" w:eastAsia="en-GB"/>
                </w:rPr>
                <w:t>forum</w:t>
              </w:r>
            </w:hyperlink>
            <w:r w:rsidRPr="00620D6C">
              <w:rPr>
                <w:lang w:val="pl"/>
              </w:rPr>
              <w:t xml:space="preserve"> CSI-COP możesz </w:t>
            </w:r>
            <w:r w:rsidR="00054A4F" w:rsidRPr="00620D6C">
              <w:rPr>
                <w:lang w:val="pl"/>
              </w:rPr>
              <w:t xml:space="preserve">zamieszczać </w:t>
            </w:r>
            <w:r w:rsidR="00054A4F" w:rsidRPr="00620D6C">
              <w:rPr>
                <w:color w:val="002060"/>
                <w:lang w:val="pl" w:eastAsia="en-GB"/>
              </w:rPr>
              <w:t>tutaj</w:t>
            </w:r>
            <w:r w:rsidRPr="00620D6C">
              <w:rPr>
                <w:color w:val="002060"/>
                <w:lang w:val="pl" w:eastAsia="en-GB"/>
              </w:rPr>
              <w:t xml:space="preserve">: </w:t>
            </w:r>
            <w:hyperlink r:id="rId155" w:history="1">
              <w:r w:rsidRPr="00620D6C">
                <w:rPr>
                  <w:rStyle w:val="Hyperlink"/>
                  <w:lang w:val="pl" w:eastAsia="en-GB"/>
                </w:rPr>
                <w:t>https://csi-cop.eu/forum/</w:t>
              </w:r>
            </w:hyperlink>
            <w:r w:rsidRPr="00620D6C">
              <w:rPr>
                <w:color w:val="002060"/>
                <w:lang w:val="pl" w:eastAsia="en-GB"/>
              </w:rPr>
              <w:t xml:space="preserve"> - musisz zarejestrować się na stronie przed opublikowaniem na forum, tworząc login tutaj: </w:t>
            </w:r>
            <w:hyperlink r:id="rId156" w:history="1">
              <w:r w:rsidRPr="00620D6C">
                <w:rPr>
                  <w:rStyle w:val="Hyperlink"/>
                  <w:lang w:val="pl" w:eastAsia="en-GB"/>
                </w:rPr>
                <w:t>https://csi-cop.eu/citizenscientistlogin/</w:t>
              </w:r>
            </w:hyperlink>
          </w:p>
        </w:tc>
      </w:tr>
      <w:tr w:rsidR="001D66BB" w:rsidRPr="00620D6C" w14:paraId="1001983D" w14:textId="77777777" w:rsidTr="0093117D">
        <w:tc>
          <w:tcPr>
            <w:tcW w:w="1413" w:type="dxa"/>
          </w:tcPr>
          <w:p w14:paraId="75373A5F" w14:textId="77777777" w:rsidR="001D66BB" w:rsidRPr="00620D6C" w:rsidRDefault="001D66BB" w:rsidP="0093117D">
            <w:pPr>
              <w:spacing w:before="0" w:after="120"/>
              <w:rPr>
                <w:rFonts w:cs="Arial"/>
                <w:color w:val="002060"/>
                <w:szCs w:val="20"/>
              </w:rPr>
            </w:pPr>
            <w:r w:rsidRPr="00620D6C">
              <w:rPr>
                <w:szCs w:val="20"/>
                <w:lang w:val="pl"/>
              </w:rPr>
              <w:t>Krótkie podsumowanie</w:t>
            </w:r>
          </w:p>
        </w:tc>
        <w:tc>
          <w:tcPr>
            <w:tcW w:w="8505" w:type="dxa"/>
          </w:tcPr>
          <w:p w14:paraId="29AFF9B3" w14:textId="69E4D289" w:rsidR="001D66BB" w:rsidRPr="00620D6C" w:rsidRDefault="00144420" w:rsidP="0093117D">
            <w:pPr>
              <w:spacing w:before="100" w:beforeAutospacing="1" w:after="100" w:afterAutospacing="1"/>
              <w:rPr>
                <w:rFonts w:cs="Arial"/>
                <w:lang w:val="pl-PL"/>
              </w:rPr>
            </w:pPr>
            <w:r w:rsidRPr="00620D6C">
              <w:rPr>
                <w:lang w:val="pl"/>
              </w:rPr>
              <w:t xml:space="preserve">Nigel </w:t>
            </w:r>
            <w:r w:rsidR="001D66BB" w:rsidRPr="00620D6C">
              <w:rPr>
                <w:lang w:val="pl"/>
              </w:rPr>
              <w:t>Warburton (2020): "Bez twojej zgody ... Firmy technologiczne zbierają twoje dane – twoją lokalizację, twoje upodobania, twoje nawyki, twoje lęki, twoje choroby, twoją politykę – i dzielą się nimi między sobą.</w:t>
            </w:r>
          </w:p>
          <w:p w14:paraId="62C739CF" w14:textId="571A581F" w:rsidR="00067FA1" w:rsidRPr="00620D6C" w:rsidRDefault="00067FA1" w:rsidP="0093117D">
            <w:pPr>
              <w:spacing w:before="100" w:beforeAutospacing="1" w:after="100" w:afterAutospacing="1"/>
              <w:rPr>
                <w:rFonts w:cs="Arial"/>
                <w:color w:val="002060"/>
                <w:lang w:val="pl-PL"/>
              </w:rPr>
            </w:pPr>
            <w:r w:rsidRPr="00620D6C">
              <w:rPr>
                <w:lang w:val="pl"/>
              </w:rPr>
              <w:t xml:space="preserve">[Patrz dalsza sekcja </w:t>
            </w:r>
            <w:r w:rsidR="00C528FB" w:rsidRPr="00620D6C">
              <w:rPr>
                <w:lang w:val="pl"/>
              </w:rPr>
              <w:t>lektury dodatkowej</w:t>
            </w:r>
            <w:r w:rsidRPr="00620D6C">
              <w:rPr>
                <w:lang w:val="pl"/>
              </w:rPr>
              <w:t xml:space="preserve"> na końcu kroku </w:t>
            </w:r>
            <w:r w:rsidR="00144420" w:rsidRPr="00620D6C">
              <w:rPr>
                <w:lang w:val="pl"/>
              </w:rPr>
              <w:t>3</w:t>
            </w:r>
            <w:r w:rsidRPr="00620D6C">
              <w:rPr>
                <w:lang w:val="pl"/>
              </w:rPr>
              <w:t>]</w:t>
            </w:r>
          </w:p>
        </w:tc>
      </w:tr>
      <w:tr w:rsidR="001D66BB" w:rsidRPr="00620D6C" w14:paraId="16CC7B27" w14:textId="77777777" w:rsidTr="0093117D">
        <w:tc>
          <w:tcPr>
            <w:tcW w:w="1413" w:type="dxa"/>
          </w:tcPr>
          <w:p w14:paraId="283A0E10" w14:textId="77777777" w:rsidR="001D66BB" w:rsidRPr="00620D6C" w:rsidRDefault="001D66BB" w:rsidP="0093117D">
            <w:pPr>
              <w:spacing w:before="0" w:after="120"/>
              <w:rPr>
                <w:rFonts w:cs="Arial"/>
                <w:szCs w:val="20"/>
                <w:lang w:val="pl-PL"/>
              </w:rPr>
            </w:pPr>
          </w:p>
        </w:tc>
        <w:tc>
          <w:tcPr>
            <w:tcW w:w="8505" w:type="dxa"/>
          </w:tcPr>
          <w:p w14:paraId="563A549A" w14:textId="77777777" w:rsidR="001D66BB" w:rsidRPr="00620D6C" w:rsidRDefault="001D66BB" w:rsidP="0093117D">
            <w:pPr>
              <w:spacing w:before="100" w:beforeAutospacing="1" w:after="100" w:afterAutospacing="1"/>
              <w:rPr>
                <w:rFonts w:cs="Arial"/>
                <w:lang w:val="pl-PL"/>
              </w:rPr>
            </w:pPr>
          </w:p>
        </w:tc>
      </w:tr>
      <w:tr w:rsidR="001D66BB" w:rsidRPr="00620D6C" w14:paraId="4D99AD4F" w14:textId="77777777" w:rsidTr="0093117D">
        <w:tc>
          <w:tcPr>
            <w:tcW w:w="1413" w:type="dxa"/>
          </w:tcPr>
          <w:p w14:paraId="3D9D4D87" w14:textId="77777777" w:rsidR="001D66BB" w:rsidRPr="00620D6C" w:rsidRDefault="001D66BB" w:rsidP="0093117D">
            <w:pPr>
              <w:spacing w:before="0" w:after="120"/>
              <w:rPr>
                <w:rFonts w:cs="Arial"/>
                <w:szCs w:val="20"/>
              </w:rPr>
            </w:pPr>
            <w:r w:rsidRPr="00620D6C">
              <w:rPr>
                <w:szCs w:val="20"/>
                <w:lang w:val="pl"/>
              </w:rPr>
              <w:t>Treści edukacyjne</w:t>
            </w:r>
          </w:p>
        </w:tc>
        <w:tc>
          <w:tcPr>
            <w:tcW w:w="8505" w:type="dxa"/>
          </w:tcPr>
          <w:p w14:paraId="56B3FD06" w14:textId="77777777" w:rsidR="001D66BB" w:rsidRPr="00620D6C" w:rsidRDefault="001D66BB" w:rsidP="0093117D">
            <w:pPr>
              <w:pStyle w:val="NoSpacing"/>
              <w:rPr>
                <w:rFonts w:cs="Arial"/>
                <w:b/>
                <w:bCs/>
                <w:sz w:val="20"/>
                <w:szCs w:val="20"/>
                <w:lang w:val="pl-PL"/>
              </w:rPr>
            </w:pPr>
            <w:r w:rsidRPr="00620D6C">
              <w:rPr>
                <w:b/>
                <w:bCs/>
                <w:sz w:val="20"/>
                <w:szCs w:val="20"/>
                <w:lang w:val="pl"/>
              </w:rPr>
              <w:t>W jaki sposób informacje o Tobie są gromadzone w Internecie</w:t>
            </w:r>
          </w:p>
          <w:p w14:paraId="51FEA5DF" w14:textId="77777777" w:rsidR="001D66BB" w:rsidRPr="00620D6C" w:rsidRDefault="001D66BB" w:rsidP="0093117D">
            <w:pPr>
              <w:pStyle w:val="NoSpacing"/>
              <w:rPr>
                <w:rFonts w:cs="Arial"/>
                <w:b/>
                <w:bCs/>
                <w:sz w:val="20"/>
                <w:szCs w:val="20"/>
                <w:lang w:val="pl-PL"/>
              </w:rPr>
            </w:pPr>
          </w:p>
          <w:p w14:paraId="64CC482E" w14:textId="5893647B" w:rsidR="001D66BB" w:rsidRPr="00620D6C" w:rsidRDefault="00054A4F" w:rsidP="0093117D">
            <w:pPr>
              <w:pStyle w:val="NoSpacing"/>
              <w:rPr>
                <w:rFonts w:cs="Arial"/>
                <w:sz w:val="20"/>
                <w:szCs w:val="20"/>
                <w:lang w:val="pl-PL"/>
              </w:rPr>
            </w:pPr>
            <w:r w:rsidRPr="00620D6C">
              <w:rPr>
                <w:sz w:val="20"/>
                <w:szCs w:val="20"/>
                <w:lang w:val="pl"/>
              </w:rPr>
              <w:t xml:space="preserve">Podsumowanie </w:t>
            </w:r>
            <w:r w:rsidR="001D66BB" w:rsidRPr="00620D6C">
              <w:rPr>
                <w:sz w:val="20"/>
                <w:szCs w:val="20"/>
                <w:lang w:val="pl"/>
              </w:rPr>
              <w:t>tego, czego nauczyliśmy się w poprzednich dwóch krokach:</w:t>
            </w:r>
          </w:p>
          <w:p w14:paraId="0BF9F949" w14:textId="77777777" w:rsidR="001D66BB" w:rsidRPr="00620D6C" w:rsidRDefault="001D66BB" w:rsidP="001D66BB">
            <w:pPr>
              <w:pStyle w:val="ListParagraph"/>
              <w:numPr>
                <w:ilvl w:val="0"/>
                <w:numId w:val="18"/>
              </w:numPr>
              <w:spacing w:before="100" w:beforeAutospacing="1" w:after="100" w:afterAutospacing="1"/>
              <w:rPr>
                <w:rFonts w:asciiTheme="minorHAnsi" w:hAnsiTheme="minorHAnsi" w:cs="Arial"/>
                <w:sz w:val="20"/>
                <w:szCs w:val="20"/>
                <w:lang w:val="pl-PL"/>
              </w:rPr>
            </w:pPr>
            <w:r w:rsidRPr="00620D6C">
              <w:rPr>
                <w:rFonts w:asciiTheme="minorHAnsi" w:hAnsiTheme="minorHAnsi"/>
                <w:sz w:val="20"/>
                <w:szCs w:val="20"/>
                <w:lang w:val="pl"/>
              </w:rPr>
              <w:t>W kroku 1 zostaliśmy wprowadzeni w pojęcie "prywatności"</w:t>
            </w:r>
          </w:p>
          <w:p w14:paraId="0FDD2091" w14:textId="13008F40" w:rsidR="001D66BB" w:rsidRPr="00620D6C" w:rsidRDefault="001D66BB" w:rsidP="001D66BB">
            <w:pPr>
              <w:pStyle w:val="ListParagraph"/>
              <w:numPr>
                <w:ilvl w:val="0"/>
                <w:numId w:val="18"/>
              </w:numPr>
              <w:spacing w:before="100" w:beforeAutospacing="1" w:after="100" w:afterAutospacing="1"/>
              <w:rPr>
                <w:rFonts w:asciiTheme="minorHAnsi" w:hAnsiTheme="minorHAnsi" w:cs="Arial"/>
                <w:sz w:val="20"/>
                <w:szCs w:val="20"/>
                <w:lang w:val="pl-PL"/>
              </w:rPr>
            </w:pPr>
            <w:r w:rsidRPr="00620D6C">
              <w:rPr>
                <w:rFonts w:asciiTheme="minorHAnsi" w:hAnsiTheme="minorHAnsi"/>
                <w:sz w:val="20"/>
                <w:szCs w:val="20"/>
                <w:lang w:val="pl"/>
              </w:rPr>
              <w:t xml:space="preserve">W kroku 2 dowiedzieliśmy się, że "dane osobowe" odnoszą się </w:t>
            </w:r>
            <w:r w:rsidR="00054A4F" w:rsidRPr="00620D6C">
              <w:rPr>
                <w:rFonts w:asciiTheme="minorHAnsi" w:hAnsiTheme="minorHAnsi"/>
                <w:sz w:val="20"/>
                <w:szCs w:val="20"/>
                <w:lang w:val="pl"/>
              </w:rPr>
              <w:t>do osoby</w:t>
            </w:r>
            <w:r w:rsidRPr="00620D6C">
              <w:rPr>
                <w:rFonts w:asciiTheme="minorHAnsi" w:hAnsiTheme="minorHAnsi"/>
                <w:lang w:val="pl"/>
              </w:rPr>
              <w:t xml:space="preserve"> </w:t>
            </w:r>
            <w:r w:rsidRPr="00620D6C">
              <w:rPr>
                <w:rFonts w:asciiTheme="minorHAnsi" w:hAnsiTheme="minorHAnsi"/>
                <w:sz w:val="20"/>
                <w:szCs w:val="20"/>
                <w:lang w:val="pl"/>
              </w:rPr>
              <w:t>fizycznej (żyjącej)</w:t>
            </w:r>
          </w:p>
          <w:p w14:paraId="3137133F" w14:textId="77777777" w:rsidR="001D66BB" w:rsidRPr="00620D6C" w:rsidRDefault="001D66BB" w:rsidP="0093117D">
            <w:pPr>
              <w:pStyle w:val="NoSpacing"/>
              <w:rPr>
                <w:rFonts w:cs="Arial"/>
                <w:b/>
                <w:bCs/>
                <w:sz w:val="20"/>
                <w:szCs w:val="20"/>
                <w:lang w:val="pl-PL"/>
              </w:rPr>
            </w:pPr>
          </w:p>
          <w:p w14:paraId="28EA370C" w14:textId="77777777" w:rsidR="001D66BB" w:rsidRPr="00620D6C" w:rsidRDefault="001D66BB" w:rsidP="0093117D">
            <w:pPr>
              <w:spacing w:before="0" w:line="240" w:lineRule="auto"/>
              <w:rPr>
                <w:rFonts w:cs="Arial"/>
                <w:szCs w:val="20"/>
                <w:lang w:val="pl-PL"/>
              </w:rPr>
            </w:pPr>
            <w:r w:rsidRPr="00620D6C">
              <w:rPr>
                <w:szCs w:val="20"/>
                <w:lang w:val="pl"/>
              </w:rPr>
              <w:t>W tym kroku dowiemy się o różnych narzędziach online, które zbierają dane podczas korzystania z Internetu.</w:t>
            </w:r>
          </w:p>
          <w:p w14:paraId="3C4E9510" w14:textId="77777777" w:rsidR="001D66BB" w:rsidRPr="00620D6C" w:rsidRDefault="001D66BB" w:rsidP="0093117D">
            <w:pPr>
              <w:spacing w:before="0" w:line="240" w:lineRule="auto"/>
              <w:rPr>
                <w:rFonts w:cs="Arial"/>
                <w:szCs w:val="20"/>
                <w:lang w:val="pl-PL"/>
              </w:rPr>
            </w:pPr>
          </w:p>
          <w:p w14:paraId="2DB94827" w14:textId="499C7F15" w:rsidR="001D66BB" w:rsidRPr="00620D6C" w:rsidRDefault="000D4E3A" w:rsidP="0093117D">
            <w:pPr>
              <w:spacing w:before="0" w:line="240" w:lineRule="auto"/>
              <w:rPr>
                <w:rFonts w:cs="Arial"/>
                <w:szCs w:val="20"/>
              </w:rPr>
            </w:pPr>
            <w:r w:rsidRPr="00620D6C">
              <w:rPr>
                <w:szCs w:val="20"/>
                <w:lang w:val="pl"/>
              </w:rPr>
              <w:t xml:space="preserve">Menedżer produktu, Eliza </w:t>
            </w:r>
            <w:r w:rsidR="001D66BB" w:rsidRPr="00620D6C">
              <w:rPr>
                <w:szCs w:val="20"/>
                <w:lang w:val="pl"/>
              </w:rPr>
              <w:t>Crawford (2020) informuje</w:t>
            </w:r>
            <w:r w:rsidRPr="00620D6C">
              <w:rPr>
                <w:szCs w:val="20"/>
                <w:lang w:val="pl"/>
              </w:rPr>
              <w:t xml:space="preserve"> nas</w:t>
            </w:r>
            <w:r w:rsidR="001D66BB" w:rsidRPr="00620D6C">
              <w:rPr>
                <w:szCs w:val="20"/>
                <w:lang w:val="pl"/>
              </w:rPr>
              <w:t xml:space="preserve">, że </w:t>
            </w:r>
            <w:r w:rsidR="001D66BB" w:rsidRPr="00620D6C">
              <w:rPr>
                <w:b/>
                <w:bCs/>
                <w:szCs w:val="20"/>
                <w:lang w:val="pl"/>
              </w:rPr>
              <w:t>powodem, dla którego dane o Tobie są gromadzone</w:t>
            </w:r>
            <w:r w:rsidR="001D66BB" w:rsidRPr="00620D6C">
              <w:rPr>
                <w:szCs w:val="20"/>
                <w:lang w:val="pl"/>
              </w:rPr>
              <w:t xml:space="preserve"> w Internecie, jest </w:t>
            </w:r>
            <w:r w:rsidR="001D66BB" w:rsidRPr="00620D6C">
              <w:rPr>
                <w:b/>
                <w:bCs/>
                <w:szCs w:val="20"/>
                <w:lang w:val="pl"/>
              </w:rPr>
              <w:t>nauczenie się, jak się zachowujesz podczas odwiedzania strony internetowej</w:t>
            </w:r>
            <w:r w:rsidR="001D66BB" w:rsidRPr="00620D6C">
              <w:rPr>
                <w:szCs w:val="20"/>
                <w:lang w:val="pl"/>
              </w:rPr>
              <w:t>. Ma to na celu "</w:t>
            </w:r>
            <w:r w:rsidR="001D66BB" w:rsidRPr="00620D6C">
              <w:rPr>
                <w:b/>
                <w:bCs/>
                <w:szCs w:val="20"/>
                <w:lang w:val="pl"/>
              </w:rPr>
              <w:t xml:space="preserve">uzyskanie wglądu w to, jak [...] klienci korzystają ze stron internetowych "w celu zapewnienia </w:t>
            </w:r>
            <w:r w:rsidR="00054A4F" w:rsidRPr="00620D6C">
              <w:rPr>
                <w:b/>
                <w:bCs/>
                <w:szCs w:val="20"/>
                <w:lang w:val="pl"/>
              </w:rPr>
              <w:t>spersonalizowanego doświadczenia</w:t>
            </w:r>
            <w:r w:rsidR="001D66BB" w:rsidRPr="00620D6C">
              <w:rPr>
                <w:b/>
                <w:bCs/>
                <w:szCs w:val="20"/>
                <w:lang w:val="pl"/>
              </w:rPr>
              <w:t xml:space="preserve"> online i zarabiania na użytkowniku poprzez wyświetlanie im ukierunkowanych reklam</w:t>
            </w:r>
            <w:r w:rsidR="001D66BB" w:rsidRPr="00620D6C">
              <w:rPr>
                <w:szCs w:val="20"/>
                <w:lang w:val="pl"/>
              </w:rPr>
              <w:t>.</w:t>
            </w:r>
            <w:r w:rsidRPr="00620D6C">
              <w:rPr>
                <w:lang w:val="pl"/>
              </w:rPr>
              <w:t xml:space="preserve"> </w:t>
            </w:r>
            <w:r w:rsidR="001D66BB" w:rsidRPr="00620D6C">
              <w:rPr>
                <w:szCs w:val="20"/>
                <w:lang w:val="pl"/>
              </w:rPr>
              <w:t>"</w:t>
            </w:r>
          </w:p>
          <w:p w14:paraId="3811C2A1" w14:textId="77777777" w:rsidR="001D66BB" w:rsidRPr="00620D6C" w:rsidRDefault="001D66BB" w:rsidP="0093117D">
            <w:pPr>
              <w:spacing w:before="0" w:line="240" w:lineRule="auto"/>
            </w:pPr>
          </w:p>
          <w:p w14:paraId="1C6478C0" w14:textId="77777777" w:rsidR="001D66BB" w:rsidRPr="00620D6C" w:rsidRDefault="001D66BB" w:rsidP="0093117D">
            <w:pPr>
              <w:spacing w:before="0" w:line="240" w:lineRule="auto"/>
              <w:rPr>
                <w:rFonts w:cs="Arial"/>
                <w:szCs w:val="20"/>
              </w:rPr>
            </w:pPr>
            <w:r w:rsidRPr="00620D6C">
              <w:rPr>
                <w:szCs w:val="20"/>
                <w:lang w:val="pl"/>
              </w:rPr>
              <w:t>Wyjaśniając, dlaczego występuje śledzenie online, Crawford (2020) mówi:</w:t>
            </w:r>
          </w:p>
          <w:p w14:paraId="5579248E" w14:textId="77777777" w:rsidR="001D66BB" w:rsidRPr="00620D6C" w:rsidRDefault="001D66BB" w:rsidP="001D66BB">
            <w:pPr>
              <w:numPr>
                <w:ilvl w:val="0"/>
                <w:numId w:val="15"/>
              </w:numPr>
              <w:spacing w:before="100" w:beforeAutospacing="1" w:after="100" w:afterAutospacing="1" w:line="240" w:lineRule="auto"/>
              <w:rPr>
                <w:rFonts w:eastAsia="Times New Roman" w:cs="Arial"/>
                <w:szCs w:val="20"/>
                <w:lang w:eastAsia="en-GB"/>
              </w:rPr>
            </w:pPr>
            <w:r w:rsidRPr="00620D6C">
              <w:rPr>
                <w:szCs w:val="20"/>
                <w:lang w:val="pl" w:eastAsia="en-GB"/>
              </w:rPr>
              <w:t>"Kiedy szukasz restauracji w Google, a usługa zapewnia listę restauracji w Twojej okolicy, to dlatego, że wyszukiwarka wie, gdzie się znajdujesz.</w:t>
            </w:r>
            <w:r w:rsidRPr="00620D6C">
              <w:rPr>
                <w:lang w:val="pl"/>
              </w:rPr>
              <w:t xml:space="preserve"> </w:t>
            </w:r>
            <w:r w:rsidRPr="00620D6C">
              <w:rPr>
                <w:szCs w:val="20"/>
                <w:lang w:val="pl" w:eastAsia="en-GB"/>
              </w:rPr>
              <w:t>"</w:t>
            </w:r>
          </w:p>
          <w:p w14:paraId="237C4E61" w14:textId="77777777" w:rsidR="001D66BB" w:rsidRPr="00620D6C" w:rsidRDefault="001D66BB" w:rsidP="001D66BB">
            <w:pPr>
              <w:numPr>
                <w:ilvl w:val="0"/>
                <w:numId w:val="15"/>
              </w:numPr>
              <w:spacing w:before="100" w:beforeAutospacing="1" w:after="100" w:afterAutospacing="1" w:line="240" w:lineRule="auto"/>
              <w:rPr>
                <w:rFonts w:eastAsia="Times New Roman" w:cs="Arial"/>
                <w:szCs w:val="20"/>
                <w:lang w:eastAsia="en-GB"/>
              </w:rPr>
            </w:pPr>
            <w:r w:rsidRPr="00620D6C">
              <w:rPr>
                <w:szCs w:val="20"/>
                <w:lang w:val="pl" w:eastAsia="en-GB"/>
              </w:rPr>
              <w:t>"Kiedy sklep e-commerce pokazuje listę polecanych produktów, wie, co lubisz, ponieważ śledził przedmioty, które oglądałeś lub kupiłeś wcześniej.</w:t>
            </w:r>
            <w:r w:rsidRPr="00620D6C">
              <w:rPr>
                <w:lang w:val="pl"/>
              </w:rPr>
              <w:t xml:space="preserve"> </w:t>
            </w:r>
            <w:r w:rsidRPr="00620D6C">
              <w:rPr>
                <w:szCs w:val="20"/>
                <w:lang w:val="pl" w:eastAsia="en-GB"/>
              </w:rPr>
              <w:t>"</w:t>
            </w:r>
          </w:p>
          <w:p w14:paraId="72D79D34" w14:textId="4D3A5A92" w:rsidR="001D66BB" w:rsidRPr="00620D6C" w:rsidRDefault="00D37698" w:rsidP="0093117D">
            <w:pPr>
              <w:rPr>
                <w:rFonts w:cs="Arial"/>
                <w:b/>
                <w:bCs/>
                <w:szCs w:val="20"/>
                <w:lang w:val="pl-PL"/>
              </w:rPr>
            </w:pPr>
            <w:r w:rsidRPr="00620D6C">
              <w:rPr>
                <w:szCs w:val="20"/>
                <w:lang w:val="pl"/>
              </w:rPr>
              <w:t xml:space="preserve">Pat Walshe </w:t>
            </w:r>
            <w:r w:rsidR="00EA0B31" w:rsidRPr="00620D6C">
              <w:rPr>
                <w:szCs w:val="20"/>
                <w:lang w:val="pl"/>
              </w:rPr>
              <w:t>(</w:t>
            </w:r>
            <w:r w:rsidRPr="00620D6C">
              <w:rPr>
                <w:szCs w:val="20"/>
                <w:lang w:val="pl"/>
              </w:rPr>
              <w:t>Privacy Matters</w:t>
            </w:r>
            <w:r w:rsidR="00EA0B31" w:rsidRPr="00620D6C">
              <w:rPr>
                <w:szCs w:val="20"/>
                <w:lang w:val="pl"/>
              </w:rPr>
              <w:t>)</w:t>
            </w:r>
            <w:r w:rsidRPr="00620D6C">
              <w:rPr>
                <w:szCs w:val="20"/>
                <w:lang w:val="pl"/>
              </w:rPr>
              <w:t xml:space="preserve"> przypomina nam, że</w:t>
            </w:r>
            <w:r w:rsidRPr="00620D6C">
              <w:rPr>
                <w:b/>
                <w:bCs/>
                <w:szCs w:val="20"/>
                <w:lang w:val="pl"/>
              </w:rPr>
              <w:t xml:space="preserve"> dane</w:t>
            </w:r>
            <w:r w:rsidR="00054A4F" w:rsidRPr="00620D6C">
              <w:rPr>
                <w:b/>
                <w:bCs/>
                <w:szCs w:val="20"/>
                <w:lang w:val="pl"/>
              </w:rPr>
              <w:t xml:space="preserve"> behawioralne</w:t>
            </w:r>
            <w:r w:rsidR="001D66BB" w:rsidRPr="00620D6C">
              <w:rPr>
                <w:szCs w:val="20"/>
                <w:lang w:val="pl"/>
              </w:rPr>
              <w:t xml:space="preserve"> mogą obejmować:</w:t>
            </w:r>
          </w:p>
          <w:p w14:paraId="54B6B60C" w14:textId="77777777" w:rsidR="001D66BB" w:rsidRPr="00620D6C" w:rsidRDefault="001D66BB" w:rsidP="001D66BB">
            <w:pPr>
              <w:pStyle w:val="ListParagraph"/>
              <w:numPr>
                <w:ilvl w:val="0"/>
                <w:numId w:val="16"/>
              </w:numPr>
              <w:contextualSpacing/>
              <w:rPr>
                <w:rFonts w:asciiTheme="minorHAnsi" w:hAnsiTheme="minorHAnsi" w:cs="Arial"/>
                <w:sz w:val="20"/>
                <w:szCs w:val="20"/>
                <w:lang w:val="pl-PL"/>
              </w:rPr>
            </w:pPr>
            <w:r w:rsidRPr="00620D6C">
              <w:rPr>
                <w:rFonts w:asciiTheme="minorHAnsi" w:hAnsiTheme="minorHAnsi"/>
                <w:sz w:val="20"/>
                <w:szCs w:val="20"/>
                <w:lang w:val="pl"/>
              </w:rPr>
              <w:t xml:space="preserve">Twoje dane </w:t>
            </w:r>
            <w:r w:rsidRPr="00620D6C">
              <w:rPr>
                <w:rFonts w:asciiTheme="minorHAnsi" w:hAnsiTheme="minorHAnsi"/>
                <w:b/>
                <w:bCs/>
                <w:sz w:val="20"/>
                <w:szCs w:val="20"/>
                <w:lang w:val="pl"/>
              </w:rPr>
              <w:t>przeglądania stron</w:t>
            </w:r>
            <w:r w:rsidRPr="00620D6C">
              <w:rPr>
                <w:rFonts w:asciiTheme="minorHAnsi" w:hAnsiTheme="minorHAnsi"/>
                <w:sz w:val="20"/>
                <w:szCs w:val="20"/>
                <w:lang w:val="pl"/>
              </w:rPr>
              <w:t xml:space="preserve"> internetowych - odwiedzane strony internetowe, data i godzina wizyty, kraj, z którego odwiedziłeś (wywnioskowane z Twojego adresu IP - </w:t>
            </w:r>
            <w:r w:rsidRPr="00620D6C">
              <w:rPr>
                <w:rFonts w:asciiTheme="minorHAnsi" w:hAnsiTheme="minorHAnsi"/>
                <w:color w:val="202124"/>
                <w:sz w:val="20"/>
                <w:szCs w:val="20"/>
                <w:shd w:val="clear" w:color="auto" w:fill="FFFFFF"/>
                <w:lang w:val="pl"/>
              </w:rPr>
              <w:t xml:space="preserve">unikalny ciąg znaków, który identyfikuje każde urządzenie łączące się z </w:t>
            </w:r>
            <w:r w:rsidRPr="00620D6C">
              <w:rPr>
                <w:rFonts w:asciiTheme="minorHAnsi" w:hAnsiTheme="minorHAnsi"/>
                <w:color w:val="202124"/>
                <w:sz w:val="20"/>
                <w:szCs w:val="20"/>
                <w:shd w:val="clear" w:color="auto" w:fill="FFFFFF"/>
                <w:lang w:val="pl"/>
              </w:rPr>
              <w:lastRenderedPageBreak/>
              <w:t>Internetem i który jest automatycznie wysyłany podczas odwiedzania strony internetowej). Weź również pod uwagę, że kiedy opuścisz witrynę, będą w stanie powiedzieć, którą witrynę odwiedzasz jako następną, a następna odwiedzana witryna może być w stanie powiedzieć, z której witryny pochodzisz. Wszystko to byłoby uważane za dane behawioralne przeglądania stron internetowych.</w:t>
            </w:r>
          </w:p>
          <w:p w14:paraId="0072C268" w14:textId="7628CFD3" w:rsidR="001D66BB" w:rsidRPr="00620D6C" w:rsidRDefault="001D66BB" w:rsidP="001D66BB">
            <w:pPr>
              <w:pStyle w:val="ListParagraph"/>
              <w:numPr>
                <w:ilvl w:val="0"/>
                <w:numId w:val="16"/>
              </w:numPr>
              <w:contextualSpacing/>
              <w:rPr>
                <w:rFonts w:asciiTheme="minorHAnsi" w:hAnsiTheme="minorHAnsi" w:cs="Arial"/>
                <w:sz w:val="20"/>
                <w:szCs w:val="20"/>
                <w:lang w:val="pl-PL"/>
              </w:rPr>
            </w:pPr>
            <w:r w:rsidRPr="00620D6C">
              <w:rPr>
                <w:rFonts w:asciiTheme="minorHAnsi" w:hAnsiTheme="minorHAnsi"/>
                <w:b/>
                <w:bCs/>
                <w:color w:val="202124"/>
                <w:sz w:val="20"/>
                <w:szCs w:val="20"/>
                <w:shd w:val="clear" w:color="auto" w:fill="FFFFFF"/>
                <w:lang w:val="pl"/>
              </w:rPr>
              <w:t>zachowanie w strumieniu kliknięć</w:t>
            </w:r>
            <w:r w:rsidR="00187DC9">
              <w:rPr>
                <w:rFonts w:asciiTheme="minorHAnsi" w:hAnsiTheme="minorHAnsi"/>
                <w:b/>
                <w:bCs/>
                <w:color w:val="202124"/>
                <w:sz w:val="20"/>
                <w:szCs w:val="20"/>
                <w:shd w:val="clear" w:color="auto" w:fill="FFFFFF"/>
                <w:lang w:val="pl"/>
              </w:rPr>
              <w:t xml:space="preserve"> </w:t>
            </w:r>
            <w:r w:rsidRPr="00620D6C">
              <w:rPr>
                <w:rFonts w:asciiTheme="minorHAnsi" w:hAnsiTheme="minorHAnsi"/>
                <w:color w:val="202124"/>
                <w:sz w:val="20"/>
                <w:szCs w:val="20"/>
                <w:shd w:val="clear" w:color="auto" w:fill="FFFFFF"/>
                <w:lang w:val="pl"/>
              </w:rPr>
              <w:t>– dane o interakcjach danej osoby na stronie internetowej, które mogą obejmować to, co klikają, przewijają i dotykają na ekranie dotykowym</w:t>
            </w:r>
          </w:p>
          <w:p w14:paraId="4D98AD4D" w14:textId="7C1240C0" w:rsidR="001D66BB" w:rsidRPr="00620D6C" w:rsidRDefault="001D66BB" w:rsidP="001D66BB">
            <w:pPr>
              <w:pStyle w:val="ListParagraph"/>
              <w:numPr>
                <w:ilvl w:val="0"/>
                <w:numId w:val="16"/>
              </w:numPr>
              <w:contextualSpacing/>
              <w:rPr>
                <w:rFonts w:asciiTheme="minorHAnsi" w:hAnsiTheme="minorHAnsi" w:cs="Arial"/>
                <w:sz w:val="20"/>
                <w:szCs w:val="20"/>
                <w:lang w:val="pl-PL"/>
              </w:rPr>
            </w:pPr>
            <w:r w:rsidRPr="00620D6C">
              <w:rPr>
                <w:rFonts w:asciiTheme="minorHAnsi" w:hAnsiTheme="minorHAnsi"/>
                <w:b/>
                <w:bCs/>
                <w:color w:val="202124"/>
                <w:sz w:val="20"/>
                <w:szCs w:val="20"/>
                <w:shd w:val="clear" w:color="auto" w:fill="FFFFFF"/>
                <w:lang w:val="pl"/>
              </w:rPr>
              <w:t>wyszukiwarki</w:t>
            </w:r>
            <w:r w:rsidRPr="00620D6C">
              <w:rPr>
                <w:rFonts w:asciiTheme="minorHAnsi" w:hAnsiTheme="minorHAnsi"/>
                <w:color w:val="202124"/>
                <w:sz w:val="20"/>
                <w:szCs w:val="20"/>
                <w:shd w:val="clear" w:color="auto" w:fill="FFFFFF"/>
                <w:lang w:val="pl"/>
              </w:rPr>
              <w:t xml:space="preserve"> , takie jak Google, które mogą gromadzić i wykorzystywać informacje o tym, czego szukasz, jakie wyniki klikasz, Twój adres IP i które mogą używać unikalnego identyfikatora pliku cookie do śledzenia Ciebie.</w:t>
            </w:r>
          </w:p>
          <w:p w14:paraId="753D528A" w14:textId="77777777" w:rsidR="001D66BB" w:rsidRPr="00620D6C" w:rsidRDefault="001D66BB" w:rsidP="001D66BB">
            <w:pPr>
              <w:pStyle w:val="ListParagraph"/>
              <w:numPr>
                <w:ilvl w:val="0"/>
                <w:numId w:val="16"/>
              </w:numPr>
              <w:contextualSpacing/>
              <w:rPr>
                <w:rFonts w:asciiTheme="minorHAnsi" w:hAnsiTheme="minorHAnsi" w:cs="Arial"/>
                <w:sz w:val="20"/>
                <w:szCs w:val="20"/>
              </w:rPr>
            </w:pPr>
            <w:r w:rsidRPr="00620D6C">
              <w:rPr>
                <w:rFonts w:asciiTheme="minorHAnsi" w:hAnsiTheme="minorHAnsi"/>
                <w:b/>
                <w:bCs/>
                <w:color w:val="202124"/>
                <w:sz w:val="20"/>
                <w:szCs w:val="20"/>
                <w:shd w:val="clear" w:color="auto" w:fill="FFFFFF"/>
                <w:lang w:val="pl"/>
              </w:rPr>
              <w:t>lokalizacja</w:t>
            </w:r>
            <w:r w:rsidRPr="00620D6C">
              <w:rPr>
                <w:rFonts w:asciiTheme="minorHAnsi" w:hAnsiTheme="minorHAnsi"/>
                <w:color w:val="202124"/>
                <w:sz w:val="20"/>
                <w:szCs w:val="20"/>
                <w:shd w:val="clear" w:color="auto" w:fill="FFFFFF"/>
                <w:lang w:val="pl"/>
              </w:rPr>
              <w:t xml:space="preserve"> – lokalizacja i rodzaj odwiedzanego miejsca (supermarket, kasyno, miejsce kultu, szpital) lub miejsce, w którym korzystałeś z aplikacji, daty i godziny, przebyta trasa, częstotliwość wizyty lub trasy, które podróżujesz. Dane o lokalizacji mogą być bardzo </w:t>
            </w:r>
            <w:hyperlink r:id="rId157" w:history="1">
              <w:r w:rsidRPr="00620D6C">
                <w:rPr>
                  <w:rStyle w:val="Hyperlink"/>
                  <w:rFonts w:asciiTheme="minorHAnsi" w:hAnsiTheme="minorHAnsi"/>
                  <w:sz w:val="20"/>
                  <w:szCs w:val="20"/>
                  <w:shd w:val="clear" w:color="auto" w:fill="FFFFFF"/>
                  <w:lang w:val="pl"/>
                </w:rPr>
                <w:t>odkrywcze</w:t>
              </w:r>
            </w:hyperlink>
            <w:r w:rsidRPr="00620D6C">
              <w:rPr>
                <w:rFonts w:asciiTheme="minorHAnsi" w:hAnsiTheme="minorHAnsi"/>
                <w:color w:val="202124"/>
                <w:sz w:val="20"/>
                <w:szCs w:val="20"/>
                <w:shd w:val="clear" w:color="auto" w:fill="FFFFFF"/>
                <w:lang w:val="pl"/>
              </w:rPr>
              <w:t xml:space="preserve"> i behawioralne.</w:t>
            </w:r>
          </w:p>
          <w:p w14:paraId="4C946F32" w14:textId="77777777" w:rsidR="001D66BB" w:rsidRPr="00620D6C" w:rsidRDefault="001D66BB" w:rsidP="001D66BB">
            <w:pPr>
              <w:pStyle w:val="ListParagraph"/>
              <w:numPr>
                <w:ilvl w:val="0"/>
                <w:numId w:val="16"/>
              </w:numPr>
              <w:contextualSpacing/>
              <w:rPr>
                <w:rFonts w:asciiTheme="minorHAnsi" w:hAnsiTheme="minorHAnsi" w:cs="Arial"/>
                <w:sz w:val="20"/>
                <w:szCs w:val="20"/>
                <w:lang w:val="pl-PL"/>
              </w:rPr>
            </w:pPr>
            <w:r w:rsidRPr="00620D6C">
              <w:rPr>
                <w:rFonts w:asciiTheme="minorHAnsi" w:hAnsiTheme="minorHAnsi"/>
                <w:b/>
                <w:bCs/>
                <w:color w:val="202124"/>
                <w:sz w:val="20"/>
                <w:szCs w:val="20"/>
                <w:shd w:val="clear" w:color="auto" w:fill="FFFFFF"/>
                <w:lang w:val="pl"/>
              </w:rPr>
              <w:t>historia</w:t>
            </w:r>
            <w:r w:rsidRPr="00620D6C">
              <w:rPr>
                <w:rFonts w:asciiTheme="minorHAnsi" w:hAnsiTheme="minorHAnsi"/>
                <w:color w:val="202124"/>
                <w:sz w:val="20"/>
                <w:szCs w:val="20"/>
                <w:shd w:val="clear" w:color="auto" w:fill="FFFFFF"/>
                <w:lang w:val="pl"/>
              </w:rPr>
              <w:t xml:space="preserve"> </w:t>
            </w:r>
            <w:r w:rsidRPr="00555800">
              <w:rPr>
                <w:rFonts w:asciiTheme="minorHAnsi" w:hAnsiTheme="minorHAnsi"/>
                <w:b/>
                <w:bCs/>
                <w:color w:val="202124"/>
                <w:sz w:val="20"/>
                <w:szCs w:val="20"/>
                <w:shd w:val="clear" w:color="auto" w:fill="FFFFFF"/>
                <w:lang w:val="pl"/>
              </w:rPr>
              <w:t>zakupów</w:t>
            </w:r>
            <w:r w:rsidRPr="00620D6C">
              <w:rPr>
                <w:rFonts w:asciiTheme="minorHAnsi" w:hAnsiTheme="minorHAnsi"/>
                <w:color w:val="202124"/>
                <w:sz w:val="20"/>
                <w:szCs w:val="20"/>
                <w:shd w:val="clear" w:color="auto" w:fill="FFFFFF"/>
                <w:lang w:val="pl"/>
              </w:rPr>
              <w:t xml:space="preserve"> – może to obejmować rodzaje subskrypcji (członkostwo w związkach zawodowych, siłownia, gazety itp.), Rezerwacje hoteli lub restauracji, które mogły zostać dokonane w ramach </w:t>
            </w:r>
            <w:hyperlink r:id="rId158" w:history="1">
              <w:r w:rsidRPr="00620D6C">
                <w:rPr>
                  <w:rStyle w:val="Hyperlink"/>
                  <w:rFonts w:asciiTheme="minorHAnsi" w:hAnsiTheme="minorHAnsi"/>
                  <w:sz w:val="20"/>
                  <w:szCs w:val="20"/>
                  <w:shd w:val="clear" w:color="auto" w:fill="FFFFFF"/>
                  <w:lang w:val="pl"/>
                </w:rPr>
                <w:t>wyszukiwania, map, inteligentnych asystentów</w:t>
              </w:r>
            </w:hyperlink>
            <w:r w:rsidRPr="00620D6C">
              <w:rPr>
                <w:rFonts w:asciiTheme="minorHAnsi" w:hAnsiTheme="minorHAnsi"/>
                <w:color w:val="202124"/>
                <w:sz w:val="20"/>
                <w:szCs w:val="20"/>
                <w:shd w:val="clear" w:color="auto" w:fill="FFFFFF"/>
                <w:lang w:val="pl"/>
              </w:rPr>
              <w:t xml:space="preserve"> lub bezpośrednio od sprzedawców detalicznych lub usług stron trzecich itp</w:t>
            </w:r>
            <w:r w:rsidRPr="00620D6C">
              <w:rPr>
                <w:rFonts w:asciiTheme="minorHAnsi" w:hAnsiTheme="minorHAnsi"/>
                <w:sz w:val="20"/>
                <w:szCs w:val="20"/>
                <w:lang w:val="pl"/>
              </w:rPr>
              <w:t>.</w:t>
            </w:r>
          </w:p>
          <w:p w14:paraId="757A9CC4" w14:textId="16B9CFFC" w:rsidR="001D66BB" w:rsidRPr="00620D6C" w:rsidRDefault="001D66BB" w:rsidP="001D66BB">
            <w:pPr>
              <w:pStyle w:val="ListParagraph"/>
              <w:numPr>
                <w:ilvl w:val="0"/>
                <w:numId w:val="16"/>
              </w:numPr>
              <w:contextualSpacing/>
              <w:rPr>
                <w:rFonts w:asciiTheme="minorHAnsi" w:hAnsiTheme="minorHAnsi" w:cs="Arial"/>
                <w:sz w:val="20"/>
                <w:szCs w:val="20"/>
                <w:lang w:val="pl-PL"/>
              </w:rPr>
            </w:pPr>
            <w:r w:rsidRPr="00620D6C">
              <w:rPr>
                <w:rFonts w:asciiTheme="minorHAnsi" w:hAnsiTheme="minorHAnsi"/>
                <w:b/>
                <w:bCs/>
                <w:color w:val="202124"/>
                <w:sz w:val="20"/>
                <w:szCs w:val="20"/>
                <w:shd w:val="clear" w:color="auto" w:fill="FFFFFF"/>
                <w:lang w:val="pl"/>
              </w:rPr>
              <w:t>dane</w:t>
            </w:r>
            <w:r w:rsidRPr="00620D6C">
              <w:rPr>
                <w:rFonts w:asciiTheme="minorHAnsi" w:hAnsiTheme="minorHAnsi"/>
                <w:lang w:val="pl"/>
              </w:rPr>
              <w:t xml:space="preserve"> </w:t>
            </w:r>
            <w:r w:rsidRPr="00555800">
              <w:rPr>
                <w:rFonts w:asciiTheme="minorHAnsi" w:hAnsiTheme="minorHAnsi"/>
                <w:b/>
                <w:bCs/>
                <w:sz w:val="20"/>
                <w:szCs w:val="20"/>
                <w:lang w:val="pl"/>
              </w:rPr>
              <w:t>dotyczące płatności lub</w:t>
            </w:r>
            <w:r w:rsidRPr="00620D6C">
              <w:rPr>
                <w:rFonts w:asciiTheme="minorHAnsi" w:hAnsiTheme="minorHAnsi"/>
                <w:lang w:val="pl"/>
              </w:rPr>
              <w:t xml:space="preserve"> "</w:t>
            </w:r>
            <w:hyperlink r:id="rId159" w:history="1">
              <w:r w:rsidRPr="00620D6C">
                <w:rPr>
                  <w:rStyle w:val="Hyperlink"/>
                  <w:rFonts w:asciiTheme="minorHAnsi" w:hAnsiTheme="minorHAnsi"/>
                  <w:sz w:val="20"/>
                  <w:szCs w:val="20"/>
                  <w:shd w:val="clear" w:color="auto" w:fill="FFFFFF"/>
                  <w:lang w:val="pl"/>
                </w:rPr>
                <w:t>transakcyjne"</w:t>
              </w:r>
            </w:hyperlink>
            <w:r w:rsidRPr="00620D6C">
              <w:rPr>
                <w:rFonts w:asciiTheme="minorHAnsi" w:hAnsiTheme="minorHAnsi"/>
                <w:color w:val="202124"/>
                <w:sz w:val="20"/>
                <w:szCs w:val="20"/>
                <w:shd w:val="clear" w:color="auto" w:fill="FFFFFF"/>
                <w:lang w:val="pl"/>
              </w:rPr>
              <w:t xml:space="preserve"> – płatności, które ujawniają, komu/jakiej organizacji zapłaciłeś (które mogą ujawnić rodzaj organizacji - klinikę medyczną, aptekę, dostawcę alkoholu; sprzedawcę żywności, księgarza itp.) oraz ile, kiedy i jak często. Dobrym przykładem są płatności kartą typu "dotknij i idź" – pomyśl o kawie, którą kupujesz na początku podróży, miejscu, dacie i godzinie, w której za nią zapłaciłeś, a następnie o płatnościach dokonywanych później w ciągu dnia tą samą kartą.</w:t>
            </w:r>
          </w:p>
          <w:p w14:paraId="7BDCEF9B" w14:textId="77777777" w:rsidR="001D66BB" w:rsidRPr="00620D6C" w:rsidRDefault="001D66BB" w:rsidP="001D66BB">
            <w:pPr>
              <w:pStyle w:val="ListParagraph"/>
              <w:numPr>
                <w:ilvl w:val="0"/>
                <w:numId w:val="16"/>
              </w:numPr>
              <w:contextualSpacing/>
              <w:rPr>
                <w:rFonts w:asciiTheme="minorHAnsi" w:hAnsiTheme="minorHAnsi" w:cs="Arial"/>
                <w:sz w:val="20"/>
                <w:szCs w:val="20"/>
              </w:rPr>
            </w:pPr>
            <w:r w:rsidRPr="00620D6C">
              <w:rPr>
                <w:rFonts w:asciiTheme="minorHAnsi" w:hAnsiTheme="minorHAnsi"/>
                <w:b/>
                <w:bCs/>
                <w:sz w:val="20"/>
                <w:szCs w:val="20"/>
                <w:lang w:val="pl"/>
              </w:rPr>
              <w:t>media strumieniowe</w:t>
            </w:r>
            <w:r w:rsidRPr="00620D6C">
              <w:rPr>
                <w:rFonts w:asciiTheme="minorHAnsi" w:hAnsiTheme="minorHAnsi"/>
                <w:sz w:val="20"/>
                <w:szCs w:val="20"/>
                <w:lang w:val="pl"/>
              </w:rPr>
              <w:t xml:space="preserve"> – "</w:t>
            </w:r>
            <w:hyperlink r:id="rId160" w:history="1">
              <w:r w:rsidRPr="00620D6C">
                <w:rPr>
                  <w:rStyle w:val="Hyperlink"/>
                  <w:rFonts w:asciiTheme="minorHAnsi" w:hAnsiTheme="minorHAnsi"/>
                  <w:sz w:val="20"/>
                  <w:szCs w:val="20"/>
                  <w:lang w:val="pl"/>
                </w:rPr>
                <w:t>jesteś tym, co streamujesz</w:t>
              </w:r>
            </w:hyperlink>
            <w:r w:rsidRPr="00620D6C">
              <w:rPr>
                <w:rFonts w:asciiTheme="minorHAnsi" w:hAnsiTheme="minorHAnsi"/>
                <w:sz w:val="20"/>
                <w:szCs w:val="20"/>
                <w:lang w:val="pl"/>
              </w:rPr>
              <w:t>" i "</w:t>
            </w:r>
            <w:hyperlink r:id="rId161" w:history="1">
              <w:r w:rsidRPr="00620D6C">
                <w:rPr>
                  <w:rStyle w:val="Hyperlink"/>
                  <w:rFonts w:asciiTheme="minorHAnsi" w:hAnsiTheme="minorHAnsi"/>
                  <w:sz w:val="20"/>
                  <w:szCs w:val="20"/>
                  <w:lang w:val="pl"/>
                </w:rPr>
                <w:t>Oni wiedzą, co oglądałeś wczoraj wieczorem</w:t>
              </w:r>
            </w:hyperlink>
            <w:r w:rsidRPr="00620D6C">
              <w:rPr>
                <w:rFonts w:asciiTheme="minorHAnsi" w:hAnsiTheme="minorHAnsi"/>
                <w:sz w:val="20"/>
                <w:szCs w:val="20"/>
                <w:lang w:val="pl"/>
              </w:rPr>
              <w:t xml:space="preserve">".  Media strumieniowe generują </w:t>
            </w:r>
            <w:r w:rsidRPr="00620D6C">
              <w:rPr>
                <w:rFonts w:asciiTheme="minorHAnsi" w:hAnsiTheme="minorHAnsi"/>
                <w:b/>
                <w:bCs/>
                <w:sz w:val="20"/>
                <w:szCs w:val="20"/>
                <w:lang w:val="pl"/>
              </w:rPr>
              <w:t>wiele</w:t>
            </w:r>
            <w:r w:rsidRPr="00620D6C">
              <w:rPr>
                <w:rFonts w:asciiTheme="minorHAnsi" w:hAnsiTheme="minorHAnsi"/>
                <w:sz w:val="20"/>
                <w:szCs w:val="20"/>
                <w:lang w:val="pl"/>
              </w:rPr>
              <w:t xml:space="preserve"> danych behawioralnych na temat:</w:t>
            </w:r>
          </w:p>
          <w:p w14:paraId="65E0F66E" w14:textId="77777777" w:rsidR="001D66BB" w:rsidRPr="00620D6C" w:rsidRDefault="001D66BB" w:rsidP="001D66BB">
            <w:pPr>
              <w:pStyle w:val="ListParagraph"/>
              <w:numPr>
                <w:ilvl w:val="1"/>
                <w:numId w:val="16"/>
              </w:numPr>
              <w:contextualSpacing/>
              <w:rPr>
                <w:rFonts w:asciiTheme="minorHAnsi" w:hAnsiTheme="minorHAnsi" w:cs="Arial"/>
                <w:sz w:val="20"/>
                <w:szCs w:val="20"/>
                <w:lang w:val="pl-PL"/>
              </w:rPr>
            </w:pPr>
            <w:r w:rsidRPr="00620D6C">
              <w:rPr>
                <w:rFonts w:asciiTheme="minorHAnsi" w:hAnsiTheme="minorHAnsi"/>
                <w:sz w:val="20"/>
                <w:szCs w:val="20"/>
                <w:lang w:val="pl"/>
              </w:rPr>
              <w:t>data i godzina uzyskania dostępu do usługi strumieniowego przesyłania muzyki, dźwięku lub telewizji/filmu oraz nieprecyzyjna lokalizacja (poziom kraju lub regionu), z której uzyskano do niej dostęp</w:t>
            </w:r>
          </w:p>
          <w:p w14:paraId="025AD42C" w14:textId="77777777" w:rsidR="001D66BB" w:rsidRPr="00620D6C" w:rsidRDefault="001D66BB" w:rsidP="001D66BB">
            <w:pPr>
              <w:pStyle w:val="ListParagraph"/>
              <w:numPr>
                <w:ilvl w:val="1"/>
                <w:numId w:val="16"/>
              </w:numPr>
              <w:contextualSpacing/>
              <w:rPr>
                <w:rFonts w:asciiTheme="minorHAnsi" w:hAnsiTheme="minorHAnsi" w:cs="Arial"/>
                <w:sz w:val="20"/>
                <w:szCs w:val="20"/>
                <w:lang w:val="pl-PL"/>
              </w:rPr>
            </w:pPr>
            <w:r w:rsidRPr="00620D6C">
              <w:rPr>
                <w:rFonts w:asciiTheme="minorHAnsi" w:hAnsiTheme="minorHAnsi"/>
                <w:sz w:val="20"/>
                <w:szCs w:val="20"/>
                <w:lang w:val="pl"/>
              </w:rPr>
              <w:t>jaki profil uzyskał dostęp do usługi i z niej korzystał (nazwa + kategoria np. dziecko)</w:t>
            </w:r>
          </w:p>
          <w:p w14:paraId="718A5946" w14:textId="77777777" w:rsidR="001D66BB" w:rsidRPr="00620D6C" w:rsidRDefault="001D66BB" w:rsidP="001D66BB">
            <w:pPr>
              <w:pStyle w:val="ListParagraph"/>
              <w:numPr>
                <w:ilvl w:val="1"/>
                <w:numId w:val="16"/>
              </w:numPr>
              <w:contextualSpacing/>
              <w:rPr>
                <w:rFonts w:asciiTheme="minorHAnsi" w:hAnsiTheme="minorHAnsi" w:cs="Arial"/>
                <w:sz w:val="20"/>
                <w:szCs w:val="20"/>
                <w:lang w:val="pl-PL"/>
              </w:rPr>
            </w:pPr>
            <w:r w:rsidRPr="00620D6C">
              <w:rPr>
                <w:rFonts w:asciiTheme="minorHAnsi" w:hAnsiTheme="minorHAnsi"/>
                <w:sz w:val="20"/>
                <w:szCs w:val="20"/>
                <w:lang w:val="pl"/>
              </w:rPr>
              <w:t>kategoria muzyka, audiobook, telewizja/film (np. horror polityczny, dorosły)</w:t>
            </w:r>
          </w:p>
          <w:p w14:paraId="638FC299" w14:textId="77777777" w:rsidR="001D66BB" w:rsidRPr="00620D6C" w:rsidRDefault="001D66BB" w:rsidP="001D66BB">
            <w:pPr>
              <w:pStyle w:val="ListParagraph"/>
              <w:numPr>
                <w:ilvl w:val="1"/>
                <w:numId w:val="16"/>
              </w:numPr>
              <w:contextualSpacing/>
              <w:rPr>
                <w:rFonts w:asciiTheme="minorHAnsi" w:hAnsiTheme="minorHAnsi" w:cs="Arial"/>
                <w:sz w:val="20"/>
                <w:szCs w:val="20"/>
              </w:rPr>
            </w:pPr>
            <w:r w:rsidRPr="00620D6C">
              <w:rPr>
                <w:rFonts w:asciiTheme="minorHAnsi" w:hAnsiTheme="minorHAnsi"/>
                <w:sz w:val="20"/>
                <w:szCs w:val="20"/>
                <w:lang w:val="pl"/>
              </w:rPr>
              <w:t>wyszukuje treści</w:t>
            </w:r>
          </w:p>
          <w:p w14:paraId="1D295534" w14:textId="77777777" w:rsidR="001D66BB" w:rsidRPr="00620D6C" w:rsidRDefault="001D66BB" w:rsidP="001D66BB">
            <w:pPr>
              <w:pStyle w:val="ListParagraph"/>
              <w:numPr>
                <w:ilvl w:val="1"/>
                <w:numId w:val="16"/>
              </w:numPr>
              <w:contextualSpacing/>
              <w:rPr>
                <w:rFonts w:asciiTheme="minorHAnsi" w:hAnsiTheme="minorHAnsi" w:cs="Arial"/>
                <w:sz w:val="20"/>
                <w:szCs w:val="20"/>
                <w:lang w:val="pl-PL"/>
              </w:rPr>
            </w:pPr>
            <w:r w:rsidRPr="00620D6C">
              <w:rPr>
                <w:rFonts w:asciiTheme="minorHAnsi" w:hAnsiTheme="minorHAnsi"/>
                <w:sz w:val="20"/>
                <w:szCs w:val="20"/>
                <w:lang w:val="pl"/>
              </w:rPr>
              <w:t>czy wstrzymano utwór lub film i na jak długo (w tym datę (daty i godziny)</w:t>
            </w:r>
          </w:p>
          <w:p w14:paraId="55B67BC3" w14:textId="77777777" w:rsidR="001D66BB" w:rsidRPr="00620D6C" w:rsidRDefault="001D66BB" w:rsidP="001D66BB">
            <w:pPr>
              <w:pStyle w:val="ListParagraph"/>
              <w:numPr>
                <w:ilvl w:val="1"/>
                <w:numId w:val="16"/>
              </w:numPr>
              <w:contextualSpacing/>
              <w:rPr>
                <w:rFonts w:asciiTheme="minorHAnsi" w:hAnsiTheme="minorHAnsi" w:cs="Arial"/>
                <w:sz w:val="20"/>
                <w:szCs w:val="20"/>
                <w:lang w:val="pl-PL"/>
              </w:rPr>
            </w:pPr>
            <w:r w:rsidRPr="00620D6C">
              <w:rPr>
                <w:rFonts w:asciiTheme="minorHAnsi" w:hAnsiTheme="minorHAnsi"/>
                <w:sz w:val="20"/>
                <w:szCs w:val="20"/>
                <w:lang w:val="pl"/>
              </w:rPr>
              <w:t>czy pominąłeś/porzuciłeś utwór lub ścieżkę dźwiękową z filmu z odcinka telewizyjnego</w:t>
            </w:r>
          </w:p>
          <w:p w14:paraId="54B6D9CE" w14:textId="77777777" w:rsidR="001D66BB" w:rsidRPr="00620D6C" w:rsidRDefault="001D66BB" w:rsidP="001D66BB">
            <w:pPr>
              <w:pStyle w:val="ListParagraph"/>
              <w:numPr>
                <w:ilvl w:val="1"/>
                <w:numId w:val="16"/>
              </w:numPr>
              <w:contextualSpacing/>
              <w:rPr>
                <w:rFonts w:asciiTheme="minorHAnsi" w:hAnsiTheme="minorHAnsi" w:cs="Arial"/>
                <w:sz w:val="20"/>
                <w:szCs w:val="20"/>
                <w:lang w:val="pl-PL"/>
              </w:rPr>
            </w:pPr>
            <w:r w:rsidRPr="00620D6C">
              <w:rPr>
                <w:rFonts w:asciiTheme="minorHAnsi" w:hAnsiTheme="minorHAnsi"/>
                <w:sz w:val="20"/>
                <w:szCs w:val="20"/>
                <w:lang w:val="pl"/>
              </w:rPr>
              <w:t>czy udostępniasz treści i z kim oraz jakie są Twoje interakcje z innymi osobami w ramach usługi</w:t>
            </w:r>
          </w:p>
          <w:p w14:paraId="05CE983E" w14:textId="77777777" w:rsidR="001D66BB" w:rsidRPr="00620D6C" w:rsidRDefault="001D66BB" w:rsidP="001D66BB">
            <w:pPr>
              <w:pStyle w:val="ListParagraph"/>
              <w:numPr>
                <w:ilvl w:val="1"/>
                <w:numId w:val="16"/>
              </w:numPr>
              <w:contextualSpacing/>
              <w:rPr>
                <w:rFonts w:asciiTheme="minorHAnsi" w:hAnsiTheme="minorHAnsi" w:cs="Arial"/>
                <w:sz w:val="20"/>
                <w:szCs w:val="20"/>
                <w:lang w:val="pl-PL"/>
              </w:rPr>
            </w:pPr>
            <w:r w:rsidRPr="00620D6C">
              <w:rPr>
                <w:rFonts w:asciiTheme="minorHAnsi" w:hAnsiTheme="minorHAnsi"/>
                <w:sz w:val="20"/>
                <w:szCs w:val="20"/>
                <w:lang w:val="pl"/>
              </w:rPr>
              <w:t>czy oceniłeś utwór, program TV lub film</w:t>
            </w:r>
          </w:p>
          <w:p w14:paraId="61B34548" w14:textId="77777777" w:rsidR="001D66BB" w:rsidRPr="00620D6C" w:rsidRDefault="001D66BB" w:rsidP="001D66BB">
            <w:pPr>
              <w:pStyle w:val="ListParagraph"/>
              <w:numPr>
                <w:ilvl w:val="1"/>
                <w:numId w:val="16"/>
              </w:numPr>
              <w:contextualSpacing/>
              <w:rPr>
                <w:rFonts w:asciiTheme="minorHAnsi" w:hAnsiTheme="minorHAnsi" w:cs="Arial"/>
                <w:sz w:val="20"/>
                <w:szCs w:val="20"/>
                <w:lang w:val="pl-PL"/>
              </w:rPr>
            </w:pPr>
            <w:r w:rsidRPr="00620D6C">
              <w:rPr>
                <w:rFonts w:asciiTheme="minorHAnsi" w:hAnsiTheme="minorHAnsi"/>
                <w:sz w:val="20"/>
                <w:szCs w:val="20"/>
                <w:lang w:val="pl"/>
              </w:rPr>
              <w:t>playlisty lub listy obserwowanych, które tworzysz</w:t>
            </w:r>
          </w:p>
          <w:p w14:paraId="3575D54A" w14:textId="77777777" w:rsidR="001D66BB" w:rsidRPr="00620D6C" w:rsidRDefault="001D66BB" w:rsidP="001D66BB">
            <w:pPr>
              <w:pStyle w:val="ListParagraph"/>
              <w:numPr>
                <w:ilvl w:val="1"/>
                <w:numId w:val="16"/>
              </w:numPr>
              <w:contextualSpacing/>
              <w:rPr>
                <w:rFonts w:asciiTheme="minorHAnsi" w:hAnsiTheme="minorHAnsi" w:cs="Arial"/>
                <w:sz w:val="20"/>
                <w:szCs w:val="20"/>
                <w:lang w:val="pl-PL"/>
              </w:rPr>
            </w:pPr>
            <w:r w:rsidRPr="00620D6C">
              <w:rPr>
                <w:rFonts w:asciiTheme="minorHAnsi" w:hAnsiTheme="minorHAnsi"/>
                <w:sz w:val="20"/>
                <w:szCs w:val="20"/>
                <w:lang w:val="pl"/>
              </w:rPr>
              <w:t>urządzenie używane do uzyskania dostępu do usługi oraz adres IP i identyfikatory urządzeń</w:t>
            </w:r>
          </w:p>
          <w:p w14:paraId="04845493" w14:textId="77777777" w:rsidR="001D66BB" w:rsidRPr="00620D6C" w:rsidRDefault="001D66BB" w:rsidP="001D66BB">
            <w:pPr>
              <w:pStyle w:val="ListParagraph"/>
              <w:numPr>
                <w:ilvl w:val="0"/>
                <w:numId w:val="17"/>
              </w:numPr>
              <w:contextualSpacing/>
              <w:rPr>
                <w:rFonts w:asciiTheme="minorHAnsi" w:hAnsiTheme="minorHAnsi" w:cs="Arial"/>
                <w:b/>
                <w:bCs/>
                <w:sz w:val="20"/>
                <w:szCs w:val="20"/>
                <w:lang w:val="pl-PL"/>
              </w:rPr>
            </w:pPr>
            <w:r w:rsidRPr="00620D6C">
              <w:rPr>
                <w:rFonts w:asciiTheme="minorHAnsi" w:hAnsiTheme="minorHAnsi"/>
                <w:b/>
                <w:bCs/>
                <w:sz w:val="20"/>
                <w:szCs w:val="20"/>
                <w:lang w:val="pl"/>
              </w:rPr>
              <w:t xml:space="preserve">Dane dotyczące aktywności/zdrowia </w:t>
            </w:r>
            <w:r w:rsidRPr="00620D6C">
              <w:rPr>
                <w:rFonts w:asciiTheme="minorHAnsi" w:hAnsiTheme="minorHAnsi"/>
                <w:sz w:val="20"/>
                <w:szCs w:val="20"/>
                <w:lang w:val="pl"/>
              </w:rPr>
              <w:t>– dane dotyczące korzystania z aplikacji aktywności, takich jak jazda na rowerze, bieganie, chodzenie lub dane dotyczące zdrowia, takie jak dane uzyskane za pośrednictwem aplikacji dietetycznych lub aplikacji na płodność. Dane te mogą być bardzo odkrywcze i często mogą być powiązane na przykład z Twoją lokalizacją.</w:t>
            </w:r>
          </w:p>
          <w:p w14:paraId="63AD32F6" w14:textId="77777777" w:rsidR="001D66BB" w:rsidRPr="00620D6C" w:rsidRDefault="001D66BB" w:rsidP="001D66BB">
            <w:pPr>
              <w:pStyle w:val="ListParagraph"/>
              <w:numPr>
                <w:ilvl w:val="0"/>
                <w:numId w:val="17"/>
              </w:numPr>
              <w:contextualSpacing/>
              <w:rPr>
                <w:rFonts w:asciiTheme="minorHAnsi" w:hAnsiTheme="minorHAnsi" w:cs="Arial"/>
                <w:b/>
                <w:bCs/>
                <w:sz w:val="20"/>
                <w:szCs w:val="20"/>
                <w:lang w:val="pl-PL"/>
              </w:rPr>
            </w:pPr>
            <w:r w:rsidRPr="00620D6C">
              <w:rPr>
                <w:rFonts w:asciiTheme="minorHAnsi" w:hAnsiTheme="minorHAnsi"/>
                <w:b/>
                <w:bCs/>
                <w:sz w:val="20"/>
                <w:szCs w:val="20"/>
                <w:lang w:val="pl"/>
              </w:rPr>
              <w:t xml:space="preserve">Wykres mediów społecznościowych – </w:t>
            </w:r>
            <w:r w:rsidRPr="00620D6C">
              <w:rPr>
                <w:rFonts w:asciiTheme="minorHAnsi" w:hAnsiTheme="minorHAnsi"/>
                <w:sz w:val="20"/>
                <w:szCs w:val="20"/>
                <w:lang w:val="pl"/>
              </w:rPr>
              <w:t>dane ujawniające powiązane ze sobą relacje społeczne między ludźmi i ich naturą oraz wzorce komunikacji</w:t>
            </w:r>
          </w:p>
          <w:p w14:paraId="068903FA" w14:textId="77777777" w:rsidR="001D66BB" w:rsidRPr="00620D6C" w:rsidRDefault="001D66BB" w:rsidP="0093117D">
            <w:pPr>
              <w:pStyle w:val="NoSpacing"/>
              <w:rPr>
                <w:rFonts w:cs="Arial"/>
                <w:sz w:val="20"/>
                <w:szCs w:val="20"/>
                <w:lang w:val="pl-PL"/>
              </w:rPr>
            </w:pPr>
          </w:p>
          <w:p w14:paraId="5FF2073E" w14:textId="77777777" w:rsidR="00555800" w:rsidRDefault="00555800" w:rsidP="0093117D">
            <w:pPr>
              <w:pStyle w:val="NoSpacing"/>
              <w:rPr>
                <w:sz w:val="20"/>
                <w:szCs w:val="20"/>
                <w:lang w:val="pl"/>
              </w:rPr>
            </w:pPr>
          </w:p>
          <w:p w14:paraId="7A0F04AD" w14:textId="77777777" w:rsidR="00555800" w:rsidRDefault="00555800" w:rsidP="0093117D">
            <w:pPr>
              <w:pStyle w:val="NoSpacing"/>
              <w:rPr>
                <w:sz w:val="20"/>
                <w:szCs w:val="20"/>
                <w:lang w:val="pl"/>
              </w:rPr>
            </w:pPr>
          </w:p>
          <w:p w14:paraId="516A43EB" w14:textId="630CB880" w:rsidR="001D66BB" w:rsidRPr="00620D6C" w:rsidRDefault="001D66BB" w:rsidP="0093117D">
            <w:pPr>
              <w:pStyle w:val="NoSpacing"/>
              <w:rPr>
                <w:rFonts w:cs="Arial"/>
                <w:sz w:val="20"/>
                <w:szCs w:val="20"/>
                <w:lang w:val="pl-PL"/>
              </w:rPr>
            </w:pPr>
            <w:r w:rsidRPr="00620D6C">
              <w:rPr>
                <w:sz w:val="20"/>
                <w:szCs w:val="20"/>
                <w:lang w:val="pl"/>
              </w:rPr>
              <w:t xml:space="preserve">Badanie przeprowadzone przez Ghostery (2017) "ujawniło, że trackery, które zbierają dane na temat zachowań użytkowników Internetu w Internecie, są obecne na co najmniej 79 procentach stron internetowych (unikalnych domen) na całym świecie. Śledzenie w sieci stało się tak wszechobecne, że około dziesięciu procent stron internetowych wysyła zebrane dane do dziesięciu lub więcej różnych firm (unikalne domeny trackerów). Jeśli chodzi o ruch w sieci, 15 procent wszystkich wczytywania stron w Internecie jest monitorowanych przez </w:t>
            </w:r>
            <w:r w:rsidRPr="00620D6C">
              <w:rPr>
                <w:rStyle w:val="Emphasis"/>
                <w:sz w:val="20"/>
                <w:szCs w:val="20"/>
                <w:lang w:val="pl"/>
              </w:rPr>
              <w:t>dziesięć lub więcej</w:t>
            </w:r>
            <w:r w:rsidRPr="00620D6C">
              <w:rPr>
                <w:sz w:val="20"/>
                <w:szCs w:val="20"/>
                <w:lang w:val="pl"/>
              </w:rPr>
              <w:t xml:space="preserve"> trackerów. Według badania najbardziej rozpowszechnione są skrypty śledzące z Google (60,3 procent wczytywania stron) i Facebooka (27,1 procent).</w:t>
            </w:r>
          </w:p>
          <w:p w14:paraId="74BC6DC0" w14:textId="77777777" w:rsidR="001D66BB" w:rsidRPr="00620D6C" w:rsidRDefault="001D66BB" w:rsidP="0093117D">
            <w:pPr>
              <w:pStyle w:val="NoSpacing"/>
              <w:rPr>
                <w:rFonts w:cs="Arial"/>
                <w:sz w:val="20"/>
                <w:szCs w:val="20"/>
                <w:lang w:val="pl-PL"/>
              </w:rPr>
            </w:pPr>
          </w:p>
          <w:p w14:paraId="73B67449" w14:textId="47673609" w:rsidR="004866B8" w:rsidRPr="00620D6C" w:rsidRDefault="004866B8" w:rsidP="0093117D">
            <w:pPr>
              <w:pStyle w:val="NoSpacing"/>
              <w:rPr>
                <w:rFonts w:cs="Arial"/>
                <w:sz w:val="20"/>
                <w:szCs w:val="20"/>
              </w:rPr>
            </w:pPr>
            <w:r w:rsidRPr="00620D6C">
              <w:rPr>
                <w:rFonts w:cs="Arial"/>
                <w:b/>
                <w:bCs/>
                <w:noProof/>
                <w:sz w:val="20"/>
                <w:szCs w:val="20"/>
                <w:lang w:val="en-GB" w:eastAsia="en-GB"/>
              </w:rPr>
              <w:drawing>
                <wp:inline distT="0" distB="0" distL="0" distR="0" wp14:anchorId="5D90CF29" wp14:editId="17683436">
                  <wp:extent cx="1619250" cy="1619250"/>
                  <wp:effectExtent l="0" t="0" r="0" b="0"/>
                  <wp:docPr id="10" name="Picture 10" descr="Obraz zawierający ciemny&#10;&#10;Opis 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ark&#10;&#10;Description automatically generated"/>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619253" cy="1619253"/>
                          </a:xfrm>
                          <a:prstGeom prst="rect">
                            <a:avLst/>
                          </a:prstGeom>
                        </pic:spPr>
                      </pic:pic>
                    </a:graphicData>
                  </a:graphic>
                </wp:inline>
              </w:drawing>
            </w:r>
          </w:p>
          <w:p w14:paraId="189C8356" w14:textId="77777777" w:rsidR="004866B8" w:rsidRPr="00620D6C" w:rsidRDefault="004866B8" w:rsidP="0093117D">
            <w:pPr>
              <w:pStyle w:val="NoSpacing"/>
              <w:rPr>
                <w:rFonts w:cs="Arial"/>
                <w:sz w:val="20"/>
                <w:szCs w:val="20"/>
              </w:rPr>
            </w:pPr>
          </w:p>
          <w:p w14:paraId="7BCB67B7" w14:textId="399808F5" w:rsidR="001D66BB" w:rsidRPr="00620D6C" w:rsidRDefault="001D66BB" w:rsidP="0093117D">
            <w:pPr>
              <w:pStyle w:val="NoSpacing"/>
              <w:rPr>
                <w:rFonts w:cs="Arial"/>
                <w:sz w:val="20"/>
                <w:szCs w:val="20"/>
                <w:lang w:val="pl-PL"/>
              </w:rPr>
            </w:pPr>
            <w:r w:rsidRPr="00620D6C">
              <w:rPr>
                <w:sz w:val="20"/>
                <w:szCs w:val="20"/>
                <w:lang w:val="pl"/>
              </w:rPr>
              <w:t>To śledzenie odbywa się za pomocą narzędzi cyfrowych:</w:t>
            </w:r>
          </w:p>
          <w:p w14:paraId="32006D5D" w14:textId="488B1C96" w:rsidR="004B3E25" w:rsidRPr="00577684" w:rsidRDefault="00C34FD2" w:rsidP="001D66BB">
            <w:pPr>
              <w:pStyle w:val="NormalWeb"/>
              <w:numPr>
                <w:ilvl w:val="0"/>
                <w:numId w:val="14"/>
              </w:numPr>
              <w:rPr>
                <w:rFonts w:asciiTheme="minorHAnsi" w:hAnsiTheme="minorHAnsi" w:cs="Arial"/>
                <w:sz w:val="20"/>
                <w:szCs w:val="20"/>
                <w:lang w:val="pl-PL"/>
              </w:rPr>
            </w:pPr>
            <w:hyperlink r:id="rId163" w:history="1"/>
            <w:r w:rsidR="004B3E25" w:rsidRPr="00620D6C">
              <w:rPr>
                <w:rFonts w:asciiTheme="minorHAnsi" w:hAnsiTheme="minorHAnsi"/>
                <w:sz w:val="20"/>
                <w:szCs w:val="20"/>
                <w:lang w:val="pl"/>
              </w:rPr>
              <w:t xml:space="preserve">O plikach cookie usłyszeliśmy w </w:t>
            </w:r>
            <w:r w:rsidR="00577684">
              <w:rPr>
                <w:rFonts w:asciiTheme="minorHAnsi" w:hAnsiTheme="minorHAnsi"/>
                <w:sz w:val="20"/>
                <w:szCs w:val="20"/>
                <w:lang w:val="pl"/>
              </w:rPr>
              <w:t>kroku 1</w:t>
            </w:r>
            <w:r w:rsidR="004B3E25" w:rsidRPr="00620D6C">
              <w:rPr>
                <w:rFonts w:asciiTheme="minorHAnsi" w:hAnsiTheme="minorHAnsi"/>
                <w:sz w:val="20"/>
                <w:szCs w:val="20"/>
                <w:lang w:val="pl"/>
              </w:rPr>
              <w:t>, z</w:t>
            </w:r>
            <w:hyperlink r:id="rId164" w:history="1"/>
            <w:r w:rsidR="004B3E25" w:rsidRPr="00620D6C">
              <w:rPr>
                <w:rFonts w:asciiTheme="minorHAnsi" w:hAnsiTheme="minorHAnsi"/>
                <w:sz w:val="20"/>
                <w:szCs w:val="20"/>
                <w:lang w:val="pl"/>
              </w:rPr>
              <w:t xml:space="preserve"> </w:t>
            </w:r>
            <w:r w:rsidR="00577684">
              <w:rPr>
                <w:rFonts w:asciiTheme="minorHAnsi" w:hAnsiTheme="minorHAnsi"/>
                <w:sz w:val="20"/>
                <w:szCs w:val="20"/>
                <w:lang w:val="pl"/>
              </w:rPr>
              <w:t xml:space="preserve">show </w:t>
            </w:r>
            <w:r w:rsidR="004B3E25" w:rsidRPr="00620D6C">
              <w:rPr>
                <w:rFonts w:asciiTheme="minorHAnsi" w:hAnsiTheme="minorHAnsi"/>
                <w:sz w:val="20"/>
                <w:szCs w:val="20"/>
                <w:lang w:val="pl"/>
              </w:rPr>
              <w:t>HBO</w:t>
            </w:r>
            <w:hyperlink r:id="rId165" w:history="1"/>
            <w:r w:rsidR="004B3E25" w:rsidRPr="00620D6C">
              <w:rPr>
                <w:rFonts w:asciiTheme="minorHAnsi" w:hAnsiTheme="minorHAnsi"/>
                <w:lang w:val="pl"/>
              </w:rPr>
              <w:t xml:space="preserve"> Johna </w:t>
            </w:r>
            <w:r w:rsidR="004B3E25" w:rsidRPr="00620D6C">
              <w:rPr>
                <w:rFonts w:asciiTheme="minorHAnsi" w:hAnsiTheme="minorHAnsi"/>
                <w:sz w:val="20"/>
                <w:szCs w:val="20"/>
                <w:lang w:val="pl"/>
              </w:rPr>
              <w:t>Olivera z 10 kwietnia 2022</w:t>
            </w:r>
            <w:hyperlink r:id="rId166" w:history="1"/>
            <w:r w:rsidR="004B3E25" w:rsidRPr="00620D6C">
              <w:rPr>
                <w:rFonts w:asciiTheme="minorHAnsi" w:hAnsiTheme="minorHAnsi"/>
                <w:lang w:val="pl"/>
              </w:rPr>
              <w:t xml:space="preserve"> r. </w:t>
            </w:r>
            <w:r w:rsidR="004B3E25" w:rsidRPr="00620D6C">
              <w:rPr>
                <w:rFonts w:asciiTheme="minorHAnsi" w:hAnsiTheme="minorHAnsi"/>
                <w:sz w:val="20"/>
                <w:szCs w:val="20"/>
                <w:lang w:val="pl"/>
              </w:rPr>
              <w:t xml:space="preserve"> "</w:t>
            </w:r>
            <w:hyperlink r:id="rId167" w:history="1"/>
            <w:r w:rsidR="004B3E25" w:rsidRPr="00620D6C">
              <w:rPr>
                <w:rFonts w:asciiTheme="minorHAnsi" w:hAnsiTheme="minorHAnsi"/>
                <w:sz w:val="20"/>
                <w:szCs w:val="20"/>
                <w:lang w:val="pl"/>
              </w:rPr>
              <w:t>Last Week Tonight</w:t>
            </w:r>
            <w:hyperlink r:id="rId168" w:history="1"/>
            <w:r w:rsidR="004B3E25" w:rsidRPr="00620D6C">
              <w:rPr>
                <w:rFonts w:asciiTheme="minorHAnsi" w:hAnsiTheme="minorHAnsi"/>
                <w:sz w:val="20"/>
                <w:szCs w:val="20"/>
                <w:lang w:val="pl"/>
              </w:rPr>
              <w:t>"</w:t>
            </w:r>
            <w:hyperlink r:id="rId169" w:history="1"/>
            <w:r w:rsidR="004B3E25" w:rsidRPr="00620D6C">
              <w:rPr>
                <w:rFonts w:asciiTheme="minorHAnsi" w:hAnsiTheme="minorHAnsi"/>
                <w:sz w:val="20"/>
                <w:szCs w:val="20"/>
                <w:lang w:val="pl"/>
              </w:rPr>
              <w:t xml:space="preserve"> ujawniającego data brokerów.</w:t>
            </w:r>
            <w:hyperlink r:id="rId170" w:history="1"/>
          </w:p>
          <w:p w14:paraId="507F2896" w14:textId="77777777" w:rsidR="004B3E25" w:rsidRPr="00577684" w:rsidRDefault="004B3E25" w:rsidP="001D66BB">
            <w:pPr>
              <w:pStyle w:val="NormalWeb"/>
              <w:numPr>
                <w:ilvl w:val="0"/>
                <w:numId w:val="14"/>
              </w:numPr>
              <w:rPr>
                <w:rFonts w:asciiTheme="minorHAnsi" w:hAnsiTheme="minorHAnsi" w:cs="Arial"/>
                <w:sz w:val="20"/>
                <w:szCs w:val="20"/>
                <w:lang w:val="pl-PL"/>
              </w:rPr>
            </w:pPr>
          </w:p>
          <w:p w14:paraId="4556D92E" w14:textId="3944D7E9" w:rsidR="001D66BB" w:rsidRPr="00620D6C" w:rsidRDefault="001D66BB" w:rsidP="001D66BB">
            <w:pPr>
              <w:pStyle w:val="NormalWeb"/>
              <w:numPr>
                <w:ilvl w:val="0"/>
                <w:numId w:val="14"/>
              </w:numPr>
              <w:rPr>
                <w:rFonts w:asciiTheme="minorHAnsi" w:hAnsiTheme="minorHAnsi" w:cs="Arial"/>
                <w:sz w:val="20"/>
                <w:szCs w:val="20"/>
              </w:rPr>
            </w:pPr>
            <w:r w:rsidRPr="00620D6C">
              <w:rPr>
                <w:rFonts w:asciiTheme="minorHAnsi" w:hAnsiTheme="minorHAnsi"/>
                <w:b/>
                <w:bCs/>
                <w:sz w:val="20"/>
                <w:szCs w:val="20"/>
                <w:lang w:val="pl"/>
              </w:rPr>
              <w:t>Pliki cookie</w:t>
            </w:r>
            <w:r w:rsidRPr="00620D6C">
              <w:rPr>
                <w:rFonts w:asciiTheme="minorHAnsi" w:hAnsiTheme="minorHAnsi"/>
                <w:sz w:val="20"/>
                <w:szCs w:val="20"/>
                <w:lang w:val="pl"/>
              </w:rPr>
              <w:t xml:space="preserve">: Pliki cookie to małe fragmenty danych, które strony internetowe przechowują na urządzeniu użytkownika. Witryny często </w:t>
            </w:r>
            <w:r w:rsidRPr="00620D6C">
              <w:rPr>
                <w:rFonts w:asciiTheme="minorHAnsi" w:hAnsiTheme="minorHAnsi"/>
                <w:b/>
                <w:bCs/>
                <w:sz w:val="20"/>
                <w:szCs w:val="20"/>
                <w:lang w:val="pl"/>
              </w:rPr>
              <w:t>używają plików cookie do zapamiętywania preferencji użytkownika</w:t>
            </w:r>
            <w:r w:rsidRPr="00620D6C">
              <w:rPr>
                <w:rFonts w:asciiTheme="minorHAnsi" w:hAnsiTheme="minorHAnsi"/>
                <w:sz w:val="20"/>
                <w:szCs w:val="20"/>
                <w:lang w:val="pl"/>
              </w:rPr>
              <w:t xml:space="preserve"> i </w:t>
            </w:r>
            <w:r w:rsidRPr="00620D6C">
              <w:rPr>
                <w:rFonts w:asciiTheme="minorHAnsi" w:hAnsiTheme="minorHAnsi"/>
                <w:b/>
                <w:bCs/>
                <w:sz w:val="20"/>
                <w:szCs w:val="20"/>
                <w:lang w:val="pl"/>
              </w:rPr>
              <w:t>dostarczania spersonalizowanych doświadczeń, a także do uzyskiwania informacji do celów reklamowych</w:t>
            </w:r>
            <w:r w:rsidRPr="00620D6C">
              <w:rPr>
                <w:rFonts w:asciiTheme="minorHAnsi" w:hAnsiTheme="minorHAnsi"/>
                <w:sz w:val="20"/>
                <w:szCs w:val="20"/>
                <w:lang w:val="pl"/>
              </w:rPr>
              <w:t>. Gdy strona internetowa upuści plik cookie na komputerze użytkownika, dostawca plików cookie może nadal uzyskiwać do niego dostęp. W ten sposób witryny mogą używać plików cookie do śledzenia użytkowników od strony do strony lub od witryny do witryny. To, jak długo plik cookie może śledzić użytkownika, zależy od rodzaju pliku cookie. Na przykład Sessional, Persistent, First-party; Strona trzecia (Crawford, 2020).</w:t>
            </w:r>
          </w:p>
          <w:p w14:paraId="2FD6A3BC" w14:textId="77777777" w:rsidR="001D66BB" w:rsidRPr="00620D6C" w:rsidRDefault="001D66BB" w:rsidP="0093117D">
            <w:pPr>
              <w:pStyle w:val="NoSpacing"/>
              <w:rPr>
                <w:rFonts w:cs="Arial"/>
                <w:sz w:val="20"/>
                <w:szCs w:val="20"/>
              </w:rPr>
            </w:pPr>
          </w:p>
          <w:p w14:paraId="58543DF5" w14:textId="3AA35242" w:rsidR="001D66BB" w:rsidRPr="00577684" w:rsidRDefault="007232EA" w:rsidP="001D66BB">
            <w:pPr>
              <w:pStyle w:val="NoSpacing"/>
              <w:numPr>
                <w:ilvl w:val="0"/>
                <w:numId w:val="14"/>
              </w:numPr>
              <w:rPr>
                <w:rFonts w:cs="Arial"/>
                <w:sz w:val="20"/>
                <w:szCs w:val="20"/>
                <w:lang w:val="pl-PL"/>
              </w:rPr>
            </w:pPr>
            <w:r>
              <w:rPr>
                <w:b/>
                <w:bCs/>
                <w:sz w:val="20"/>
                <w:szCs w:val="20"/>
                <w:lang w:val="pl"/>
              </w:rPr>
              <w:t>Fingerprinting</w:t>
            </w:r>
            <w:r w:rsidR="001D66BB" w:rsidRPr="00620D6C">
              <w:rPr>
                <w:sz w:val="20"/>
                <w:szCs w:val="20"/>
                <w:lang w:val="pl"/>
              </w:rPr>
              <w:t xml:space="preserve">: Odciski palców to forma śledzenia strony internetowej, która </w:t>
            </w:r>
            <w:r w:rsidR="001D66BB" w:rsidRPr="00620D6C">
              <w:rPr>
                <w:b/>
                <w:bCs/>
                <w:sz w:val="20"/>
                <w:szCs w:val="20"/>
                <w:lang w:val="pl"/>
              </w:rPr>
              <w:t>wykorzystuje atrybuty urządzenia lub przeglądarki użytkownika do zbudowania profilu użytkownika</w:t>
            </w:r>
            <w:r w:rsidR="001D66BB" w:rsidRPr="00620D6C">
              <w:rPr>
                <w:sz w:val="20"/>
                <w:szCs w:val="20"/>
                <w:lang w:val="pl"/>
              </w:rPr>
              <w:t xml:space="preserve">. Informacje, z których korzystają odciski </w:t>
            </w:r>
            <w:r w:rsidR="0003274E" w:rsidRPr="00620D6C">
              <w:rPr>
                <w:sz w:val="20"/>
                <w:szCs w:val="20"/>
                <w:lang w:val="pl"/>
              </w:rPr>
              <w:t>palców ,</w:t>
            </w:r>
            <w:r w:rsidR="001D66BB" w:rsidRPr="00620D6C">
              <w:rPr>
                <w:sz w:val="20"/>
                <w:szCs w:val="20"/>
                <w:lang w:val="pl"/>
              </w:rPr>
              <w:t xml:space="preserve"> obejmują urządzenie,  system </w:t>
            </w:r>
            <w:r w:rsidR="0003274E" w:rsidRPr="00620D6C">
              <w:rPr>
                <w:sz w:val="20"/>
                <w:szCs w:val="20"/>
                <w:lang w:val="pl"/>
              </w:rPr>
              <w:t xml:space="preserve">operacyjny </w:t>
            </w:r>
            <w:r w:rsidR="0003274E" w:rsidRPr="00620D6C">
              <w:rPr>
                <w:lang w:val="pl"/>
              </w:rPr>
              <w:t>urządzenia</w:t>
            </w:r>
            <w:r w:rsidR="001D66BB" w:rsidRPr="00620D6C">
              <w:rPr>
                <w:sz w:val="20"/>
                <w:szCs w:val="20"/>
                <w:lang w:val="pl"/>
              </w:rPr>
              <w:t>, rozdzielczość ekranu, przeglądarkę i wersję przeglądarki, język i strefę czasową.</w:t>
            </w:r>
            <w:r w:rsidR="001D66BB" w:rsidRPr="00620D6C">
              <w:rPr>
                <w:lang w:val="pl"/>
              </w:rPr>
              <w:t xml:space="preserve"> </w:t>
            </w:r>
            <w:r w:rsidR="001D66BB" w:rsidRPr="00620D6C">
              <w:rPr>
                <w:sz w:val="20"/>
                <w:szCs w:val="20"/>
                <w:lang w:val="pl"/>
              </w:rPr>
              <w:t xml:space="preserve"> Crawford (2020) stwierdza: "Sama informacja nie jest tak cenna. Jednakże, gdy wszystko jest połączone, zapewnia niezwykle dokładny sposób identyfikacji użytkowników.</w:t>
            </w:r>
            <w:r w:rsidR="001D66BB" w:rsidRPr="00620D6C">
              <w:rPr>
                <w:lang w:val="pl"/>
              </w:rPr>
              <w:t xml:space="preserve"> </w:t>
            </w:r>
            <w:r w:rsidR="001D66BB" w:rsidRPr="00620D6C">
              <w:rPr>
                <w:sz w:val="20"/>
                <w:szCs w:val="20"/>
                <w:lang w:val="pl"/>
              </w:rPr>
              <w:t xml:space="preserve"> </w:t>
            </w:r>
            <w:r w:rsidR="001D66BB" w:rsidRPr="00620D6C">
              <w:rPr>
                <w:b/>
                <w:bCs/>
                <w:sz w:val="20"/>
                <w:szCs w:val="20"/>
                <w:lang w:val="pl"/>
              </w:rPr>
              <w:t xml:space="preserve"> Electronic Frontier Foundation</w:t>
            </w:r>
            <w:r w:rsidR="001D66BB" w:rsidRPr="00620D6C">
              <w:rPr>
                <w:sz w:val="20"/>
                <w:szCs w:val="20"/>
                <w:lang w:val="pl"/>
              </w:rPr>
              <w:t xml:space="preserve"> (</w:t>
            </w:r>
            <w:hyperlink r:id="rId171" w:history="1">
              <w:r w:rsidR="001D66BB" w:rsidRPr="00620D6C">
                <w:rPr>
                  <w:rStyle w:val="Hyperlink"/>
                  <w:sz w:val="20"/>
                  <w:szCs w:val="20"/>
                  <w:lang w:val="pl"/>
                </w:rPr>
                <w:t>EFF</w:t>
              </w:r>
            </w:hyperlink>
            <w:r w:rsidR="001D66BB" w:rsidRPr="00620D6C">
              <w:rPr>
                <w:sz w:val="20"/>
                <w:szCs w:val="20"/>
                <w:lang w:val="pl"/>
              </w:rPr>
              <w:t>) prowadzi stronę "</w:t>
            </w:r>
            <w:hyperlink r:id="rId172" w:history="1">
              <w:r w:rsidR="00577684">
                <w:rPr>
                  <w:rStyle w:val="Hyperlink"/>
                  <w:sz w:val="20"/>
                  <w:szCs w:val="20"/>
                  <w:lang w:val="pl"/>
                </w:rPr>
                <w:t>zacieraj ślady</w:t>
              </w:r>
            </w:hyperlink>
            <w:r w:rsidR="001D66BB" w:rsidRPr="00620D6C">
              <w:rPr>
                <w:sz w:val="20"/>
                <w:szCs w:val="20"/>
                <w:lang w:val="pl"/>
              </w:rPr>
              <w:t>", która testuje przeglądarkę, aby pokazać, jak unikalny jest twój odcisk palca w stosunku do innych, które strona śledziła. "</w:t>
            </w:r>
          </w:p>
          <w:p w14:paraId="32D9D7F7" w14:textId="77777777" w:rsidR="001D66BB" w:rsidRPr="00577684" w:rsidRDefault="001D66BB" w:rsidP="0093117D">
            <w:pPr>
              <w:pStyle w:val="ListParagraph"/>
              <w:rPr>
                <w:rFonts w:asciiTheme="minorHAnsi" w:hAnsiTheme="minorHAnsi" w:cs="Arial"/>
                <w:sz w:val="20"/>
                <w:szCs w:val="20"/>
                <w:lang w:val="pl-PL"/>
              </w:rPr>
            </w:pPr>
          </w:p>
          <w:p w14:paraId="6A3EF126" w14:textId="0D1BA083" w:rsidR="001D66BB" w:rsidRPr="00620D6C" w:rsidRDefault="001D66BB" w:rsidP="001D66BB">
            <w:pPr>
              <w:pStyle w:val="NormalWeb"/>
              <w:numPr>
                <w:ilvl w:val="0"/>
                <w:numId w:val="14"/>
              </w:numPr>
              <w:rPr>
                <w:rFonts w:asciiTheme="minorHAnsi" w:hAnsiTheme="minorHAnsi" w:cs="Arial"/>
                <w:sz w:val="20"/>
                <w:szCs w:val="20"/>
                <w:lang w:val="pl-PL"/>
              </w:rPr>
            </w:pPr>
            <w:r w:rsidRPr="00620D6C">
              <w:rPr>
                <w:rFonts w:asciiTheme="minorHAnsi" w:hAnsiTheme="minorHAnsi"/>
                <w:b/>
                <w:bCs/>
                <w:sz w:val="20"/>
                <w:szCs w:val="20"/>
                <w:lang w:val="pl"/>
              </w:rPr>
              <w:t>Śledzenie wiadomości</w:t>
            </w:r>
            <w:r w:rsidRPr="00620D6C">
              <w:rPr>
                <w:rStyle w:val="hscoswrapper"/>
                <w:rFonts w:asciiTheme="minorHAnsi" w:hAnsiTheme="minorHAnsi"/>
                <w:sz w:val="20"/>
                <w:szCs w:val="20"/>
                <w:lang w:val="pl"/>
              </w:rPr>
              <w:t xml:space="preserve"> e-mail: oprogramowanie do śledzenia wiadomości e-mail </w:t>
            </w:r>
            <w:r w:rsidRPr="00620D6C">
              <w:rPr>
                <w:rStyle w:val="hscoswrapper"/>
                <w:rFonts w:asciiTheme="minorHAnsi" w:hAnsiTheme="minorHAnsi"/>
                <w:b/>
                <w:bCs/>
                <w:sz w:val="20"/>
                <w:szCs w:val="20"/>
                <w:lang w:val="pl"/>
              </w:rPr>
              <w:t>umieszcza w wiadomościach e-mail niewidoczny piksel obrazu, który może wykryć dokładną godzinę i datę otwarcia wiadomości e-mail</w:t>
            </w:r>
            <w:r w:rsidRPr="00620D6C">
              <w:rPr>
                <w:rStyle w:val="hscoswrapper"/>
                <w:rFonts w:asciiTheme="minorHAnsi" w:hAnsiTheme="minorHAnsi"/>
                <w:sz w:val="20"/>
                <w:szCs w:val="20"/>
                <w:lang w:val="pl"/>
              </w:rPr>
              <w:t>.</w:t>
            </w:r>
            <w:r w:rsidRPr="00620D6C">
              <w:rPr>
                <w:rFonts w:asciiTheme="minorHAnsi" w:hAnsiTheme="minorHAnsi"/>
                <w:lang w:val="pl"/>
              </w:rPr>
              <w:t xml:space="preserve"> </w:t>
            </w:r>
            <w:r w:rsidRPr="00620D6C">
              <w:rPr>
                <w:rStyle w:val="hscoswrapper"/>
                <w:rFonts w:asciiTheme="minorHAnsi" w:hAnsiTheme="minorHAnsi"/>
                <w:sz w:val="20"/>
                <w:szCs w:val="20"/>
                <w:lang w:val="pl"/>
              </w:rPr>
              <w:t xml:space="preserve"> Powodem śledzenia wiadomości e-mail jest to, że firmy / sprzedawcy detaliczni itp. oszczędzają czas i uczą się, czy </w:t>
            </w:r>
            <w:r w:rsidRPr="00620D6C">
              <w:rPr>
                <w:rFonts w:asciiTheme="minorHAnsi" w:hAnsiTheme="minorHAnsi"/>
                <w:sz w:val="20"/>
                <w:szCs w:val="20"/>
                <w:lang w:val="pl"/>
              </w:rPr>
              <w:t xml:space="preserve">  pierwszy e-mail firmy był wystarczająco interesujący, abyś go </w:t>
            </w:r>
            <w:r w:rsidR="00724DFE">
              <w:rPr>
                <w:rFonts w:asciiTheme="minorHAnsi" w:hAnsiTheme="minorHAnsi"/>
                <w:sz w:val="20"/>
                <w:szCs w:val="20"/>
                <w:lang w:val="pl"/>
              </w:rPr>
              <w:t>otworzył</w:t>
            </w:r>
            <w:r w:rsidRPr="00620D6C">
              <w:rPr>
                <w:rFonts w:asciiTheme="minorHAnsi" w:hAnsiTheme="minorHAnsi"/>
                <w:sz w:val="20"/>
                <w:szCs w:val="20"/>
                <w:lang w:val="pl"/>
              </w:rPr>
              <w:t xml:space="preserve">. Jeśli nie, może być mało </w:t>
            </w:r>
            <w:r w:rsidRPr="00620D6C">
              <w:rPr>
                <w:rFonts w:asciiTheme="minorHAnsi" w:hAnsiTheme="minorHAnsi"/>
                <w:sz w:val="20"/>
                <w:szCs w:val="20"/>
                <w:lang w:val="pl"/>
              </w:rPr>
              <w:lastRenderedPageBreak/>
              <w:t xml:space="preserve">prawdopodobne, że otworzysz przyszłe wiadomości e-mail. </w:t>
            </w:r>
            <w:r w:rsidRPr="00620D6C">
              <w:rPr>
                <w:rFonts w:asciiTheme="minorHAnsi" w:hAnsiTheme="minorHAnsi"/>
                <w:lang w:val="pl"/>
              </w:rPr>
              <w:t xml:space="preserve"> </w:t>
            </w:r>
            <w:r w:rsidRPr="00620D6C">
              <w:rPr>
                <w:rFonts w:asciiTheme="minorHAnsi" w:hAnsiTheme="minorHAnsi"/>
                <w:sz w:val="20"/>
                <w:szCs w:val="20"/>
                <w:lang w:val="pl"/>
              </w:rPr>
              <w:t>Zapobiegając niepotrzebnym wiadomościom e-mail, śledzenie wiadomości e-mail oszczędza czas zarówno przedstawiciela handlowego, jak i odbiorcy wiadomości e-mail. Podobnie, jeśli firma zauważy</w:t>
            </w:r>
            <w:r w:rsidRPr="00620D6C">
              <w:rPr>
                <w:rFonts w:asciiTheme="minorHAnsi" w:hAnsiTheme="minorHAnsi"/>
                <w:lang w:val="pl"/>
              </w:rPr>
              <w:t xml:space="preserve">, </w:t>
            </w:r>
            <w:r w:rsidRPr="00620D6C">
              <w:rPr>
                <w:rFonts w:asciiTheme="minorHAnsi" w:hAnsiTheme="minorHAnsi"/>
                <w:sz w:val="20"/>
                <w:szCs w:val="20"/>
                <w:lang w:val="pl"/>
              </w:rPr>
              <w:t xml:space="preserve"> że kontakt klika wysłane linki i przegląda list motywacyjny lub załączoną </w:t>
            </w:r>
            <w:r w:rsidR="0003274E" w:rsidRPr="00620D6C">
              <w:rPr>
                <w:rFonts w:asciiTheme="minorHAnsi" w:hAnsiTheme="minorHAnsi"/>
                <w:sz w:val="20"/>
                <w:szCs w:val="20"/>
                <w:lang w:val="pl"/>
              </w:rPr>
              <w:t>propozycję ,</w:t>
            </w:r>
            <w:r w:rsidRPr="00620D6C">
              <w:rPr>
                <w:rFonts w:asciiTheme="minorHAnsi" w:hAnsiTheme="minorHAnsi"/>
                <w:sz w:val="20"/>
                <w:szCs w:val="20"/>
                <w:lang w:val="pl"/>
              </w:rPr>
              <w:t xml:space="preserve"> firma wie, że jesteś obecnie na szczycie ich umysłów. Dotarcie do Ciebie w tym momencie, kiedy myślisz </w:t>
            </w:r>
            <w:r w:rsidR="0003274E" w:rsidRPr="00620D6C">
              <w:rPr>
                <w:rFonts w:asciiTheme="minorHAnsi" w:hAnsiTheme="minorHAnsi"/>
                <w:sz w:val="20"/>
                <w:szCs w:val="20"/>
                <w:lang w:val="pl"/>
              </w:rPr>
              <w:t xml:space="preserve">o </w:t>
            </w:r>
            <w:r w:rsidR="00C40A5C">
              <w:rPr>
                <w:rFonts w:asciiTheme="minorHAnsi" w:hAnsiTheme="minorHAnsi"/>
                <w:sz w:val="20"/>
                <w:szCs w:val="20"/>
                <w:lang w:val="pl"/>
              </w:rPr>
              <w:t>ofercie</w:t>
            </w:r>
            <w:r w:rsidRPr="00620D6C">
              <w:rPr>
                <w:rFonts w:asciiTheme="minorHAnsi" w:hAnsiTheme="minorHAnsi"/>
                <w:lang w:val="pl"/>
              </w:rPr>
              <w:t xml:space="preserve"> </w:t>
            </w:r>
            <w:r w:rsidRPr="00620D6C">
              <w:rPr>
                <w:rFonts w:asciiTheme="minorHAnsi" w:hAnsiTheme="minorHAnsi"/>
                <w:sz w:val="20"/>
                <w:szCs w:val="20"/>
                <w:lang w:val="pl"/>
              </w:rPr>
              <w:t>firmy</w:t>
            </w:r>
            <w:r w:rsidRPr="00620D6C">
              <w:rPr>
                <w:rFonts w:asciiTheme="minorHAnsi" w:hAnsiTheme="minorHAnsi"/>
                <w:lang w:val="pl"/>
              </w:rPr>
              <w:t xml:space="preserve">, </w:t>
            </w:r>
            <w:r w:rsidRPr="00620D6C">
              <w:rPr>
                <w:rFonts w:asciiTheme="minorHAnsi" w:hAnsiTheme="minorHAnsi"/>
                <w:sz w:val="20"/>
                <w:szCs w:val="20"/>
                <w:lang w:val="pl"/>
              </w:rPr>
              <w:t xml:space="preserve"> </w:t>
            </w:r>
            <w:r w:rsidR="00C40A5C">
              <w:rPr>
                <w:rFonts w:asciiTheme="minorHAnsi" w:hAnsiTheme="minorHAnsi"/>
                <w:sz w:val="20"/>
                <w:szCs w:val="20"/>
                <w:lang w:val="pl"/>
              </w:rPr>
              <w:t>n</w:t>
            </w:r>
            <w:r w:rsidRPr="00620D6C">
              <w:rPr>
                <w:rFonts w:asciiTheme="minorHAnsi" w:hAnsiTheme="minorHAnsi"/>
                <w:sz w:val="20"/>
                <w:szCs w:val="20"/>
                <w:lang w:val="pl"/>
              </w:rPr>
              <w:t xml:space="preserve">p. </w:t>
            </w:r>
            <w:r w:rsidR="00C40A5C">
              <w:rPr>
                <w:rFonts w:asciiTheme="minorHAnsi" w:hAnsiTheme="minorHAnsi"/>
                <w:sz w:val="20"/>
                <w:szCs w:val="20"/>
                <w:lang w:val="pl"/>
              </w:rPr>
              <w:t>Chcesz kupić</w:t>
            </w:r>
            <w:r w:rsidRPr="00620D6C">
              <w:rPr>
                <w:rFonts w:asciiTheme="minorHAnsi" w:hAnsiTheme="minorHAnsi"/>
                <w:sz w:val="20"/>
                <w:szCs w:val="20"/>
                <w:lang w:val="pl"/>
              </w:rPr>
              <w:t xml:space="preserve"> odzież sprawia</w:t>
            </w:r>
            <w:r w:rsidR="00C42D5E" w:rsidRPr="00620D6C">
              <w:rPr>
                <w:rFonts w:asciiTheme="minorHAnsi" w:hAnsiTheme="minorHAnsi"/>
                <w:sz w:val="20"/>
                <w:szCs w:val="20"/>
                <w:lang w:val="pl"/>
              </w:rPr>
              <w:t>,</w:t>
            </w:r>
            <w:r w:rsidRPr="00620D6C">
              <w:rPr>
                <w:rFonts w:asciiTheme="minorHAnsi" w:hAnsiTheme="minorHAnsi"/>
                <w:lang w:val="pl"/>
              </w:rPr>
              <w:t xml:space="preserve"> </w:t>
            </w:r>
            <w:r w:rsidRPr="00C40A5C">
              <w:rPr>
                <w:rFonts w:asciiTheme="minorHAnsi" w:hAnsiTheme="minorHAnsi"/>
                <w:sz w:val="20"/>
                <w:szCs w:val="20"/>
                <w:lang w:val="pl"/>
              </w:rPr>
              <w:t>że</w:t>
            </w:r>
            <w:r w:rsidRPr="00620D6C">
              <w:rPr>
                <w:rFonts w:asciiTheme="minorHAnsi" w:hAnsiTheme="minorHAnsi"/>
                <w:lang w:val="pl"/>
              </w:rPr>
              <w:t xml:space="preserve"> </w:t>
            </w:r>
            <w:r w:rsidRPr="00620D6C">
              <w:rPr>
                <w:rFonts w:asciiTheme="minorHAnsi" w:hAnsiTheme="minorHAnsi"/>
                <w:sz w:val="20"/>
                <w:szCs w:val="20"/>
                <w:lang w:val="pl"/>
              </w:rPr>
              <w:t xml:space="preserve">rozmowa jest znacznie bardziej </w:t>
            </w:r>
            <w:r w:rsidR="0003274E" w:rsidRPr="00620D6C">
              <w:rPr>
                <w:rFonts w:asciiTheme="minorHAnsi" w:hAnsiTheme="minorHAnsi"/>
                <w:sz w:val="20"/>
                <w:szCs w:val="20"/>
                <w:lang w:val="pl"/>
              </w:rPr>
              <w:t>istotna i</w:t>
            </w:r>
            <w:r w:rsidRPr="00620D6C">
              <w:rPr>
                <w:rFonts w:asciiTheme="minorHAnsi" w:hAnsiTheme="minorHAnsi"/>
                <w:sz w:val="20"/>
                <w:szCs w:val="20"/>
                <w:lang w:val="pl"/>
              </w:rPr>
              <w:t xml:space="preserve"> aktualna dla firmy / sprzedawcy.</w:t>
            </w:r>
          </w:p>
          <w:p w14:paraId="0BB63785" w14:textId="77777777" w:rsidR="001D66BB" w:rsidRPr="00620D6C" w:rsidRDefault="001D66BB" w:rsidP="0093117D">
            <w:pPr>
              <w:pStyle w:val="NoSpacing"/>
              <w:rPr>
                <w:rFonts w:cs="Arial"/>
                <w:sz w:val="20"/>
                <w:szCs w:val="20"/>
                <w:lang w:val="pl-PL"/>
              </w:rPr>
            </w:pPr>
          </w:p>
          <w:p w14:paraId="687C8E54" w14:textId="77777777" w:rsidR="001D66BB" w:rsidRPr="00620D6C" w:rsidRDefault="001D66BB" w:rsidP="0093117D">
            <w:pPr>
              <w:pStyle w:val="NoSpacing"/>
              <w:rPr>
                <w:rFonts w:cs="Arial"/>
                <w:sz w:val="20"/>
                <w:szCs w:val="20"/>
                <w:lang w:val="pl-PL"/>
              </w:rPr>
            </w:pPr>
            <w:r w:rsidRPr="00620D6C">
              <w:rPr>
                <w:sz w:val="20"/>
                <w:szCs w:val="20"/>
                <w:lang w:val="en-GB"/>
              </w:rPr>
              <w:t xml:space="preserve">Badanie Sivan-Sevilla i in. </w:t>
            </w:r>
            <w:r w:rsidRPr="00620D6C">
              <w:rPr>
                <w:sz w:val="20"/>
                <w:szCs w:val="20"/>
                <w:lang w:val="pl"/>
              </w:rPr>
              <w:t>(2020) wykazało, że "firmy, o których być może nigdy nie słyszeliśmy, zbierają punkty danych na temat każdego aspektu naszego życia - naszych zainteresowań, zakupów, stanu zdrowia, lokalizacji i innych". IAB (2019, cytowany w Sivan-Sevilla et al., 2020) "Te punkty danych są następnie łączone w wyjątkowo odkrywcze profile behawioralne, ujawniając intymne części naszej tożsamości i napędzając wielomiliardowy przemysł reklamowy, który twierdzi, że przewiduje, co prawdopodobnie zużyjemy, aby kierować do nas reklamy".</w:t>
            </w:r>
          </w:p>
          <w:p w14:paraId="0D6D2262" w14:textId="77777777" w:rsidR="001D66BB" w:rsidRPr="00620D6C" w:rsidRDefault="001D66BB" w:rsidP="0093117D">
            <w:pPr>
              <w:pStyle w:val="NoSpacing"/>
              <w:rPr>
                <w:rFonts w:cs="Arial"/>
                <w:sz w:val="20"/>
                <w:szCs w:val="20"/>
                <w:lang w:val="pl-PL"/>
              </w:rPr>
            </w:pPr>
          </w:p>
          <w:p w14:paraId="2ECCB25D" w14:textId="4E5DD527" w:rsidR="001D66BB" w:rsidRPr="00620D6C" w:rsidRDefault="001D66BB" w:rsidP="0093117D">
            <w:pPr>
              <w:pStyle w:val="NoSpacing"/>
              <w:rPr>
                <w:rFonts w:cs="Arial"/>
                <w:sz w:val="20"/>
                <w:szCs w:val="20"/>
                <w:lang w:val="pl-PL"/>
              </w:rPr>
            </w:pPr>
            <w:r w:rsidRPr="00620D6C">
              <w:rPr>
                <w:sz w:val="20"/>
                <w:szCs w:val="20"/>
                <w:lang w:val="pl"/>
              </w:rPr>
              <w:t xml:space="preserve">Sivan-Sevilla </w:t>
            </w:r>
            <w:r w:rsidR="00C14F74">
              <w:rPr>
                <w:sz w:val="20"/>
                <w:szCs w:val="20"/>
                <w:lang w:val="pl"/>
              </w:rPr>
              <w:t>et al.’s</w:t>
            </w:r>
            <w:r w:rsidRPr="00620D6C">
              <w:rPr>
                <w:sz w:val="20"/>
                <w:szCs w:val="20"/>
                <w:lang w:val="pl"/>
              </w:rPr>
              <w:t xml:space="preserve"> (2020</w:t>
            </w:r>
            <w:r w:rsidR="00312A26" w:rsidRPr="00620D6C">
              <w:rPr>
                <w:sz w:val="20"/>
                <w:szCs w:val="20"/>
                <w:lang w:val="pl"/>
              </w:rPr>
              <w:t>) donoszą</w:t>
            </w:r>
            <w:r w:rsidRPr="00620D6C">
              <w:rPr>
                <w:sz w:val="20"/>
                <w:szCs w:val="20"/>
                <w:lang w:val="pl"/>
              </w:rPr>
              <w:t xml:space="preserve"> ponadto, że gdy reklamodawcy przekraczają informacje o problemach zdrowotnych użytkowników, zainteresowaniach edukacyjnych i nawykach związanych z konsumpcją wiadomości, są w stanie lepiej </w:t>
            </w:r>
            <w:r w:rsidR="00C14F74">
              <w:rPr>
                <w:sz w:val="20"/>
                <w:szCs w:val="20"/>
                <w:lang w:val="pl"/>
              </w:rPr>
              <w:t>przewidzieć</w:t>
            </w:r>
            <w:r w:rsidRPr="00620D6C">
              <w:rPr>
                <w:sz w:val="20"/>
                <w:szCs w:val="20"/>
                <w:lang w:val="pl"/>
              </w:rPr>
              <w:t>, kiedy użytkownik może zostać przekształcony w konsumenta i podejmować decyzje zakupowe, których reklamodawcy nie byliby w stanie przewidzieć w inny sposób. Badania wykazały, w jaki sposób dane z różnych stron internetowych są agregowane i wykorzystywane do wnioskowania o demografii i zainteresowaniach użytkowników, narażając ich na praktyki manipulacyjne, które próbują zmusić ich do kliknięcia "właściwej" (spersonalizowanej) reklamy w</w:t>
            </w:r>
            <w:r w:rsidR="00C14F74">
              <w:rPr>
                <w:sz w:val="20"/>
                <w:szCs w:val="20"/>
                <w:lang w:val="pl"/>
              </w:rPr>
              <w:t>e</w:t>
            </w:r>
            <w:r w:rsidRPr="00620D6C">
              <w:rPr>
                <w:sz w:val="20"/>
                <w:szCs w:val="20"/>
                <w:lang w:val="pl"/>
              </w:rPr>
              <w:t xml:space="preserve"> "właściwym" (spersonalizowanym) czasie ... Branża reklamowa zdefiniowała te momenty jako "</w:t>
            </w:r>
            <w:r w:rsidRPr="00620D6C">
              <w:rPr>
                <w:b/>
                <w:bCs/>
                <w:sz w:val="20"/>
                <w:szCs w:val="20"/>
                <w:lang w:val="pl"/>
              </w:rPr>
              <w:t>momenty największej wrażliwości konsumentów"</w:t>
            </w:r>
            <w:r w:rsidRPr="00620D6C">
              <w:rPr>
                <w:sz w:val="20"/>
                <w:szCs w:val="20"/>
                <w:lang w:val="pl"/>
              </w:rPr>
              <w:t xml:space="preserve"> ... w którym użytkownicy są "wyjątkowo otwarci" ...".</w:t>
            </w:r>
          </w:p>
          <w:p w14:paraId="7DE36C6D" w14:textId="77777777" w:rsidR="001D66BB" w:rsidRPr="00620D6C" w:rsidRDefault="001D66BB" w:rsidP="0093117D">
            <w:pPr>
              <w:pStyle w:val="NoSpacing"/>
              <w:rPr>
                <w:rFonts w:cs="Arial"/>
                <w:sz w:val="20"/>
                <w:szCs w:val="20"/>
                <w:lang w:val="pl-PL"/>
              </w:rPr>
            </w:pPr>
          </w:p>
          <w:p w14:paraId="18C39F37" w14:textId="48DC4DE0" w:rsidR="001D66BB" w:rsidRPr="00620D6C" w:rsidRDefault="001D66BB" w:rsidP="0093117D">
            <w:pPr>
              <w:pStyle w:val="NoSpacing"/>
              <w:rPr>
                <w:rFonts w:cs="Arial"/>
                <w:sz w:val="20"/>
                <w:szCs w:val="20"/>
                <w:lang w:val="pl-PL"/>
              </w:rPr>
            </w:pPr>
            <w:r w:rsidRPr="00620D6C">
              <w:rPr>
                <w:sz w:val="20"/>
                <w:szCs w:val="20"/>
                <w:lang w:val="pl"/>
              </w:rPr>
              <w:t xml:space="preserve">Srinivasan (2020) oświeca, że: "Wzrost elektronicznego handlu reklamami, powszechnie znanego dziś jako "reklama programowa", zbiegł się z rozwojem handlu elektronicznego w różnych sektorach gospodarki. wczesna firma zajmująca się technologią reklamową </w:t>
            </w:r>
            <w:r w:rsidRPr="00620D6C">
              <w:rPr>
                <w:b/>
                <w:bCs/>
                <w:sz w:val="20"/>
                <w:szCs w:val="20"/>
                <w:lang w:val="pl"/>
              </w:rPr>
              <w:t xml:space="preserve">Right Media </w:t>
            </w:r>
            <w:r w:rsidRPr="00620D6C">
              <w:rPr>
                <w:sz w:val="20"/>
                <w:szCs w:val="20"/>
                <w:lang w:val="pl"/>
              </w:rPr>
              <w:t>uruchomiła "giełdę reklamową</w:t>
            </w:r>
            <w:r w:rsidR="00312A26" w:rsidRPr="00620D6C">
              <w:rPr>
                <w:sz w:val="20"/>
                <w:szCs w:val="20"/>
                <w:lang w:val="pl"/>
              </w:rPr>
              <w:t>” RMX</w:t>
            </w:r>
            <w:r w:rsidRPr="00620D6C">
              <w:rPr>
                <w:lang w:val="pl"/>
              </w:rPr>
              <w:t xml:space="preserve">, </w:t>
            </w:r>
            <w:r w:rsidRPr="00620D6C">
              <w:rPr>
                <w:b/>
                <w:bCs/>
                <w:sz w:val="20"/>
                <w:szCs w:val="20"/>
                <w:lang w:val="pl"/>
              </w:rPr>
              <w:t>pierwszy w historii elektroniczny system handlu reklamami</w:t>
            </w:r>
            <w:r w:rsidRPr="00620D6C">
              <w:rPr>
                <w:sz w:val="20"/>
                <w:szCs w:val="20"/>
                <w:lang w:val="pl"/>
              </w:rPr>
              <w:t xml:space="preserve">. ..... Dziś jedna firma, </w:t>
            </w:r>
            <w:r w:rsidRPr="00620D6C">
              <w:rPr>
                <w:b/>
                <w:bCs/>
                <w:sz w:val="20"/>
                <w:szCs w:val="20"/>
                <w:lang w:val="pl"/>
              </w:rPr>
              <w:t>Google</w:t>
            </w:r>
            <w:r w:rsidRPr="00620D6C">
              <w:rPr>
                <w:sz w:val="20"/>
                <w:szCs w:val="20"/>
                <w:lang w:val="pl"/>
              </w:rPr>
              <w:t>, jednocześnie prowadzi wiodącą giełdę, a także wiodących pośredników, z których wydawcy i reklamodawcy muszą korzystać w handlu ... Google nie tylko sprzedaje przestrzeń reklamową należącą do stron internetowych osób trzecich, ale sprzedaje przestrzeń reklamową pojawiającą się na własnych stronach, wyszukiwarce Google i YouTube.</w:t>
            </w:r>
          </w:p>
          <w:p w14:paraId="23BFC026" w14:textId="77777777" w:rsidR="001D66BB" w:rsidRPr="00620D6C" w:rsidRDefault="001D66BB" w:rsidP="0093117D">
            <w:pPr>
              <w:pStyle w:val="NoSpacing"/>
              <w:rPr>
                <w:rFonts w:cs="Arial"/>
                <w:sz w:val="20"/>
                <w:szCs w:val="20"/>
                <w:lang w:val="pl-PL"/>
              </w:rPr>
            </w:pPr>
          </w:p>
          <w:p w14:paraId="0E3B2A01" w14:textId="09C2754B" w:rsidR="001D66BB" w:rsidRPr="00620D6C" w:rsidRDefault="001D66BB" w:rsidP="0093117D">
            <w:pPr>
              <w:pStyle w:val="NoSpacing"/>
              <w:rPr>
                <w:rFonts w:cs="Arial"/>
                <w:sz w:val="20"/>
                <w:szCs w:val="20"/>
                <w:lang w:val="pl-PL"/>
              </w:rPr>
            </w:pPr>
            <w:r w:rsidRPr="00620D6C">
              <w:rPr>
                <w:sz w:val="20"/>
                <w:szCs w:val="20"/>
                <w:lang w:val="pl"/>
              </w:rPr>
              <w:t>Srinivasan (2020) donosi, że "Biznes reklamowy zmienił się drastycznie w ciągu ostatnich dwóch dekad. Dziś największa kategoria reklamy, reklama internetowa, rzadko jest negocjowana przez ludzi. Postęp technologiczny pozwala na kupowanie i sprzedawanie przestrzeni reklamowej drogą elektroniczną za pośrednictwem scentralizowanych systemów obrotu z dużą prędkością, bez konieczności spotykania się twarzą w twarz. Gdy użytkownik odwiedza witrynę, przestrzeń reklamowa na stronie jest natychmiast kierowana do jednego lub więcej z tych miejsc. Tam przestrzeń jest licytowana w czasie rzeczywistym do licytanta, który zaoferował najwyższą cenę. Po zakończeniu tych aukcji reklamy reklamodawców wracają i wyświetlają się użytkownikowi na czas, aby strona mogła się załadować i zanim użytkownik zauważył, że coś się wydarzyło. Użytkownik widzi tylko reklamy skierowane do niego, na przykład banku Barclays. "</w:t>
            </w:r>
          </w:p>
          <w:p w14:paraId="08D70985" w14:textId="61FA4BF4" w:rsidR="001D66BB" w:rsidRPr="00620D6C" w:rsidRDefault="001D66BB" w:rsidP="0093117D">
            <w:pPr>
              <w:rPr>
                <w:rFonts w:cs="Arial"/>
                <w:szCs w:val="20"/>
                <w:lang w:val="pl-PL"/>
              </w:rPr>
            </w:pPr>
            <w:r w:rsidRPr="00620D6C">
              <w:rPr>
                <w:szCs w:val="20"/>
                <w:lang w:val="pl"/>
              </w:rPr>
              <w:t xml:space="preserve">Możesz teraz rozumieć, że wiele danych jest coraz częściej przechwytywanych, obserwowanych i wnioskowanych przez osoby, z którymi masz bezpośredni związek, nie tylko w celu świadczenia podstawowych usług, o które prosisz, ale coraz częściej w celu </w:t>
            </w:r>
            <w:r w:rsidRPr="00620D6C">
              <w:rPr>
                <w:szCs w:val="20"/>
                <w:lang w:val="pl"/>
              </w:rPr>
              <w:lastRenderedPageBreak/>
              <w:t>"personalizacji doświadczeń", niezależnie od tego, czy o nie poprosisz,  czy nie, i / lub w celu kierowania reklam na ich stronach internetowych i poza nimi,  aplikacj</w:t>
            </w:r>
            <w:r w:rsidR="0020721A">
              <w:rPr>
                <w:szCs w:val="20"/>
                <w:lang w:val="pl"/>
              </w:rPr>
              <w:t>ach</w:t>
            </w:r>
            <w:r w:rsidRPr="00620D6C">
              <w:rPr>
                <w:szCs w:val="20"/>
                <w:lang w:val="pl"/>
              </w:rPr>
              <w:t xml:space="preserve"> i usług</w:t>
            </w:r>
            <w:r w:rsidR="0020721A">
              <w:rPr>
                <w:szCs w:val="20"/>
                <w:lang w:val="pl"/>
              </w:rPr>
              <w:t>ach</w:t>
            </w:r>
            <w:r w:rsidRPr="00620D6C">
              <w:rPr>
                <w:szCs w:val="20"/>
                <w:lang w:val="pl"/>
              </w:rPr>
              <w:t xml:space="preserve">.  </w:t>
            </w:r>
            <w:r w:rsidR="000C3F33">
              <w:rPr>
                <w:szCs w:val="20"/>
                <w:lang w:val="pl"/>
              </w:rPr>
              <w:t xml:space="preserve">Jednak </w:t>
            </w:r>
            <w:r w:rsidRPr="00620D6C">
              <w:rPr>
                <w:szCs w:val="20"/>
                <w:lang w:val="pl"/>
              </w:rPr>
              <w:t xml:space="preserve">Twoje dane są nie tylko przechwytywane, obserwowane i wnioskowane przez osoby, z którymi masz bezpośredni związek, ale także przez podmioty zewnętrzne w ekosystemie reklamowym, które mogą być osadzone w odwiedzanych witrynach lub aplikacjach, z których korzystasz, na przykład w celu kierowania do Ciebie </w:t>
            </w:r>
            <w:hyperlink r:id="rId173" w:history="1">
              <w:r w:rsidRPr="00620D6C">
                <w:rPr>
                  <w:rStyle w:val="Hyperlink"/>
                  <w:szCs w:val="20"/>
                  <w:lang w:val="pl"/>
                </w:rPr>
                <w:t>reklam behawioralnych</w:t>
              </w:r>
            </w:hyperlink>
            <w:r w:rsidRPr="00620D6C">
              <w:rPr>
                <w:szCs w:val="20"/>
                <w:lang w:val="pl"/>
              </w:rPr>
              <w:t xml:space="preserve">.   Twoje dane mogą być wykorzystywane do obserwowania Cię w </w:t>
            </w:r>
            <w:r w:rsidR="00312A26" w:rsidRPr="00620D6C">
              <w:rPr>
                <w:szCs w:val="20"/>
                <w:lang w:val="pl"/>
              </w:rPr>
              <w:t>Internecie</w:t>
            </w:r>
            <w:r w:rsidRPr="00620D6C">
              <w:rPr>
                <w:szCs w:val="20"/>
                <w:lang w:val="pl"/>
              </w:rPr>
              <w:t xml:space="preserve"> i aplikacjach </w:t>
            </w:r>
            <w:r w:rsidR="00973D83">
              <w:rPr>
                <w:szCs w:val="20"/>
                <w:lang w:val="pl"/>
              </w:rPr>
              <w:t xml:space="preserve">mobilnych </w:t>
            </w:r>
            <w:r w:rsidRPr="00620D6C">
              <w:rPr>
                <w:szCs w:val="20"/>
                <w:lang w:val="pl"/>
              </w:rPr>
              <w:t xml:space="preserve">do celów </w:t>
            </w:r>
            <w:r w:rsidR="00973D83">
              <w:rPr>
                <w:szCs w:val="20"/>
                <w:lang w:val="pl"/>
              </w:rPr>
              <w:t>targetowania</w:t>
            </w:r>
            <w:r w:rsidRPr="00620D6C">
              <w:rPr>
                <w:szCs w:val="20"/>
                <w:lang w:val="pl"/>
              </w:rPr>
              <w:t xml:space="preserve"> behawioralnego, takich jak określanie </w:t>
            </w:r>
            <w:hyperlink r:id="rId174" w:history="1">
              <w:r w:rsidRPr="00620D6C">
                <w:rPr>
                  <w:rStyle w:val="Hyperlink"/>
                  <w:szCs w:val="20"/>
                  <w:lang w:val="pl"/>
                </w:rPr>
                <w:t>stawek w czasie rzeczywistym</w:t>
              </w:r>
            </w:hyperlink>
            <w:r w:rsidRPr="00620D6C">
              <w:rPr>
                <w:szCs w:val="20"/>
                <w:lang w:val="pl"/>
              </w:rPr>
              <w:t xml:space="preserve"> , które umożliwia reklamodawcom automatyczne ustalanie stawek w czasie rzeczywistym w celu kierowania reklam do osób na podstawie określonych kryteriów – na przykład określonego przedziału wiekowego i płci lub typu urządzenia mobilnego lub lokalizacji. </w:t>
            </w:r>
          </w:p>
          <w:p w14:paraId="3C94F2C8" w14:textId="50AC1A14" w:rsidR="001D66BB" w:rsidRPr="00620D6C" w:rsidRDefault="001D66BB" w:rsidP="0093117D">
            <w:pPr>
              <w:rPr>
                <w:rFonts w:cs="Arial"/>
                <w:szCs w:val="20"/>
                <w:lang w:val="pl-PL"/>
              </w:rPr>
            </w:pPr>
            <w:r w:rsidRPr="00620D6C">
              <w:rPr>
                <w:szCs w:val="20"/>
                <w:lang w:val="pl"/>
              </w:rPr>
              <w:t xml:space="preserve">Tak więc dane o TOBIE mogą być bardzo osobiste, rzeczywiście ujawniając intymne aspekty twojego życia. Może wpływać </w:t>
            </w:r>
            <w:r w:rsidR="00973D83">
              <w:rPr>
                <w:szCs w:val="20"/>
                <w:lang w:val="pl"/>
              </w:rPr>
              <w:t>w</w:t>
            </w:r>
            <w:r w:rsidRPr="00620D6C">
              <w:rPr>
                <w:szCs w:val="20"/>
                <w:lang w:val="pl"/>
              </w:rPr>
              <w:t xml:space="preserve"> sposób, którego nigdy nie brałeś pod uwagę i który narusza Twoje oczekiwania dotyczące prywatności, nie szanuj</w:t>
            </w:r>
            <w:r w:rsidR="00973D83">
              <w:rPr>
                <w:szCs w:val="20"/>
                <w:lang w:val="pl"/>
              </w:rPr>
              <w:t>ąc</w:t>
            </w:r>
            <w:r w:rsidRPr="00620D6C">
              <w:rPr>
                <w:szCs w:val="20"/>
                <w:lang w:val="pl"/>
              </w:rPr>
              <w:t xml:space="preserve"> i nie chroni</w:t>
            </w:r>
            <w:r w:rsidR="00973D83">
              <w:rPr>
                <w:szCs w:val="20"/>
                <w:lang w:val="pl"/>
              </w:rPr>
              <w:t>ąc</w:t>
            </w:r>
            <w:r w:rsidRPr="00620D6C">
              <w:rPr>
                <w:szCs w:val="20"/>
                <w:lang w:val="pl"/>
              </w:rPr>
              <w:t xml:space="preserve"> Twojej prywatności.  Na przykład </w:t>
            </w:r>
            <w:hyperlink r:id="rId175" w:history="1">
              <w:r w:rsidRPr="00620D6C">
                <w:rPr>
                  <w:rStyle w:val="Hyperlink"/>
                  <w:szCs w:val="20"/>
                  <w:lang w:val="pl"/>
                </w:rPr>
                <w:t>stwierdzono, że</w:t>
              </w:r>
            </w:hyperlink>
            <w:r w:rsidRPr="00620D6C">
              <w:rPr>
                <w:lang w:val="pl"/>
              </w:rPr>
              <w:t xml:space="preserve"> aplikacja </w:t>
            </w:r>
            <w:r w:rsidR="00312A26" w:rsidRPr="00620D6C">
              <w:rPr>
                <w:lang w:val="pl"/>
              </w:rPr>
              <w:t xml:space="preserve">Grindr </w:t>
            </w:r>
            <w:r w:rsidR="00312A26" w:rsidRPr="00620D6C">
              <w:rPr>
                <w:szCs w:val="20"/>
                <w:lang w:val="pl"/>
              </w:rPr>
              <w:t>udostępnia</w:t>
            </w:r>
            <w:r w:rsidRPr="00620D6C">
              <w:rPr>
                <w:szCs w:val="20"/>
                <w:lang w:val="pl"/>
              </w:rPr>
              <w:t xml:space="preserve"> informacje "dużej</w:t>
            </w:r>
            <w:r w:rsidRPr="00620D6C">
              <w:rPr>
                <w:lang w:val="pl"/>
              </w:rPr>
              <w:t xml:space="preserve"> </w:t>
            </w:r>
            <w:r w:rsidRPr="00620D6C">
              <w:rPr>
                <w:i/>
                <w:iCs/>
                <w:szCs w:val="20"/>
                <w:lang w:val="pl"/>
              </w:rPr>
              <w:t>liczbie stron trzecich</w:t>
            </w:r>
            <w:r w:rsidRPr="00620D6C">
              <w:rPr>
                <w:szCs w:val="20"/>
                <w:lang w:val="pl"/>
              </w:rPr>
              <w:t>" zaangażowanych w profilowanie i reklamę. Udostępnione dane "</w:t>
            </w:r>
            <w:r w:rsidRPr="00620D6C">
              <w:rPr>
                <w:i/>
                <w:iCs/>
                <w:szCs w:val="20"/>
                <w:lang w:val="pl"/>
              </w:rPr>
              <w:t>obejmowały adres IP, identyfikator wyświetlania reklam, lokalizację GPS, wiek i płeć</w:t>
            </w:r>
            <w:r w:rsidRPr="00620D6C">
              <w:rPr>
                <w:szCs w:val="20"/>
                <w:lang w:val="pl"/>
              </w:rPr>
              <w:t xml:space="preserve">".  Doprowadziło to do dochodzenia przeprowadzonego przez norweski organ ochrony danych, który </w:t>
            </w:r>
            <w:hyperlink r:id="rId176" w:history="1">
              <w:r w:rsidRPr="00620D6C">
                <w:rPr>
                  <w:rStyle w:val="Hyperlink"/>
                  <w:szCs w:val="20"/>
                  <w:lang w:val="pl"/>
                </w:rPr>
                <w:t>ukarał</w:t>
              </w:r>
            </w:hyperlink>
            <w:r w:rsidRPr="00620D6C">
              <w:rPr>
                <w:szCs w:val="20"/>
                <w:lang w:val="pl"/>
              </w:rPr>
              <w:t xml:space="preserve"> Grindr grzywną w wysokości 8,6 miliona funtów (100 milionów koron</w:t>
            </w:r>
            <w:r w:rsidR="00973D83">
              <w:rPr>
                <w:szCs w:val="20"/>
                <w:lang w:val="pl"/>
              </w:rPr>
              <w:t xml:space="preserve"> norweskich</w:t>
            </w:r>
            <w:r w:rsidRPr="00620D6C">
              <w:rPr>
                <w:szCs w:val="20"/>
                <w:lang w:val="pl"/>
              </w:rPr>
              <w:t>).</w:t>
            </w:r>
          </w:p>
          <w:p w14:paraId="6998CFC4" w14:textId="0B92905C" w:rsidR="001D66BB" w:rsidRPr="00620D6C" w:rsidRDefault="001D66BB" w:rsidP="0093117D">
            <w:pPr>
              <w:rPr>
                <w:rFonts w:cs="Arial"/>
                <w:szCs w:val="20"/>
                <w:lang w:val="pl-PL"/>
              </w:rPr>
            </w:pPr>
            <w:r w:rsidRPr="00620D6C">
              <w:rPr>
                <w:szCs w:val="20"/>
                <w:lang w:val="pl"/>
              </w:rPr>
              <w:t>Wszystkie rodzaje danych omówione powyżej są danymi osobowymi chronionymi przez przepisy o ochronie danych, takie jak RODO i unijne prawo dotyczące prywatności elektronicznej (</w:t>
            </w:r>
            <w:hyperlink r:id="rId177" w:history="1">
              <w:r w:rsidRPr="00620D6C">
                <w:rPr>
                  <w:rStyle w:val="Hyperlink"/>
                  <w:szCs w:val="20"/>
                  <w:lang w:val="pl"/>
                </w:rPr>
                <w:t>dyrektywa o prywatności i łączności elektronicznej</w:t>
              </w:r>
            </w:hyperlink>
            <w:r w:rsidRPr="00620D6C">
              <w:rPr>
                <w:szCs w:val="20"/>
                <w:lang w:val="pl"/>
              </w:rPr>
              <w:t xml:space="preserve"> "ePD"), które omówimy w następnym kroku 4</w:t>
            </w:r>
            <w:r w:rsidR="00931A33">
              <w:rPr>
                <w:szCs w:val="20"/>
                <w:lang w:val="pl"/>
              </w:rPr>
              <w:t xml:space="preserve"> </w:t>
            </w:r>
            <w:r w:rsidR="00312A26" w:rsidRPr="00620D6C">
              <w:rPr>
                <w:szCs w:val="20"/>
                <w:lang w:val="pl"/>
              </w:rPr>
              <w:t xml:space="preserve">nieformalnego </w:t>
            </w:r>
            <w:r w:rsidR="00312A26" w:rsidRPr="00620D6C">
              <w:rPr>
                <w:lang w:val="pl"/>
              </w:rPr>
              <w:t>kursu</w:t>
            </w:r>
            <w:r w:rsidRPr="00620D6C">
              <w:rPr>
                <w:lang w:val="pl"/>
              </w:rPr>
              <w:t xml:space="preserve"> </w:t>
            </w:r>
            <w:r w:rsidRPr="00620D6C">
              <w:rPr>
                <w:szCs w:val="20"/>
                <w:lang w:val="pl"/>
              </w:rPr>
              <w:t xml:space="preserve">CSI-COP.  Przepisy te nakładają obowiązki na organizacje sektora prywatnego i publicznego, które przechwytują, obserwują i wnioskują o Tobie dane oraz dają prawa do tego wykorzystania. Ponownie zostanie to omówione w sekcji 4 kursu. </w:t>
            </w:r>
          </w:p>
          <w:p w14:paraId="26677602" w14:textId="77777777" w:rsidR="001D66BB" w:rsidRPr="00620D6C" w:rsidRDefault="001D66BB" w:rsidP="0093117D">
            <w:pPr>
              <w:pStyle w:val="NoSpacing"/>
              <w:rPr>
                <w:rFonts w:cs="Arial"/>
                <w:sz w:val="20"/>
                <w:szCs w:val="20"/>
                <w:lang w:val="pl-PL"/>
              </w:rPr>
            </w:pPr>
          </w:p>
          <w:p w14:paraId="6A270277" w14:textId="77777777" w:rsidR="001D66BB" w:rsidRPr="00620D6C" w:rsidRDefault="001D66BB" w:rsidP="0093117D">
            <w:pPr>
              <w:pStyle w:val="NoSpacing"/>
              <w:rPr>
                <w:rFonts w:cs="Arial"/>
                <w:sz w:val="20"/>
                <w:szCs w:val="20"/>
                <w:lang w:val="pl-PL"/>
              </w:rPr>
            </w:pPr>
            <w:r w:rsidRPr="00620D6C">
              <w:rPr>
                <w:sz w:val="20"/>
                <w:szCs w:val="20"/>
                <w:lang w:val="pl"/>
              </w:rPr>
              <w:t>Ale poświęć chwilę i zastanów się, co twoje dane mówią o TOBIE i INNYCH, z którymi jesteś połączony.</w:t>
            </w:r>
          </w:p>
          <w:p w14:paraId="759683F7" w14:textId="77777777" w:rsidR="001D66BB" w:rsidRPr="00620D6C" w:rsidRDefault="001D66BB" w:rsidP="0093117D">
            <w:pPr>
              <w:pStyle w:val="NoSpacing"/>
              <w:rPr>
                <w:rFonts w:cs="Arial"/>
                <w:sz w:val="20"/>
                <w:szCs w:val="20"/>
                <w:lang w:val="pl-PL"/>
              </w:rPr>
            </w:pPr>
          </w:p>
          <w:p w14:paraId="2A519AC9" w14:textId="2978BF66" w:rsidR="001D66BB" w:rsidRPr="00620D6C" w:rsidRDefault="001D66BB" w:rsidP="0093117D">
            <w:pPr>
              <w:pStyle w:val="NoSpacing"/>
              <w:rPr>
                <w:rFonts w:cs="Arial"/>
                <w:sz w:val="20"/>
                <w:szCs w:val="20"/>
              </w:rPr>
            </w:pPr>
            <w:r w:rsidRPr="00620D6C">
              <w:rPr>
                <w:sz w:val="20"/>
                <w:szCs w:val="20"/>
                <w:lang w:val="pl"/>
              </w:rPr>
              <w:t xml:space="preserve">Pamiętaj również, że jeśli korzystasz z "darmowego" Wi-Fi, </w:t>
            </w:r>
            <w:r w:rsidR="00312A26" w:rsidRPr="00620D6C">
              <w:rPr>
                <w:sz w:val="20"/>
                <w:szCs w:val="20"/>
                <w:lang w:val="pl"/>
              </w:rPr>
              <w:t>musisz podać</w:t>
            </w:r>
            <w:r w:rsidRPr="00620D6C">
              <w:rPr>
                <w:sz w:val="20"/>
                <w:szCs w:val="20"/>
                <w:lang w:val="pl"/>
              </w:rPr>
              <w:t xml:space="preserve"> informacje o sobie, aby uzyskać dostęp do Internetu. Zobacz obrazek poniżej na temat tego, co jest zbierane.</w:t>
            </w:r>
          </w:p>
          <w:p w14:paraId="17ABD4D5" w14:textId="77777777" w:rsidR="001D66BB" w:rsidRPr="00620D6C" w:rsidRDefault="001D66BB" w:rsidP="0093117D">
            <w:pPr>
              <w:pStyle w:val="NoSpacing"/>
              <w:rPr>
                <w:rFonts w:cs="Arial"/>
                <w:sz w:val="20"/>
                <w:szCs w:val="20"/>
              </w:rPr>
            </w:pPr>
          </w:p>
          <w:p w14:paraId="3610B19E" w14:textId="77777777" w:rsidR="001D66BB" w:rsidRPr="00620D6C" w:rsidRDefault="001D66BB" w:rsidP="0093117D">
            <w:pPr>
              <w:pStyle w:val="NoSpacing"/>
              <w:rPr>
                <w:rFonts w:cs="Arial"/>
                <w:sz w:val="20"/>
                <w:szCs w:val="20"/>
              </w:rPr>
            </w:pPr>
          </w:p>
          <w:p w14:paraId="397AC3C1" w14:textId="77777777" w:rsidR="001D66BB" w:rsidRPr="00620D6C" w:rsidRDefault="001D66BB" w:rsidP="0093117D">
            <w:pPr>
              <w:pStyle w:val="NoSpacing"/>
              <w:rPr>
                <w:rFonts w:cs="Arial"/>
                <w:sz w:val="20"/>
                <w:szCs w:val="20"/>
              </w:rPr>
            </w:pPr>
            <w:r w:rsidRPr="00620D6C">
              <w:rPr>
                <w:rFonts w:eastAsia="Times New Roman"/>
                <w:noProof/>
                <w:lang w:val="en-GB" w:eastAsia="en-GB"/>
              </w:rPr>
              <w:lastRenderedPageBreak/>
              <w:drawing>
                <wp:inline distT="0" distB="0" distL="0" distR="0" wp14:anchorId="6A84B005" wp14:editId="7F6193C4">
                  <wp:extent cx="5060984" cy="2830402"/>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210234-A5D2-44E4-8731-4E7AB94F52F6"/>
                          <pic:cNvPicPr>
                            <a:picLocks noChangeAspect="1" noChangeArrowheads="1"/>
                          </pic:cNvPicPr>
                        </pic:nvPicPr>
                        <pic:blipFill>
                          <a:blip r:embed="rId178" r:link="rId179" cstate="print">
                            <a:extLst>
                              <a:ext uri="{28A0092B-C50C-407E-A947-70E740481C1C}">
                                <a14:useLocalDpi xmlns:a14="http://schemas.microsoft.com/office/drawing/2010/main" val="0"/>
                              </a:ext>
                            </a:extLst>
                          </a:blip>
                          <a:srcRect/>
                          <a:stretch>
                            <a:fillRect/>
                          </a:stretch>
                        </pic:blipFill>
                        <pic:spPr bwMode="auto">
                          <a:xfrm>
                            <a:off x="0" y="0"/>
                            <a:ext cx="5066343" cy="2833399"/>
                          </a:xfrm>
                          <a:prstGeom prst="rect">
                            <a:avLst/>
                          </a:prstGeom>
                          <a:noFill/>
                          <a:ln>
                            <a:noFill/>
                          </a:ln>
                        </pic:spPr>
                      </pic:pic>
                    </a:graphicData>
                  </a:graphic>
                </wp:inline>
              </w:drawing>
            </w:r>
          </w:p>
          <w:p w14:paraId="35B49649" w14:textId="77777777" w:rsidR="001D66BB" w:rsidRPr="00620D6C" w:rsidRDefault="001D66BB" w:rsidP="0093117D">
            <w:pPr>
              <w:pStyle w:val="NoSpacing"/>
              <w:rPr>
                <w:rFonts w:cs="Arial"/>
                <w:sz w:val="20"/>
                <w:szCs w:val="20"/>
              </w:rPr>
            </w:pPr>
          </w:p>
          <w:p w14:paraId="6BF639D2" w14:textId="77777777" w:rsidR="001D66BB" w:rsidRPr="00620D6C" w:rsidRDefault="001D66BB" w:rsidP="0093117D">
            <w:pPr>
              <w:pStyle w:val="NoSpacing"/>
              <w:rPr>
                <w:rFonts w:cs="Arial"/>
                <w:sz w:val="20"/>
                <w:szCs w:val="20"/>
              </w:rPr>
            </w:pPr>
          </w:p>
          <w:p w14:paraId="60151C2E" w14:textId="2D98F9C9" w:rsidR="001D66BB" w:rsidRPr="00620D6C" w:rsidRDefault="0050119A" w:rsidP="0093117D">
            <w:pPr>
              <w:pStyle w:val="NoSpacing"/>
              <w:rPr>
                <w:rFonts w:cs="Arial"/>
                <w:sz w:val="20"/>
                <w:szCs w:val="20"/>
                <w:u w:val="single"/>
                <w:lang w:val="pl-PL"/>
              </w:rPr>
            </w:pPr>
            <w:r>
              <w:rPr>
                <w:sz w:val="20"/>
                <w:szCs w:val="20"/>
                <w:u w:val="single"/>
                <w:lang w:val="pl"/>
              </w:rPr>
              <w:t>Czego możesz się spodziewać</w:t>
            </w:r>
            <w:r w:rsidR="001D66BB" w:rsidRPr="00620D6C">
              <w:rPr>
                <w:sz w:val="20"/>
                <w:szCs w:val="20"/>
                <w:u w:val="single"/>
                <w:lang w:val="pl"/>
              </w:rPr>
              <w:t xml:space="preserve"> w kolejnych krokach</w:t>
            </w:r>
          </w:p>
          <w:p w14:paraId="24E70A52" w14:textId="77777777" w:rsidR="001D66BB" w:rsidRPr="00620D6C" w:rsidRDefault="001D66BB" w:rsidP="0093117D">
            <w:pPr>
              <w:pStyle w:val="NoSpacing"/>
              <w:rPr>
                <w:rFonts w:cs="Arial"/>
                <w:sz w:val="20"/>
                <w:szCs w:val="20"/>
                <w:u w:val="single"/>
                <w:lang w:val="pl-PL"/>
              </w:rPr>
            </w:pPr>
          </w:p>
          <w:p w14:paraId="4E83BE0F" w14:textId="77777777" w:rsidR="001D66BB" w:rsidRPr="00620D6C" w:rsidRDefault="001D66BB" w:rsidP="0093117D">
            <w:pPr>
              <w:pStyle w:val="NoSpacing"/>
              <w:rPr>
                <w:rFonts w:cs="Arial"/>
                <w:sz w:val="20"/>
                <w:szCs w:val="20"/>
                <w:lang w:val="pl-PL"/>
              </w:rPr>
            </w:pPr>
            <w:r w:rsidRPr="00620D6C">
              <w:rPr>
                <w:sz w:val="20"/>
                <w:szCs w:val="20"/>
                <w:lang w:val="pl"/>
              </w:rPr>
              <w:t xml:space="preserve">W następnym kroku (Krok 4) przyjrzymy się, jakie </w:t>
            </w:r>
            <w:r w:rsidRPr="00620D6C">
              <w:rPr>
                <w:i/>
                <w:iCs/>
                <w:sz w:val="20"/>
                <w:szCs w:val="20"/>
                <w:lang w:val="pl"/>
              </w:rPr>
              <w:t>mamy prawa do naszej prywatności</w:t>
            </w:r>
          </w:p>
          <w:p w14:paraId="2F1F3039" w14:textId="77777777" w:rsidR="001D66BB" w:rsidRPr="00620D6C" w:rsidRDefault="001D66BB" w:rsidP="0093117D">
            <w:pPr>
              <w:pStyle w:val="NoSpacing"/>
              <w:rPr>
                <w:rFonts w:cs="Arial"/>
                <w:sz w:val="20"/>
                <w:szCs w:val="20"/>
                <w:lang w:val="pl-PL"/>
              </w:rPr>
            </w:pPr>
            <w:r w:rsidRPr="00620D6C">
              <w:rPr>
                <w:sz w:val="20"/>
                <w:szCs w:val="20"/>
                <w:lang w:val="pl"/>
              </w:rPr>
              <w:t xml:space="preserve">W ostatnim kroku tego kursu, kroku 5, dowiemy się o </w:t>
            </w:r>
            <w:r w:rsidRPr="00620D6C">
              <w:rPr>
                <w:i/>
                <w:iCs/>
                <w:sz w:val="20"/>
                <w:szCs w:val="20"/>
                <w:lang w:val="pl"/>
              </w:rPr>
              <w:t>narzędziach online</w:t>
            </w:r>
            <w:r w:rsidRPr="00620D6C">
              <w:rPr>
                <w:lang w:val="pl"/>
              </w:rPr>
              <w:t xml:space="preserve">, </w:t>
            </w:r>
            <w:r w:rsidRPr="00620D6C">
              <w:rPr>
                <w:sz w:val="20"/>
                <w:szCs w:val="20"/>
                <w:lang w:val="pl"/>
              </w:rPr>
              <w:t xml:space="preserve"> których możemy użyć, aby lepiej zabezpieczyć </w:t>
            </w:r>
            <w:r w:rsidRPr="00620D6C">
              <w:rPr>
                <w:i/>
                <w:iCs/>
                <w:sz w:val="20"/>
                <w:szCs w:val="20"/>
                <w:lang w:val="pl"/>
              </w:rPr>
              <w:t>naszą prywatność i chronić nasze dane</w:t>
            </w:r>
            <w:r w:rsidRPr="00620D6C">
              <w:rPr>
                <w:sz w:val="20"/>
                <w:szCs w:val="20"/>
                <w:lang w:val="pl"/>
              </w:rPr>
              <w:t>.</w:t>
            </w:r>
          </w:p>
          <w:p w14:paraId="5A89CE53" w14:textId="77777777" w:rsidR="001D66BB" w:rsidRPr="00620D6C" w:rsidRDefault="001D66BB" w:rsidP="0093117D">
            <w:pPr>
              <w:pStyle w:val="NoSpacing"/>
              <w:rPr>
                <w:rFonts w:cs="Arial"/>
                <w:sz w:val="20"/>
                <w:szCs w:val="20"/>
                <w:lang w:val="pl-PL"/>
              </w:rPr>
            </w:pPr>
          </w:p>
          <w:p w14:paraId="3D9775DF" w14:textId="77777777" w:rsidR="001D66BB" w:rsidRPr="00620D6C" w:rsidRDefault="001D66BB" w:rsidP="0093117D">
            <w:pPr>
              <w:pStyle w:val="NoSpacing"/>
              <w:rPr>
                <w:rFonts w:cs="Arial"/>
                <w:sz w:val="20"/>
                <w:szCs w:val="20"/>
                <w:lang w:val="pl-PL"/>
              </w:rPr>
            </w:pPr>
          </w:p>
          <w:p w14:paraId="3D2FBC58" w14:textId="77777777" w:rsidR="004938D3" w:rsidRPr="00620D6C" w:rsidRDefault="004938D3" w:rsidP="004938D3">
            <w:pPr>
              <w:pStyle w:val="NoSpacing"/>
              <w:rPr>
                <w:rFonts w:cs="Arial"/>
                <w:sz w:val="20"/>
                <w:szCs w:val="20"/>
                <w:u w:val="single"/>
                <w:lang w:val="pl-PL"/>
              </w:rPr>
            </w:pPr>
            <w:r w:rsidRPr="00620D6C">
              <w:rPr>
                <w:sz w:val="20"/>
                <w:szCs w:val="20"/>
                <w:u w:val="single"/>
                <w:lang w:val="pl"/>
              </w:rPr>
              <w:t>Zbadaj swoją wiedzę</w:t>
            </w:r>
          </w:p>
          <w:p w14:paraId="6B595C66" w14:textId="77777777" w:rsidR="004938D3" w:rsidRPr="00620D6C" w:rsidRDefault="004938D3" w:rsidP="004938D3">
            <w:pPr>
              <w:pStyle w:val="NoSpacing"/>
              <w:rPr>
                <w:rFonts w:cs="Arial"/>
                <w:sz w:val="20"/>
                <w:szCs w:val="20"/>
                <w:lang w:val="pl-PL"/>
              </w:rPr>
            </w:pPr>
          </w:p>
          <w:p w14:paraId="5E3AAC7D" w14:textId="49D3F23A" w:rsidR="004938D3" w:rsidRPr="00620D6C" w:rsidRDefault="004938D3" w:rsidP="004938D3">
            <w:pPr>
              <w:pStyle w:val="NoSpacing"/>
              <w:rPr>
                <w:rFonts w:cs="Arial"/>
                <w:sz w:val="20"/>
                <w:szCs w:val="20"/>
                <w:lang w:val="pl-PL"/>
              </w:rPr>
            </w:pPr>
            <w:r w:rsidRPr="00620D6C">
              <w:rPr>
                <w:sz w:val="20"/>
                <w:szCs w:val="20"/>
                <w:lang w:val="pl"/>
              </w:rPr>
              <w:t>Podsumuj to, czego nauczyłeś się w kroku 3, z pomocą pytania oraz zadań poniżej.</w:t>
            </w:r>
          </w:p>
          <w:p w14:paraId="50BF151C" w14:textId="77777777" w:rsidR="001D66BB" w:rsidRPr="00620D6C" w:rsidRDefault="001D66BB" w:rsidP="0093117D">
            <w:pPr>
              <w:pStyle w:val="NoSpacing"/>
              <w:rPr>
                <w:rFonts w:cs="Arial"/>
                <w:lang w:val="pl-PL"/>
              </w:rPr>
            </w:pPr>
          </w:p>
        </w:tc>
      </w:tr>
      <w:tr w:rsidR="001D66BB" w:rsidRPr="00620D6C" w14:paraId="4F495E28" w14:textId="77777777" w:rsidTr="0093117D">
        <w:tc>
          <w:tcPr>
            <w:tcW w:w="1413" w:type="dxa"/>
          </w:tcPr>
          <w:p w14:paraId="1B9A9D3F" w14:textId="1D6B53BC" w:rsidR="001D66BB" w:rsidRPr="00620D6C" w:rsidRDefault="00F32B1D" w:rsidP="0093117D">
            <w:pPr>
              <w:spacing w:before="0" w:after="120"/>
              <w:rPr>
                <w:rFonts w:cs="Arial"/>
                <w:szCs w:val="20"/>
              </w:rPr>
            </w:pPr>
            <w:r w:rsidRPr="00620D6C">
              <w:rPr>
                <w:szCs w:val="20"/>
                <w:lang w:val="pl"/>
              </w:rPr>
              <w:lastRenderedPageBreak/>
              <w:t>Podsumuj wiedzę</w:t>
            </w:r>
          </w:p>
        </w:tc>
        <w:tc>
          <w:tcPr>
            <w:tcW w:w="8505" w:type="dxa"/>
          </w:tcPr>
          <w:p w14:paraId="158F42CB" w14:textId="0B74E6D5" w:rsidR="001D66BB" w:rsidRPr="00620D6C" w:rsidRDefault="00F57A51" w:rsidP="0093117D">
            <w:pPr>
              <w:pStyle w:val="NoSpacing"/>
              <w:rPr>
                <w:rFonts w:cs="Arial"/>
                <w:sz w:val="20"/>
                <w:szCs w:val="20"/>
                <w:lang w:val="pl-PL"/>
              </w:rPr>
            </w:pPr>
            <w:r w:rsidRPr="00620D6C">
              <w:rPr>
                <w:sz w:val="20"/>
                <w:szCs w:val="20"/>
                <w:lang w:val="pl"/>
              </w:rPr>
              <w:t xml:space="preserve">Jakie są różne typy </w:t>
            </w:r>
            <w:r w:rsidR="00312A26" w:rsidRPr="00620D6C">
              <w:rPr>
                <w:sz w:val="20"/>
                <w:szCs w:val="20"/>
                <w:lang w:val="pl"/>
              </w:rPr>
              <w:t xml:space="preserve">plików </w:t>
            </w:r>
            <w:r w:rsidR="001D66BB" w:rsidRPr="00620D6C">
              <w:rPr>
                <w:sz w:val="20"/>
                <w:szCs w:val="20"/>
                <w:lang w:val="pl"/>
              </w:rPr>
              <w:t>cookie</w:t>
            </w:r>
            <w:r w:rsidRPr="00620D6C">
              <w:rPr>
                <w:lang w:val="pl"/>
              </w:rPr>
              <w:t>?</w:t>
            </w:r>
          </w:p>
          <w:p w14:paraId="34023579" w14:textId="3AC54828" w:rsidR="001D66BB" w:rsidRPr="00620D6C" w:rsidRDefault="00F57A51" w:rsidP="0093117D">
            <w:pPr>
              <w:pStyle w:val="NoSpacing"/>
              <w:rPr>
                <w:rFonts w:cs="Arial"/>
                <w:sz w:val="20"/>
                <w:szCs w:val="20"/>
              </w:rPr>
            </w:pPr>
            <w:r w:rsidRPr="00620D6C">
              <w:rPr>
                <w:sz w:val="20"/>
                <w:szCs w:val="20"/>
                <w:lang w:val="en-GB"/>
              </w:rPr>
              <w:t>Co to jest digital f</w:t>
            </w:r>
            <w:r w:rsidR="001D66BB" w:rsidRPr="00620D6C">
              <w:rPr>
                <w:sz w:val="20"/>
                <w:szCs w:val="20"/>
                <w:lang w:val="en-GB"/>
              </w:rPr>
              <w:t>ingerprinting</w:t>
            </w:r>
            <w:r w:rsidRPr="00620D6C">
              <w:rPr>
                <w:sz w:val="20"/>
                <w:szCs w:val="20"/>
                <w:lang w:val="en-GB"/>
              </w:rPr>
              <w:t>?</w:t>
            </w:r>
          </w:p>
          <w:p w14:paraId="53CA209F" w14:textId="3D6E07A4" w:rsidR="001D66BB" w:rsidRPr="00620D6C" w:rsidRDefault="00F57A51" w:rsidP="0093117D">
            <w:pPr>
              <w:pStyle w:val="NoSpacing"/>
              <w:rPr>
                <w:rFonts w:cs="Arial"/>
                <w:sz w:val="20"/>
                <w:szCs w:val="20"/>
                <w:lang w:val="pl-PL"/>
              </w:rPr>
            </w:pPr>
            <w:r w:rsidRPr="00620D6C">
              <w:rPr>
                <w:sz w:val="20"/>
                <w:szCs w:val="20"/>
                <w:lang w:val="pl"/>
              </w:rPr>
              <w:t xml:space="preserve">Jak działa </w:t>
            </w:r>
            <w:r w:rsidR="001D66BB" w:rsidRPr="00620D6C">
              <w:rPr>
                <w:sz w:val="20"/>
                <w:szCs w:val="20"/>
                <w:lang w:val="pl"/>
              </w:rPr>
              <w:t>śledzenie poczty e-mail</w:t>
            </w:r>
            <w:r w:rsidRPr="00620D6C">
              <w:rPr>
                <w:sz w:val="20"/>
                <w:szCs w:val="20"/>
                <w:lang w:val="pl"/>
              </w:rPr>
              <w:t>?</w:t>
            </w:r>
            <w:r w:rsidRPr="00620D6C">
              <w:rPr>
                <w:lang w:val="pl"/>
              </w:rPr>
              <w:t xml:space="preserve"> </w:t>
            </w:r>
          </w:p>
          <w:p w14:paraId="0C526069" w14:textId="77777777" w:rsidR="001D66BB" w:rsidRPr="00620D6C" w:rsidRDefault="001D66BB" w:rsidP="0093117D">
            <w:pPr>
              <w:pStyle w:val="NoSpacing"/>
              <w:rPr>
                <w:rFonts w:cs="Arial"/>
                <w:sz w:val="20"/>
                <w:szCs w:val="20"/>
                <w:lang w:val="pl-PL"/>
              </w:rPr>
            </w:pPr>
          </w:p>
        </w:tc>
      </w:tr>
      <w:tr w:rsidR="001D66BB" w:rsidRPr="00620D6C" w14:paraId="0A006B7A" w14:textId="77777777" w:rsidTr="0093117D">
        <w:tc>
          <w:tcPr>
            <w:tcW w:w="1413" w:type="dxa"/>
          </w:tcPr>
          <w:p w14:paraId="4CADFF58" w14:textId="017805FD" w:rsidR="001D66BB" w:rsidRPr="00620D6C" w:rsidRDefault="00F32B1D" w:rsidP="0093117D">
            <w:pPr>
              <w:spacing w:before="0" w:after="120"/>
              <w:rPr>
                <w:rFonts w:cs="Arial"/>
                <w:szCs w:val="20"/>
              </w:rPr>
            </w:pPr>
            <w:r w:rsidRPr="00620D6C">
              <w:rPr>
                <w:szCs w:val="20"/>
                <w:lang w:val="pl"/>
              </w:rPr>
              <w:t>Zadanie</w:t>
            </w:r>
          </w:p>
        </w:tc>
        <w:tc>
          <w:tcPr>
            <w:tcW w:w="8505" w:type="dxa"/>
          </w:tcPr>
          <w:p w14:paraId="4A29B281" w14:textId="13160E4B" w:rsidR="001D66BB" w:rsidRPr="00620D6C" w:rsidRDefault="001D66BB" w:rsidP="0093117D">
            <w:pPr>
              <w:pStyle w:val="NoSpacing"/>
              <w:rPr>
                <w:rFonts w:cs="Arial"/>
                <w:b/>
                <w:bCs/>
                <w:sz w:val="20"/>
                <w:szCs w:val="20"/>
                <w:lang w:val="pl-PL"/>
              </w:rPr>
            </w:pPr>
            <w:r w:rsidRPr="00620D6C">
              <w:rPr>
                <w:b/>
                <w:bCs/>
                <w:sz w:val="20"/>
                <w:szCs w:val="20"/>
                <w:lang w:val="pl"/>
              </w:rPr>
              <w:t>Ćwiczenie 1</w:t>
            </w:r>
          </w:p>
          <w:p w14:paraId="3CB1C90B" w14:textId="77777777" w:rsidR="001D66BB" w:rsidRPr="00620D6C" w:rsidRDefault="001D66BB" w:rsidP="0093117D">
            <w:pPr>
              <w:pStyle w:val="NoSpacing"/>
              <w:rPr>
                <w:rFonts w:cs="Arial"/>
                <w:b/>
                <w:bCs/>
                <w:sz w:val="20"/>
                <w:szCs w:val="20"/>
                <w:lang w:val="pl-PL"/>
              </w:rPr>
            </w:pPr>
          </w:p>
          <w:p w14:paraId="0B7A7E18" w14:textId="77777777" w:rsidR="001D66BB" w:rsidRPr="00620D6C" w:rsidRDefault="001D66BB" w:rsidP="0093117D">
            <w:pPr>
              <w:pStyle w:val="NoSpacing"/>
              <w:rPr>
                <w:rFonts w:cs="Arial"/>
                <w:sz w:val="20"/>
                <w:szCs w:val="20"/>
              </w:rPr>
            </w:pPr>
            <w:r w:rsidRPr="00620D6C">
              <w:rPr>
                <w:sz w:val="20"/>
                <w:szCs w:val="20"/>
                <w:lang w:val="pl"/>
              </w:rPr>
              <w:t>W działaniu 1 w kroku 2 poproszono o zidentyfikowanie danych osobowych z listy nazwisk. Ponieważ dane osobowe odnoszą się wyłącznie do osób naturalnych (żyjących). W przypadku osób na liście, które już nie żyją, ich nazwiska nie są danymi osobowymi. Zgadłeś, że słusznie? Sprawdź poniżej:</w:t>
            </w:r>
          </w:p>
          <w:p w14:paraId="7544230D" w14:textId="77777777" w:rsidR="001D66BB" w:rsidRPr="00620D6C" w:rsidRDefault="001D66BB" w:rsidP="0093117D">
            <w:pPr>
              <w:pStyle w:val="NoSpacing"/>
              <w:rPr>
                <w:rFonts w:cs="Arial"/>
                <w:sz w:val="20"/>
                <w:szCs w:val="20"/>
              </w:rPr>
            </w:pPr>
          </w:p>
          <w:p w14:paraId="52019CBD" w14:textId="2DAC3D46" w:rsidR="001D66BB" w:rsidRPr="00620D6C" w:rsidRDefault="001D66BB" w:rsidP="001D66BB">
            <w:pPr>
              <w:numPr>
                <w:ilvl w:val="0"/>
                <w:numId w:val="12"/>
              </w:numPr>
              <w:spacing w:before="0" w:line="240" w:lineRule="auto"/>
              <w:rPr>
                <w:rFonts w:cs="Arial"/>
                <w:szCs w:val="20"/>
                <w:lang w:val="pl-PL"/>
              </w:rPr>
            </w:pPr>
            <w:r w:rsidRPr="00620D6C">
              <w:rPr>
                <w:szCs w:val="20"/>
                <w:lang w:val="pl"/>
              </w:rPr>
              <w:t xml:space="preserve">Leonardo da Vinci – nie </w:t>
            </w:r>
            <w:r w:rsidR="007B7F52">
              <w:rPr>
                <w:szCs w:val="20"/>
                <w:lang w:val="pl"/>
              </w:rPr>
              <w:t xml:space="preserve">są </w:t>
            </w:r>
            <w:r w:rsidRPr="00620D6C">
              <w:rPr>
                <w:szCs w:val="20"/>
                <w:lang w:val="pl"/>
              </w:rPr>
              <w:t>dan</w:t>
            </w:r>
            <w:r w:rsidR="007B7F52">
              <w:rPr>
                <w:szCs w:val="20"/>
                <w:lang w:val="pl"/>
              </w:rPr>
              <w:t>ymi</w:t>
            </w:r>
            <w:r w:rsidRPr="00620D6C">
              <w:rPr>
                <w:szCs w:val="20"/>
                <w:lang w:val="pl"/>
              </w:rPr>
              <w:t xml:space="preserve"> osobow</w:t>
            </w:r>
            <w:r w:rsidR="007B7F52">
              <w:rPr>
                <w:szCs w:val="20"/>
                <w:lang w:val="pl"/>
              </w:rPr>
              <w:t>ymi</w:t>
            </w:r>
          </w:p>
          <w:p w14:paraId="22E6D19C" w14:textId="77777777" w:rsidR="001D66BB" w:rsidRPr="00620D6C" w:rsidRDefault="001D66BB" w:rsidP="001D66BB">
            <w:pPr>
              <w:numPr>
                <w:ilvl w:val="0"/>
                <w:numId w:val="12"/>
              </w:numPr>
              <w:spacing w:before="0" w:line="240" w:lineRule="auto"/>
              <w:rPr>
                <w:rFonts w:cs="Arial"/>
                <w:szCs w:val="20"/>
              </w:rPr>
            </w:pPr>
            <w:r w:rsidRPr="00620D6C">
              <w:rPr>
                <w:szCs w:val="20"/>
                <w:lang w:val="pl"/>
              </w:rPr>
              <w:t>Prezydent Joe Biden</w:t>
            </w:r>
          </w:p>
          <w:p w14:paraId="0C040413" w14:textId="7CB26BD6" w:rsidR="001D66BB" w:rsidRPr="007B7F52" w:rsidRDefault="001D66BB" w:rsidP="001D66BB">
            <w:pPr>
              <w:numPr>
                <w:ilvl w:val="0"/>
                <w:numId w:val="12"/>
              </w:numPr>
              <w:spacing w:before="0" w:line="240" w:lineRule="auto"/>
              <w:rPr>
                <w:rFonts w:cs="Arial"/>
                <w:szCs w:val="20"/>
                <w:lang w:val="pl-PL"/>
              </w:rPr>
            </w:pPr>
            <w:r w:rsidRPr="00620D6C">
              <w:rPr>
                <w:szCs w:val="20"/>
                <w:lang w:val="pl"/>
              </w:rPr>
              <w:t xml:space="preserve">Freddie Mercury – </w:t>
            </w:r>
            <w:r w:rsidR="007B7F52" w:rsidRPr="00620D6C">
              <w:rPr>
                <w:szCs w:val="20"/>
                <w:lang w:val="pl"/>
              </w:rPr>
              <w:t xml:space="preserve">nie </w:t>
            </w:r>
            <w:r w:rsidR="007B7F52">
              <w:rPr>
                <w:szCs w:val="20"/>
                <w:lang w:val="pl"/>
              </w:rPr>
              <w:t xml:space="preserve">są </w:t>
            </w:r>
            <w:r w:rsidR="007B7F52" w:rsidRPr="00620D6C">
              <w:rPr>
                <w:szCs w:val="20"/>
                <w:lang w:val="pl"/>
              </w:rPr>
              <w:t>dan</w:t>
            </w:r>
            <w:r w:rsidR="007B7F52">
              <w:rPr>
                <w:szCs w:val="20"/>
                <w:lang w:val="pl"/>
              </w:rPr>
              <w:t>ymi</w:t>
            </w:r>
            <w:r w:rsidR="007B7F52" w:rsidRPr="00620D6C">
              <w:rPr>
                <w:szCs w:val="20"/>
                <w:lang w:val="pl"/>
              </w:rPr>
              <w:t xml:space="preserve"> osobow</w:t>
            </w:r>
            <w:r w:rsidR="007B7F52">
              <w:rPr>
                <w:szCs w:val="20"/>
                <w:lang w:val="pl"/>
              </w:rPr>
              <w:t>ymi</w:t>
            </w:r>
          </w:p>
          <w:p w14:paraId="111CFB70" w14:textId="77777777" w:rsidR="001D66BB" w:rsidRPr="00620D6C" w:rsidRDefault="001D66BB" w:rsidP="001D66BB">
            <w:pPr>
              <w:numPr>
                <w:ilvl w:val="0"/>
                <w:numId w:val="12"/>
              </w:numPr>
              <w:spacing w:before="0" w:line="240" w:lineRule="auto"/>
              <w:rPr>
                <w:rFonts w:cs="Arial"/>
                <w:szCs w:val="20"/>
              </w:rPr>
            </w:pPr>
            <w:r w:rsidRPr="00620D6C">
              <w:rPr>
                <w:szCs w:val="20"/>
                <w:lang w:val="pl"/>
              </w:rPr>
              <w:t>Królowa Elżbieta II</w:t>
            </w:r>
          </w:p>
          <w:p w14:paraId="1FE6A373" w14:textId="0A3369B1" w:rsidR="001D66BB" w:rsidRPr="007B7F52" w:rsidRDefault="001D66BB" w:rsidP="001D66BB">
            <w:pPr>
              <w:numPr>
                <w:ilvl w:val="0"/>
                <w:numId w:val="12"/>
              </w:numPr>
              <w:spacing w:before="0" w:line="240" w:lineRule="auto"/>
              <w:rPr>
                <w:rFonts w:cs="Arial"/>
                <w:szCs w:val="20"/>
                <w:lang w:val="pl-PL"/>
              </w:rPr>
            </w:pPr>
            <w:r w:rsidRPr="00620D6C">
              <w:rPr>
                <w:szCs w:val="20"/>
                <w:lang w:val="pl"/>
              </w:rPr>
              <w:t xml:space="preserve">Alan Turing – </w:t>
            </w:r>
            <w:r w:rsidR="007B7F52" w:rsidRPr="00620D6C">
              <w:rPr>
                <w:szCs w:val="20"/>
                <w:lang w:val="pl"/>
              </w:rPr>
              <w:t xml:space="preserve">nie </w:t>
            </w:r>
            <w:r w:rsidR="007B7F52">
              <w:rPr>
                <w:szCs w:val="20"/>
                <w:lang w:val="pl"/>
              </w:rPr>
              <w:t xml:space="preserve">są </w:t>
            </w:r>
            <w:r w:rsidR="007B7F52" w:rsidRPr="00620D6C">
              <w:rPr>
                <w:szCs w:val="20"/>
                <w:lang w:val="pl"/>
              </w:rPr>
              <w:t>dan</w:t>
            </w:r>
            <w:r w:rsidR="007B7F52">
              <w:rPr>
                <w:szCs w:val="20"/>
                <w:lang w:val="pl"/>
              </w:rPr>
              <w:t>ymi</w:t>
            </w:r>
            <w:r w:rsidR="007B7F52" w:rsidRPr="00620D6C">
              <w:rPr>
                <w:szCs w:val="20"/>
                <w:lang w:val="pl"/>
              </w:rPr>
              <w:t xml:space="preserve"> osobow</w:t>
            </w:r>
            <w:r w:rsidR="007B7F52">
              <w:rPr>
                <w:szCs w:val="20"/>
                <w:lang w:val="pl"/>
              </w:rPr>
              <w:t>ymi</w:t>
            </w:r>
          </w:p>
          <w:p w14:paraId="6E19293F" w14:textId="77777777" w:rsidR="001D66BB" w:rsidRPr="00620D6C" w:rsidRDefault="001D66BB" w:rsidP="001D66BB">
            <w:pPr>
              <w:numPr>
                <w:ilvl w:val="0"/>
                <w:numId w:val="12"/>
              </w:numPr>
              <w:spacing w:before="0" w:line="240" w:lineRule="auto"/>
              <w:rPr>
                <w:rFonts w:cs="Arial"/>
                <w:szCs w:val="20"/>
              </w:rPr>
            </w:pPr>
            <w:r w:rsidRPr="00620D6C">
              <w:rPr>
                <w:szCs w:val="20"/>
                <w:lang w:val="pl"/>
              </w:rPr>
              <w:t>Meghan Markle</w:t>
            </w:r>
          </w:p>
          <w:p w14:paraId="5650581C" w14:textId="5FD50B98" w:rsidR="001D66BB" w:rsidRPr="007B7F52" w:rsidRDefault="001D66BB" w:rsidP="001D66BB">
            <w:pPr>
              <w:numPr>
                <w:ilvl w:val="0"/>
                <w:numId w:val="12"/>
              </w:numPr>
              <w:spacing w:before="0" w:line="240" w:lineRule="auto"/>
              <w:rPr>
                <w:rFonts w:cs="Arial"/>
                <w:szCs w:val="20"/>
                <w:lang w:val="pl-PL"/>
              </w:rPr>
            </w:pPr>
            <w:r w:rsidRPr="00620D6C">
              <w:rPr>
                <w:szCs w:val="20"/>
                <w:lang w:val="pl"/>
              </w:rPr>
              <w:t xml:space="preserve">Albert Einstein – </w:t>
            </w:r>
            <w:r w:rsidR="007B7F52" w:rsidRPr="00620D6C">
              <w:rPr>
                <w:szCs w:val="20"/>
                <w:lang w:val="pl"/>
              </w:rPr>
              <w:t xml:space="preserve">nie </w:t>
            </w:r>
            <w:r w:rsidR="007B7F52">
              <w:rPr>
                <w:szCs w:val="20"/>
                <w:lang w:val="pl"/>
              </w:rPr>
              <w:t xml:space="preserve">są </w:t>
            </w:r>
            <w:r w:rsidR="007B7F52" w:rsidRPr="00620D6C">
              <w:rPr>
                <w:szCs w:val="20"/>
                <w:lang w:val="pl"/>
              </w:rPr>
              <w:t>dan</w:t>
            </w:r>
            <w:r w:rsidR="007B7F52">
              <w:rPr>
                <w:szCs w:val="20"/>
                <w:lang w:val="pl"/>
              </w:rPr>
              <w:t>ymi</w:t>
            </w:r>
            <w:r w:rsidR="007B7F52" w:rsidRPr="00620D6C">
              <w:rPr>
                <w:szCs w:val="20"/>
                <w:lang w:val="pl"/>
              </w:rPr>
              <w:t xml:space="preserve"> osobow</w:t>
            </w:r>
            <w:r w:rsidR="007B7F52">
              <w:rPr>
                <w:szCs w:val="20"/>
                <w:lang w:val="pl"/>
              </w:rPr>
              <w:t>ymi</w:t>
            </w:r>
          </w:p>
          <w:p w14:paraId="63511EAF" w14:textId="77777777" w:rsidR="001D66BB" w:rsidRPr="00620D6C" w:rsidRDefault="001D66BB" w:rsidP="001D66BB">
            <w:pPr>
              <w:numPr>
                <w:ilvl w:val="0"/>
                <w:numId w:val="12"/>
              </w:numPr>
              <w:spacing w:before="0" w:line="240" w:lineRule="auto"/>
              <w:rPr>
                <w:rFonts w:cs="Arial"/>
                <w:szCs w:val="20"/>
              </w:rPr>
            </w:pPr>
            <w:r w:rsidRPr="00620D6C">
              <w:rPr>
                <w:szCs w:val="20"/>
                <w:lang w:val="pl"/>
              </w:rPr>
              <w:t>Papież</w:t>
            </w:r>
          </w:p>
          <w:p w14:paraId="3A130AB9" w14:textId="77777777" w:rsidR="001D66BB" w:rsidRPr="00620D6C" w:rsidRDefault="001D66BB" w:rsidP="001D66BB">
            <w:pPr>
              <w:numPr>
                <w:ilvl w:val="0"/>
                <w:numId w:val="12"/>
              </w:numPr>
              <w:spacing w:before="0" w:line="240" w:lineRule="auto"/>
              <w:rPr>
                <w:rFonts w:cs="Arial"/>
                <w:szCs w:val="20"/>
              </w:rPr>
            </w:pPr>
            <w:r w:rsidRPr="00620D6C">
              <w:rPr>
                <w:szCs w:val="20"/>
                <w:lang w:val="pl"/>
              </w:rPr>
              <w:t>Kim Kardashian</w:t>
            </w:r>
          </w:p>
          <w:p w14:paraId="078F2B4F" w14:textId="77777777" w:rsidR="001D66BB" w:rsidRPr="00620D6C" w:rsidRDefault="001D66BB" w:rsidP="0093117D">
            <w:pPr>
              <w:pStyle w:val="NoSpacing"/>
              <w:rPr>
                <w:rFonts w:cs="Arial"/>
                <w:sz w:val="20"/>
                <w:szCs w:val="20"/>
              </w:rPr>
            </w:pPr>
            <w:r w:rsidRPr="00620D6C">
              <w:rPr>
                <w:rFonts w:cs="Arial"/>
                <w:sz w:val="20"/>
                <w:szCs w:val="20"/>
              </w:rPr>
              <w:t xml:space="preserve"> </w:t>
            </w:r>
          </w:p>
          <w:p w14:paraId="1A7D2FD9" w14:textId="0D90CC62" w:rsidR="001D66BB" w:rsidRPr="00620D6C" w:rsidRDefault="00043317" w:rsidP="0093117D">
            <w:pPr>
              <w:pStyle w:val="NoSpacing"/>
              <w:rPr>
                <w:rFonts w:cs="Arial"/>
                <w:sz w:val="20"/>
                <w:szCs w:val="20"/>
                <w:lang w:val="pl-PL"/>
              </w:rPr>
            </w:pPr>
            <w:r w:rsidRPr="00620D6C">
              <w:rPr>
                <w:sz w:val="20"/>
                <w:szCs w:val="20"/>
                <w:lang w:val="pl"/>
              </w:rPr>
              <w:t xml:space="preserve">"Papież" jest interesujący: jeśli wybrałeś to, ponieważ czułeś, że odnosi się to do obecnego żyjącego papieża, to masz rację. </w:t>
            </w:r>
          </w:p>
          <w:p w14:paraId="4FA14982" w14:textId="27D1B3CC" w:rsidR="001D66BB" w:rsidRPr="00620D6C" w:rsidRDefault="00997485" w:rsidP="0093117D">
            <w:pPr>
              <w:pStyle w:val="NoSpacing"/>
              <w:rPr>
                <w:rFonts w:cs="Arial"/>
                <w:b/>
                <w:bCs/>
                <w:sz w:val="20"/>
                <w:szCs w:val="20"/>
              </w:rPr>
            </w:pPr>
            <w:r w:rsidRPr="00620D6C">
              <w:rPr>
                <w:b/>
                <w:bCs/>
                <w:sz w:val="20"/>
                <w:szCs w:val="20"/>
                <w:lang w:val="pl"/>
              </w:rPr>
              <w:lastRenderedPageBreak/>
              <w:t>Zadanie</w:t>
            </w:r>
            <w:r w:rsidR="001D66BB" w:rsidRPr="00620D6C">
              <w:rPr>
                <w:b/>
                <w:bCs/>
                <w:sz w:val="20"/>
                <w:szCs w:val="20"/>
                <w:lang w:val="pl"/>
              </w:rPr>
              <w:t xml:space="preserve"> 1</w:t>
            </w:r>
          </w:p>
          <w:p w14:paraId="798DEA79" w14:textId="15E19A63" w:rsidR="001D66BB" w:rsidRPr="00620D6C" w:rsidRDefault="001D66BB" w:rsidP="001D66BB">
            <w:pPr>
              <w:pStyle w:val="NoSpacing"/>
              <w:numPr>
                <w:ilvl w:val="1"/>
                <w:numId w:val="2"/>
              </w:numPr>
              <w:tabs>
                <w:tab w:val="clear" w:pos="1440"/>
              </w:tabs>
              <w:rPr>
                <w:rFonts w:cs="Arial"/>
                <w:sz w:val="20"/>
                <w:szCs w:val="20"/>
                <w:lang w:val="pl-PL"/>
              </w:rPr>
            </w:pPr>
            <w:r w:rsidRPr="00620D6C">
              <w:rPr>
                <w:sz w:val="20"/>
                <w:szCs w:val="20"/>
                <w:lang w:val="pl"/>
              </w:rPr>
              <w:t>Wyszukaj w Internecie różne rodzaje plików cookie, które mogą być osadzone na stronach internetowych</w:t>
            </w:r>
          </w:p>
          <w:p w14:paraId="54691386" w14:textId="75B9AB77" w:rsidR="001D66BB" w:rsidRPr="00620D6C" w:rsidRDefault="001D66BB" w:rsidP="001D66BB">
            <w:pPr>
              <w:pStyle w:val="NoSpacing"/>
              <w:numPr>
                <w:ilvl w:val="1"/>
                <w:numId w:val="2"/>
              </w:numPr>
              <w:tabs>
                <w:tab w:val="clear" w:pos="1440"/>
              </w:tabs>
              <w:rPr>
                <w:rFonts w:cs="Arial"/>
                <w:sz w:val="20"/>
                <w:szCs w:val="20"/>
                <w:lang w:val="pl-PL"/>
              </w:rPr>
            </w:pPr>
            <w:r w:rsidRPr="00620D6C">
              <w:rPr>
                <w:sz w:val="20"/>
                <w:szCs w:val="20"/>
                <w:lang w:val="pl"/>
              </w:rPr>
              <w:t xml:space="preserve">Jaka jest różnica między </w:t>
            </w:r>
            <w:r w:rsidR="007232EA">
              <w:rPr>
                <w:sz w:val="20"/>
                <w:szCs w:val="20"/>
                <w:lang w:val="pl"/>
              </w:rPr>
              <w:t>fingerprinting</w:t>
            </w:r>
            <w:r w:rsidRPr="00620D6C">
              <w:rPr>
                <w:sz w:val="20"/>
                <w:szCs w:val="20"/>
                <w:lang w:val="pl"/>
              </w:rPr>
              <w:t xml:space="preserve"> a śledzeniem wiadomości e-mail?</w:t>
            </w:r>
          </w:p>
          <w:p w14:paraId="5E1EE75A" w14:textId="77777777" w:rsidR="001D66BB" w:rsidRPr="00620D6C" w:rsidRDefault="001D66BB" w:rsidP="0093117D">
            <w:pPr>
              <w:pStyle w:val="NoSpacing"/>
              <w:rPr>
                <w:rFonts w:cs="Arial"/>
                <w:b/>
                <w:bCs/>
                <w:sz w:val="20"/>
                <w:szCs w:val="20"/>
                <w:lang w:val="pl-PL"/>
              </w:rPr>
            </w:pPr>
          </w:p>
          <w:p w14:paraId="629E4235" w14:textId="3004C8F3" w:rsidR="001D66BB" w:rsidRPr="00620D6C" w:rsidRDefault="00997485" w:rsidP="0093117D">
            <w:pPr>
              <w:pStyle w:val="NoSpacing"/>
              <w:rPr>
                <w:rFonts w:cs="Arial"/>
                <w:b/>
                <w:bCs/>
                <w:sz w:val="20"/>
                <w:szCs w:val="20"/>
                <w:lang w:val="pl-PL"/>
              </w:rPr>
            </w:pPr>
            <w:r w:rsidRPr="00620D6C">
              <w:rPr>
                <w:b/>
                <w:bCs/>
                <w:sz w:val="20"/>
                <w:szCs w:val="20"/>
                <w:lang w:val="pl"/>
              </w:rPr>
              <w:t>Zadanie</w:t>
            </w:r>
            <w:r w:rsidR="001D66BB" w:rsidRPr="00620D6C">
              <w:rPr>
                <w:b/>
                <w:bCs/>
                <w:sz w:val="20"/>
                <w:szCs w:val="20"/>
                <w:lang w:val="pl"/>
              </w:rPr>
              <w:t xml:space="preserve"> 2</w:t>
            </w:r>
          </w:p>
          <w:p w14:paraId="6C5ED546" w14:textId="77777777" w:rsidR="001D66BB" w:rsidRPr="00620D6C" w:rsidRDefault="001D66BB" w:rsidP="0093117D">
            <w:pPr>
              <w:pStyle w:val="NoSpacing"/>
              <w:rPr>
                <w:rFonts w:cs="Arial"/>
                <w:b/>
                <w:bCs/>
                <w:sz w:val="20"/>
                <w:szCs w:val="20"/>
                <w:lang w:val="pl-PL"/>
              </w:rPr>
            </w:pPr>
          </w:p>
          <w:p w14:paraId="0D28DF76" w14:textId="1EC8298F" w:rsidR="001D66BB" w:rsidRPr="00620D6C" w:rsidRDefault="001D66BB" w:rsidP="0093117D">
            <w:pPr>
              <w:pStyle w:val="NoSpacing"/>
              <w:rPr>
                <w:rFonts w:cs="Arial"/>
                <w:sz w:val="20"/>
                <w:szCs w:val="20"/>
                <w:lang w:val="pl-PL"/>
              </w:rPr>
            </w:pPr>
            <w:r w:rsidRPr="00620D6C">
              <w:rPr>
                <w:sz w:val="20"/>
                <w:szCs w:val="20"/>
                <w:lang w:val="pl"/>
              </w:rPr>
              <w:t>Rodzina, przyjaciele, sąsiedzi lub współpracownicy zastanawiają</w:t>
            </w:r>
            <w:r w:rsidR="00312A26" w:rsidRPr="00620D6C">
              <w:rPr>
                <w:sz w:val="20"/>
                <w:szCs w:val="20"/>
                <w:lang w:val="pl"/>
              </w:rPr>
              <w:t xml:space="preserve"> </w:t>
            </w:r>
            <w:r w:rsidRPr="00620D6C">
              <w:rPr>
                <w:sz w:val="20"/>
                <w:szCs w:val="20"/>
                <w:lang w:val="pl"/>
              </w:rPr>
              <w:t>się, co rozumiesz przez "</w:t>
            </w:r>
            <w:r w:rsidRPr="00620D6C">
              <w:rPr>
                <w:b/>
                <w:bCs/>
                <w:i/>
                <w:iCs/>
                <w:sz w:val="20"/>
                <w:szCs w:val="20"/>
                <w:lang w:val="pl"/>
              </w:rPr>
              <w:t>profilowanie zachowań online</w:t>
            </w:r>
            <w:r w:rsidRPr="00620D6C">
              <w:rPr>
                <w:sz w:val="20"/>
                <w:szCs w:val="20"/>
                <w:lang w:val="pl"/>
              </w:rPr>
              <w:t>" i jak jest ono obsługiwane w Internecie.</w:t>
            </w:r>
          </w:p>
          <w:p w14:paraId="354FAD29" w14:textId="4CB2CD18" w:rsidR="00B04E09" w:rsidRPr="00620D6C" w:rsidRDefault="00B04E09" w:rsidP="0093117D">
            <w:pPr>
              <w:pStyle w:val="NoSpacing"/>
              <w:rPr>
                <w:rFonts w:cs="Arial"/>
                <w:sz w:val="20"/>
                <w:szCs w:val="20"/>
                <w:lang w:val="pl-PL"/>
              </w:rPr>
            </w:pPr>
          </w:p>
          <w:p w14:paraId="0272EB56" w14:textId="414AFF7C" w:rsidR="00B04E09" w:rsidRPr="00620D6C" w:rsidRDefault="00B04E09" w:rsidP="0093117D">
            <w:pPr>
              <w:pStyle w:val="NoSpacing"/>
              <w:rPr>
                <w:rFonts w:cs="Arial"/>
                <w:b/>
                <w:bCs/>
                <w:sz w:val="20"/>
                <w:szCs w:val="20"/>
                <w:lang w:val="pl-PL"/>
              </w:rPr>
            </w:pPr>
            <w:r w:rsidRPr="00620D6C">
              <w:rPr>
                <w:b/>
                <w:bCs/>
                <w:sz w:val="20"/>
                <w:szCs w:val="20"/>
                <w:lang w:val="pl"/>
              </w:rPr>
              <w:t>Ćwiczenie 3</w:t>
            </w:r>
          </w:p>
          <w:p w14:paraId="2B4A31D5" w14:textId="77777777" w:rsidR="00B04E09" w:rsidRPr="00620D6C" w:rsidRDefault="00B04E09" w:rsidP="0093117D">
            <w:pPr>
              <w:pStyle w:val="NoSpacing"/>
              <w:rPr>
                <w:rFonts w:cs="Arial"/>
                <w:b/>
                <w:bCs/>
                <w:sz w:val="20"/>
                <w:szCs w:val="20"/>
                <w:lang w:val="pl-PL"/>
              </w:rPr>
            </w:pPr>
          </w:p>
          <w:p w14:paraId="6D2B449A" w14:textId="3AE3D651" w:rsidR="00B04E09" w:rsidRPr="00620D6C" w:rsidRDefault="00B04E09" w:rsidP="0093117D">
            <w:pPr>
              <w:pStyle w:val="NoSpacing"/>
              <w:rPr>
                <w:rFonts w:cs="Arial"/>
                <w:sz w:val="20"/>
                <w:szCs w:val="20"/>
                <w:lang w:val="pl-PL"/>
              </w:rPr>
            </w:pPr>
            <w:r w:rsidRPr="00620D6C">
              <w:rPr>
                <w:sz w:val="20"/>
                <w:szCs w:val="20"/>
                <w:lang w:val="pl"/>
              </w:rPr>
              <w:t>Wypróbuj tę darmową grę online to znajdź, jeśli możesz uniknąć plików cookie:</w:t>
            </w:r>
          </w:p>
          <w:p w14:paraId="4998F866" w14:textId="37B82BDF" w:rsidR="00B04E09" w:rsidRPr="00620D6C" w:rsidRDefault="00B04E09" w:rsidP="00B04E09">
            <w:pPr>
              <w:pStyle w:val="NoSpacing"/>
              <w:rPr>
                <w:rStyle w:val="Hyperlink"/>
                <w:sz w:val="20"/>
              </w:rPr>
            </w:pPr>
            <w:r w:rsidRPr="00620D6C">
              <w:rPr>
                <w:sz w:val="20"/>
                <w:szCs w:val="20"/>
                <w:lang w:val="pl"/>
              </w:rPr>
              <w:fldChar w:fldCharType="begin"/>
            </w:r>
            <w:r w:rsidRPr="00620D6C">
              <w:rPr>
                <w:sz w:val="20"/>
                <w:szCs w:val="20"/>
                <w:lang w:val="pl"/>
              </w:rPr>
              <w:instrText xml:space="preserve"> HYPERLINK "https://cookieconsentspeed.run/" </w:instrText>
            </w:r>
            <w:r w:rsidRPr="00620D6C">
              <w:rPr>
                <w:sz w:val="20"/>
                <w:szCs w:val="20"/>
                <w:lang w:val="pl"/>
              </w:rPr>
              <w:fldChar w:fldCharType="separate"/>
            </w:r>
            <w:r w:rsidRPr="00620D6C">
              <w:rPr>
                <w:rStyle w:val="Hyperlink"/>
                <w:sz w:val="20"/>
                <w:szCs w:val="20"/>
                <w:lang w:val="pl"/>
              </w:rPr>
              <w:t>https://cookieconsentspeed.run/</w:t>
            </w:r>
          </w:p>
          <w:p w14:paraId="51A1BA5D" w14:textId="78C871BA" w:rsidR="00B04E09" w:rsidRPr="00620D6C" w:rsidRDefault="00B04E09" w:rsidP="0093117D">
            <w:pPr>
              <w:pStyle w:val="NoSpacing"/>
              <w:rPr>
                <w:rFonts w:cs="Arial"/>
                <w:sz w:val="20"/>
                <w:szCs w:val="20"/>
              </w:rPr>
            </w:pPr>
            <w:r w:rsidRPr="00620D6C">
              <w:rPr>
                <w:rFonts w:cs="Arial"/>
                <w:sz w:val="20"/>
                <w:szCs w:val="20"/>
                <w:lang w:val="en-GB"/>
              </w:rPr>
              <w:fldChar w:fldCharType="end"/>
            </w:r>
          </w:p>
          <w:p w14:paraId="4DBD7413" w14:textId="3A75FF7A" w:rsidR="00B04E09" w:rsidRPr="00620D6C" w:rsidRDefault="00B04E09" w:rsidP="0093117D">
            <w:pPr>
              <w:pStyle w:val="NoSpacing"/>
              <w:rPr>
                <w:rFonts w:cs="Arial"/>
                <w:sz w:val="20"/>
                <w:szCs w:val="20"/>
              </w:rPr>
            </w:pPr>
            <w:r w:rsidRPr="00620D6C">
              <w:rPr>
                <w:rFonts w:cs="Arial"/>
                <w:noProof/>
                <w:sz w:val="20"/>
                <w:szCs w:val="20"/>
                <w:lang w:val="en-GB" w:eastAsia="en-GB"/>
              </w:rPr>
              <w:drawing>
                <wp:inline distT="0" distB="0" distL="0" distR="0" wp14:anchorId="5BD6B2CD" wp14:editId="57C20E5F">
                  <wp:extent cx="3233193" cy="1818671"/>
                  <wp:effectExtent l="0" t="0" r="5715" b="0"/>
                  <wp:docPr id="11" name="Content Placeholder 6">
                    <a:extLst xmlns:a="http://schemas.openxmlformats.org/drawingml/2006/main">
                      <a:ext uri="{FF2B5EF4-FFF2-40B4-BE49-F238E27FC236}">
                        <a16:creationId xmlns:a16="http://schemas.microsoft.com/office/drawing/2014/main" id="{0553A7CC-9384-43E8-827D-67C6F167A63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0553A7CC-9384-43E8-827D-67C6F167A633}"/>
                              </a:ext>
                            </a:extLst>
                          </pic:cNvPr>
                          <pic:cNvPicPr>
                            <a:picLocks noGrp="1" noChangeAspect="1"/>
                          </pic:cNvPicPr>
                        </pic:nvPicPr>
                        <pic:blipFill>
                          <a:blip r:embed="rId180"/>
                          <a:stretch>
                            <a:fillRect/>
                          </a:stretch>
                        </pic:blipFill>
                        <pic:spPr>
                          <a:xfrm>
                            <a:off x="0" y="0"/>
                            <a:ext cx="3235759" cy="1820115"/>
                          </a:xfrm>
                          <a:prstGeom prst="rect">
                            <a:avLst/>
                          </a:prstGeom>
                        </pic:spPr>
                      </pic:pic>
                    </a:graphicData>
                  </a:graphic>
                </wp:inline>
              </w:drawing>
            </w:r>
          </w:p>
          <w:p w14:paraId="5933409B" w14:textId="77777777" w:rsidR="001D66BB" w:rsidRPr="00620D6C" w:rsidRDefault="001D66BB" w:rsidP="0093117D">
            <w:pPr>
              <w:pStyle w:val="NoSpacing"/>
              <w:rPr>
                <w:rFonts w:eastAsia="Times New Roman" w:cs="Arial"/>
                <w:color w:val="002060"/>
                <w:sz w:val="20"/>
                <w:szCs w:val="20"/>
                <w:lang w:eastAsia="en-GB"/>
              </w:rPr>
            </w:pPr>
          </w:p>
          <w:p w14:paraId="1E426AEE" w14:textId="390AE620" w:rsidR="001D66BB" w:rsidRPr="00620D6C" w:rsidRDefault="001D66BB" w:rsidP="0093117D">
            <w:pPr>
              <w:pStyle w:val="NoSpacing"/>
              <w:rPr>
                <w:rFonts w:cs="Arial"/>
                <w:sz w:val="20"/>
                <w:szCs w:val="20"/>
                <w:lang w:val="pl-PL"/>
              </w:rPr>
            </w:pPr>
            <w:r w:rsidRPr="00620D6C">
              <w:rPr>
                <w:color w:val="002060"/>
                <w:sz w:val="20"/>
                <w:szCs w:val="20"/>
                <w:lang w:val="pl" w:eastAsia="en-GB"/>
              </w:rPr>
              <w:t xml:space="preserve">Przypomnienie: możesz opublikować swoje </w:t>
            </w:r>
            <w:r w:rsidR="00312A26" w:rsidRPr="00620D6C">
              <w:rPr>
                <w:color w:val="002060"/>
                <w:sz w:val="20"/>
                <w:szCs w:val="20"/>
                <w:lang w:val="pl" w:eastAsia="en-GB"/>
              </w:rPr>
              <w:t>poglądy na</w:t>
            </w:r>
            <w:r w:rsidRPr="00620D6C">
              <w:rPr>
                <w:color w:val="002060"/>
                <w:sz w:val="20"/>
                <w:szCs w:val="20"/>
                <w:lang w:val="pl" w:eastAsia="en-GB"/>
              </w:rPr>
              <w:t xml:space="preserve"> forum CSI-COP </w:t>
            </w:r>
            <w:hyperlink r:id="rId181" w:history="1"/>
            <w:r w:rsidRPr="00620D6C">
              <w:rPr>
                <w:color w:val="002060"/>
                <w:sz w:val="20"/>
                <w:szCs w:val="20"/>
                <w:lang w:val="pl" w:eastAsia="en-GB"/>
              </w:rPr>
              <w:t xml:space="preserve"> tutaj: </w:t>
            </w:r>
            <w:hyperlink r:id="rId182" w:history="1">
              <w:r w:rsidRPr="00620D6C">
                <w:rPr>
                  <w:rStyle w:val="Hyperlink"/>
                  <w:sz w:val="20"/>
                  <w:szCs w:val="20"/>
                  <w:lang w:val="pl" w:eastAsia="en-GB"/>
                </w:rPr>
                <w:t>https://csi-cop.eu/forum/</w:t>
              </w:r>
            </w:hyperlink>
            <w:r w:rsidRPr="00620D6C">
              <w:rPr>
                <w:color w:val="002060"/>
                <w:sz w:val="20"/>
                <w:szCs w:val="20"/>
                <w:lang w:val="pl" w:eastAsia="en-GB"/>
              </w:rPr>
              <w:t xml:space="preserve"> - musisz zarejestrować się na stronie przed opublikowaniem na forum, tworząc login tutaj: </w:t>
            </w:r>
            <w:hyperlink r:id="rId183" w:history="1">
              <w:r w:rsidRPr="00620D6C">
                <w:rPr>
                  <w:rStyle w:val="Hyperlink"/>
                  <w:sz w:val="20"/>
                  <w:szCs w:val="20"/>
                  <w:lang w:val="pl" w:eastAsia="en-GB"/>
                </w:rPr>
                <w:t>https://csi-cop.eu/citizenscientistlogin/</w:t>
              </w:r>
            </w:hyperlink>
          </w:p>
          <w:p w14:paraId="750CE029" w14:textId="77777777" w:rsidR="001D66BB" w:rsidRPr="00620D6C" w:rsidRDefault="001D66BB" w:rsidP="0093117D">
            <w:pPr>
              <w:pStyle w:val="NoSpacing"/>
              <w:rPr>
                <w:rFonts w:cs="Arial"/>
                <w:lang w:val="pl-PL"/>
              </w:rPr>
            </w:pPr>
          </w:p>
        </w:tc>
      </w:tr>
      <w:tr w:rsidR="001D66BB" w:rsidRPr="00620D6C" w14:paraId="5619A1A2" w14:textId="77777777" w:rsidTr="0093117D">
        <w:tc>
          <w:tcPr>
            <w:tcW w:w="1413" w:type="dxa"/>
          </w:tcPr>
          <w:p w14:paraId="4D27CE0F" w14:textId="049AB3B7" w:rsidR="001D66BB" w:rsidRPr="00620D6C" w:rsidRDefault="001D66BB" w:rsidP="0093117D">
            <w:pPr>
              <w:spacing w:before="0" w:after="120"/>
              <w:rPr>
                <w:rFonts w:cs="Arial"/>
                <w:szCs w:val="20"/>
              </w:rPr>
            </w:pPr>
            <w:r w:rsidRPr="00620D6C">
              <w:rPr>
                <w:szCs w:val="20"/>
                <w:lang w:val="pl"/>
              </w:rPr>
              <w:lastRenderedPageBreak/>
              <w:t xml:space="preserve">Cel </w:t>
            </w:r>
            <w:r w:rsidR="00F32B1D" w:rsidRPr="00620D6C">
              <w:rPr>
                <w:szCs w:val="20"/>
                <w:lang w:val="pl"/>
              </w:rPr>
              <w:t>dania</w:t>
            </w:r>
          </w:p>
        </w:tc>
        <w:tc>
          <w:tcPr>
            <w:tcW w:w="8505" w:type="dxa"/>
          </w:tcPr>
          <w:p w14:paraId="0B18EBC5" w14:textId="77777777" w:rsidR="001D66BB" w:rsidRPr="00620D6C" w:rsidRDefault="001D66BB" w:rsidP="0093117D">
            <w:pPr>
              <w:pStyle w:val="NoSpacing"/>
              <w:rPr>
                <w:rFonts w:cs="Arial"/>
                <w:b/>
                <w:bCs/>
                <w:sz w:val="20"/>
                <w:szCs w:val="20"/>
                <w:lang w:val="pl-PL"/>
              </w:rPr>
            </w:pPr>
            <w:r w:rsidRPr="00620D6C">
              <w:rPr>
                <w:sz w:val="20"/>
                <w:szCs w:val="20"/>
                <w:lang w:val="pl"/>
              </w:rPr>
              <w:t>Dowiedz się więcej o profilowaniu zachowań online.</w:t>
            </w:r>
          </w:p>
        </w:tc>
      </w:tr>
      <w:tr w:rsidR="001D66BB" w:rsidRPr="00620D6C" w14:paraId="7EAEE5C4" w14:textId="77777777" w:rsidTr="0093117D">
        <w:tc>
          <w:tcPr>
            <w:tcW w:w="1413" w:type="dxa"/>
          </w:tcPr>
          <w:p w14:paraId="305A9F1E" w14:textId="77777777" w:rsidR="001D66BB" w:rsidRPr="00620D6C" w:rsidRDefault="001D66BB" w:rsidP="0093117D">
            <w:pPr>
              <w:spacing w:before="0" w:after="120"/>
              <w:rPr>
                <w:rFonts w:cs="Arial"/>
                <w:szCs w:val="20"/>
              </w:rPr>
            </w:pPr>
            <w:r w:rsidRPr="00620D6C">
              <w:rPr>
                <w:szCs w:val="20"/>
                <w:lang w:val="pl"/>
              </w:rPr>
              <w:t>Krótki tweet</w:t>
            </w:r>
          </w:p>
        </w:tc>
        <w:tc>
          <w:tcPr>
            <w:tcW w:w="8505" w:type="dxa"/>
          </w:tcPr>
          <w:p w14:paraId="1F96FE85" w14:textId="77777777" w:rsidR="001D66BB" w:rsidRPr="00620D6C" w:rsidRDefault="001D66BB" w:rsidP="0093117D">
            <w:pPr>
              <w:pStyle w:val="NoSpacing"/>
              <w:rPr>
                <w:rFonts w:cs="Arial"/>
                <w:sz w:val="20"/>
                <w:szCs w:val="20"/>
              </w:rPr>
            </w:pPr>
            <w:r w:rsidRPr="00620D6C">
              <w:rPr>
                <w:sz w:val="20"/>
                <w:szCs w:val="20"/>
                <w:lang w:val="pl"/>
              </w:rPr>
              <w:t>Technologie śledzenia</w:t>
            </w:r>
          </w:p>
        </w:tc>
      </w:tr>
    </w:tbl>
    <w:p w14:paraId="16B18BEA" w14:textId="77777777" w:rsidR="001D66BB" w:rsidRPr="00620D6C" w:rsidRDefault="001D66BB" w:rsidP="001D66BB"/>
    <w:tbl>
      <w:tblPr>
        <w:tblStyle w:val="TableGrid"/>
        <w:tblW w:w="0" w:type="auto"/>
        <w:tblLook w:val="04A0" w:firstRow="1" w:lastRow="0" w:firstColumn="1" w:lastColumn="0" w:noHBand="0" w:noVBand="1"/>
      </w:tblPr>
      <w:tblGrid>
        <w:gridCol w:w="1413"/>
        <w:gridCol w:w="9377"/>
      </w:tblGrid>
      <w:tr w:rsidR="001D66BB" w:rsidRPr="00620D6C" w14:paraId="0D6515E1" w14:textId="77777777" w:rsidTr="0093117D">
        <w:tc>
          <w:tcPr>
            <w:tcW w:w="1413" w:type="dxa"/>
          </w:tcPr>
          <w:p w14:paraId="34513F4A" w14:textId="3017A4DE" w:rsidR="001D66BB" w:rsidRPr="00620D6C" w:rsidRDefault="00997485" w:rsidP="0093117D">
            <w:pPr>
              <w:rPr>
                <w:rFonts w:cs="Arial"/>
                <w:b/>
                <w:bCs/>
              </w:rPr>
            </w:pPr>
            <w:r w:rsidRPr="00620D6C">
              <w:rPr>
                <w:lang w:val="pl"/>
              </w:rPr>
              <w:t>Dodatkowa Lektura</w:t>
            </w:r>
          </w:p>
        </w:tc>
        <w:tc>
          <w:tcPr>
            <w:tcW w:w="9377" w:type="dxa"/>
          </w:tcPr>
          <w:p w14:paraId="2BF5C4F6" w14:textId="77777777" w:rsidR="001D66BB" w:rsidRPr="00620D6C" w:rsidRDefault="001D66BB" w:rsidP="0093117D">
            <w:pPr>
              <w:rPr>
                <w:rFonts w:cs="Arial"/>
                <w:lang w:val="pl-PL"/>
              </w:rPr>
            </w:pPr>
            <w:r w:rsidRPr="00620D6C">
              <w:rPr>
                <w:lang w:val="pl"/>
              </w:rPr>
              <w:t>Linki do dalszej lektury wymienione w kroku 3 można znaleźć, wybierając podkreślony tekst poniżej:</w:t>
            </w:r>
          </w:p>
          <w:p w14:paraId="0E91EB5C" w14:textId="77777777" w:rsidR="001D66BB" w:rsidRPr="00620D6C" w:rsidRDefault="001D66BB" w:rsidP="0093117D">
            <w:pPr>
              <w:rPr>
                <w:rFonts w:cs="Arial"/>
                <w:b/>
                <w:bCs/>
                <w:lang w:val="pl-PL"/>
              </w:rPr>
            </w:pPr>
            <w:r w:rsidRPr="00620D6C">
              <w:rPr>
                <w:b/>
                <w:bCs/>
                <w:lang w:val="pl"/>
              </w:rPr>
              <w:t>Zalecane</w:t>
            </w:r>
          </w:p>
          <w:p w14:paraId="0EFEE1AC" w14:textId="3927A414" w:rsidR="001D66BB" w:rsidRPr="00620D6C" w:rsidRDefault="001D66BB" w:rsidP="0093117D">
            <w:pPr>
              <w:spacing w:before="0"/>
              <w:rPr>
                <w:rFonts w:cs="Arial"/>
                <w:lang w:val="pl-PL"/>
              </w:rPr>
            </w:pPr>
            <w:r w:rsidRPr="00620D6C">
              <w:rPr>
                <w:lang w:val="pl"/>
              </w:rPr>
              <w:t xml:space="preserve">Crawford, E. (2020). Śledzenie witryny: Dlaczego i jak strony internetowe Cię śledzą? Blog CookiePro: Zgodność plików cookie. Dostępne stąd: </w:t>
            </w:r>
            <w:hyperlink r:id="rId184" w:history="1">
              <w:r w:rsidRPr="00620D6C">
                <w:rPr>
                  <w:rStyle w:val="Hyperlink"/>
                  <w:lang w:val="pl"/>
                </w:rPr>
                <w:t>https://www.cookiepro.com/blog/website-tracking/</w:t>
              </w:r>
            </w:hyperlink>
          </w:p>
          <w:p w14:paraId="7E0FDC0A" w14:textId="21F59130" w:rsidR="001D66BB" w:rsidRPr="00620D6C" w:rsidRDefault="001D66BB" w:rsidP="0093117D">
            <w:pPr>
              <w:pStyle w:val="NormalWeb"/>
              <w:rPr>
                <w:rStyle w:val="Hyperlink"/>
                <w:rFonts w:asciiTheme="minorHAnsi" w:hAnsiTheme="minorHAnsi" w:cs="Arial"/>
                <w:sz w:val="20"/>
                <w:szCs w:val="20"/>
                <w:lang w:val="pl-PL"/>
              </w:rPr>
            </w:pPr>
            <w:r w:rsidRPr="00620D6C">
              <w:rPr>
                <w:rFonts w:asciiTheme="minorHAnsi" w:hAnsiTheme="minorHAnsi"/>
                <w:sz w:val="20"/>
                <w:szCs w:val="20"/>
                <w:lang w:val="pl"/>
              </w:rPr>
              <w:t>EFR (brak daty).</w:t>
            </w:r>
            <w:r w:rsidRPr="00620D6C">
              <w:rPr>
                <w:rFonts w:asciiTheme="minorHAnsi" w:hAnsiTheme="minorHAnsi"/>
                <w:lang w:val="pl"/>
              </w:rPr>
              <w:t xml:space="preserve"> </w:t>
            </w:r>
            <w:r w:rsidRPr="00620D6C">
              <w:rPr>
                <w:rFonts w:asciiTheme="minorHAnsi" w:hAnsiTheme="minorHAnsi"/>
                <w:sz w:val="20"/>
                <w:szCs w:val="20"/>
                <w:lang w:val="pl"/>
              </w:rPr>
              <w:t xml:space="preserve"> Fundacja Electronic Frontier.</w:t>
            </w:r>
            <w:r w:rsidRPr="00620D6C">
              <w:rPr>
                <w:rFonts w:asciiTheme="minorHAnsi" w:hAnsiTheme="minorHAnsi"/>
                <w:lang w:val="pl"/>
              </w:rPr>
              <w:t xml:space="preserve"> </w:t>
            </w:r>
            <w:r w:rsidRPr="00620D6C">
              <w:rPr>
                <w:rFonts w:asciiTheme="minorHAnsi" w:hAnsiTheme="minorHAnsi"/>
                <w:sz w:val="20"/>
                <w:szCs w:val="20"/>
                <w:lang w:val="pl"/>
              </w:rPr>
              <w:t xml:space="preserve"> Wiodąca organizacja</w:t>
            </w:r>
            <w:r w:rsidRPr="00620D6C">
              <w:rPr>
                <w:rFonts w:asciiTheme="minorHAnsi" w:hAnsiTheme="minorHAnsi"/>
                <w:lang w:val="pl"/>
              </w:rPr>
              <w:t xml:space="preserve"> </w:t>
            </w:r>
            <w:r w:rsidRPr="00620D6C">
              <w:rPr>
                <w:rFonts w:asciiTheme="minorHAnsi" w:hAnsiTheme="minorHAnsi"/>
                <w:sz w:val="20"/>
                <w:szCs w:val="20"/>
                <w:lang w:val="pl"/>
              </w:rPr>
              <w:t>non-profit</w:t>
            </w:r>
            <w:r w:rsidRPr="00620D6C">
              <w:rPr>
                <w:rFonts w:asciiTheme="minorHAnsi" w:hAnsiTheme="minorHAnsi"/>
                <w:lang w:val="pl"/>
              </w:rPr>
              <w:t xml:space="preserve"> </w:t>
            </w:r>
            <w:r w:rsidRPr="00620D6C">
              <w:rPr>
                <w:rFonts w:asciiTheme="minorHAnsi" w:hAnsiTheme="minorHAnsi"/>
                <w:sz w:val="20"/>
                <w:szCs w:val="20"/>
                <w:lang w:val="pl"/>
              </w:rPr>
              <w:t>broniąca cyfrowej prywatności, wolności słowa i innowacji</w:t>
            </w:r>
            <w:r w:rsidR="00B77ACF">
              <w:rPr>
                <w:rFonts w:asciiTheme="minorHAnsi" w:hAnsiTheme="minorHAnsi"/>
                <w:sz w:val="20"/>
                <w:szCs w:val="20"/>
                <w:lang w:val="pl"/>
              </w:rPr>
              <w:t xml:space="preserve"> działająca</w:t>
            </w:r>
            <w:r w:rsidRPr="00620D6C">
              <w:rPr>
                <w:rFonts w:asciiTheme="minorHAnsi" w:hAnsiTheme="minorHAnsi"/>
                <w:sz w:val="20"/>
                <w:szCs w:val="20"/>
                <w:lang w:val="pl"/>
              </w:rPr>
              <w:t xml:space="preserve"> </w:t>
            </w:r>
            <w:hyperlink r:id="rId185" w:history="1">
              <w:r w:rsidR="00B77ACF" w:rsidRPr="00876C8D">
                <w:rPr>
                  <w:rStyle w:val="Hyperlink"/>
                  <w:rFonts w:asciiTheme="minorHAnsi" w:hAnsiTheme="minorHAnsi"/>
                  <w:sz w:val="20"/>
                  <w:szCs w:val="20"/>
                  <w:lang w:val="pl"/>
                </w:rPr>
                <w:t>od 30 lat!</w:t>
              </w:r>
            </w:hyperlink>
            <w:r w:rsidRPr="00620D6C">
              <w:rPr>
                <w:rFonts w:asciiTheme="minorHAnsi" w:hAnsiTheme="minorHAnsi"/>
                <w:lang w:val="pl"/>
              </w:rPr>
              <w:t xml:space="preserve"> </w:t>
            </w:r>
            <w:r w:rsidRPr="00620D6C">
              <w:rPr>
                <w:rFonts w:asciiTheme="minorHAnsi" w:hAnsiTheme="minorHAnsi"/>
                <w:sz w:val="20"/>
                <w:szCs w:val="20"/>
                <w:lang w:val="pl"/>
              </w:rPr>
              <w:t xml:space="preserve"> Dostępne stąd: </w:t>
            </w:r>
            <w:hyperlink r:id="rId186" w:history="1">
              <w:r w:rsidRPr="00620D6C">
                <w:rPr>
                  <w:rStyle w:val="Hyperlink"/>
                  <w:rFonts w:asciiTheme="minorHAnsi" w:hAnsiTheme="minorHAnsi"/>
                  <w:sz w:val="20"/>
                  <w:szCs w:val="20"/>
                  <w:lang w:val="pl"/>
                </w:rPr>
                <w:t>https://www.eff.org/</w:t>
              </w:r>
            </w:hyperlink>
          </w:p>
          <w:p w14:paraId="057B9D1B" w14:textId="7FB3AF2E" w:rsidR="00E87085" w:rsidRPr="00620D6C" w:rsidRDefault="00E87085" w:rsidP="00E87085">
            <w:pPr>
              <w:spacing w:before="100" w:beforeAutospacing="1" w:after="100" w:afterAutospacing="1"/>
              <w:outlineLvl w:val="0"/>
              <w:rPr>
                <w:rFonts w:cs="Arial"/>
                <w:lang w:val="pl-PL"/>
              </w:rPr>
            </w:pPr>
            <w:r w:rsidRPr="00620D6C">
              <w:rPr>
                <w:lang w:val="pl"/>
              </w:rPr>
              <w:t xml:space="preserve">Ghostery (2017).  </w:t>
            </w:r>
            <w:r w:rsidRPr="00620D6C">
              <w:rPr>
                <w:kern w:val="36"/>
                <w:szCs w:val="20"/>
                <w:lang w:val="pl" w:eastAsia="en-GB"/>
              </w:rPr>
              <w:t xml:space="preserve">79 procent stron internetowych na całym świecie potajemnie śledzi Twoje dane osobowe. </w:t>
            </w:r>
            <w:r w:rsidR="00B77ACF">
              <w:rPr>
                <w:kern w:val="36"/>
                <w:szCs w:val="20"/>
                <w:lang w:val="pl" w:eastAsia="en-GB"/>
              </w:rPr>
              <w:t>G</w:t>
            </w:r>
            <w:r w:rsidR="00B77ACF">
              <w:rPr>
                <w:kern w:val="36"/>
                <w:lang w:eastAsia="en-GB"/>
              </w:rPr>
              <w:t>hostery</w:t>
            </w:r>
            <w:r w:rsidRPr="00620D6C">
              <w:rPr>
                <w:kern w:val="36"/>
                <w:szCs w:val="20"/>
                <w:lang w:val="pl" w:eastAsia="en-GB"/>
              </w:rPr>
              <w:t xml:space="preserve">. Dostępne stąd: </w:t>
            </w:r>
            <w:hyperlink r:id="rId187" w:history="1">
              <w:r w:rsidRPr="00620D6C">
                <w:rPr>
                  <w:rStyle w:val="Hyperlink"/>
                  <w:lang w:val="pl"/>
                </w:rPr>
                <w:t>https://www.ghostery.com/press/ghostery-global-tracking-study/</w:t>
              </w:r>
            </w:hyperlink>
          </w:p>
          <w:p w14:paraId="42EE2934" w14:textId="31254816" w:rsidR="00E87085" w:rsidRPr="00620D6C" w:rsidRDefault="00E87085" w:rsidP="0093117D">
            <w:pPr>
              <w:pStyle w:val="NormalWeb"/>
              <w:rPr>
                <w:rFonts w:asciiTheme="minorHAnsi" w:hAnsiTheme="minorHAnsi" w:cs="Arial"/>
                <w:sz w:val="20"/>
                <w:szCs w:val="20"/>
              </w:rPr>
            </w:pPr>
            <w:r w:rsidRPr="00620D6C">
              <w:rPr>
                <w:rFonts w:asciiTheme="minorHAnsi" w:hAnsiTheme="minorHAnsi"/>
                <w:sz w:val="20"/>
                <w:szCs w:val="20"/>
              </w:rPr>
              <w:t xml:space="preserve">Privacy Matters na Twitterze: </w:t>
            </w:r>
            <w:r w:rsidRPr="00620D6C">
              <w:rPr>
                <w:rStyle w:val="css-901oao"/>
                <w:rFonts w:asciiTheme="minorHAnsi" w:hAnsiTheme="minorHAnsi"/>
                <w:sz w:val="20"/>
                <w:szCs w:val="20"/>
              </w:rPr>
              <w:t>@PrivacyMatters:</w:t>
            </w:r>
            <w:hyperlink r:id="rId188" w:history="1">
              <w:r w:rsidRPr="00620D6C">
                <w:rPr>
                  <w:rStyle w:val="Hyperlink"/>
                  <w:rFonts w:asciiTheme="minorHAnsi" w:hAnsiTheme="minorHAnsi"/>
                  <w:sz w:val="20"/>
                  <w:szCs w:val="20"/>
                </w:rPr>
                <w:t xml:space="preserve"> https://twitter.com/privacymatters?lang=en</w:t>
              </w:r>
            </w:hyperlink>
          </w:p>
          <w:p w14:paraId="417956B5" w14:textId="77777777" w:rsidR="001D66BB" w:rsidRPr="00620D6C" w:rsidRDefault="001D66BB" w:rsidP="0093117D">
            <w:pPr>
              <w:spacing w:before="100" w:beforeAutospacing="1" w:after="100" w:afterAutospacing="1"/>
              <w:outlineLvl w:val="0"/>
              <w:rPr>
                <w:rFonts w:cs="Arial"/>
                <w:b/>
                <w:bCs/>
                <w:lang w:val="pl-PL"/>
              </w:rPr>
            </w:pPr>
            <w:r w:rsidRPr="00620D6C">
              <w:rPr>
                <w:b/>
                <w:bCs/>
                <w:lang w:val="pl"/>
              </w:rPr>
              <w:lastRenderedPageBreak/>
              <w:t>Linki zewnętrzne</w:t>
            </w:r>
          </w:p>
          <w:p w14:paraId="670026F5" w14:textId="77777777" w:rsidR="001D66BB" w:rsidRPr="00620D6C" w:rsidRDefault="001D66BB" w:rsidP="0093117D">
            <w:pPr>
              <w:rPr>
                <w:rStyle w:val="Hyperlink"/>
                <w:rFonts w:cs="Arial"/>
                <w:szCs w:val="20"/>
                <w:lang w:val="pl-PL"/>
              </w:rPr>
            </w:pPr>
            <w:r w:rsidRPr="00620D6C">
              <w:rPr>
                <w:szCs w:val="20"/>
                <w:lang w:val="en-GB"/>
              </w:rPr>
              <w:t xml:space="preserve">Sivan-Sevilla, I., Chu, W., Liang, X. i Nissenbaum, H. (2020). </w:t>
            </w:r>
            <w:r w:rsidRPr="00620D6C">
              <w:rPr>
                <w:lang w:val="en-GB"/>
              </w:rPr>
              <w:t xml:space="preserve"> </w:t>
            </w:r>
            <w:r w:rsidRPr="00620D6C">
              <w:rPr>
                <w:szCs w:val="20"/>
                <w:lang w:val="pl"/>
              </w:rPr>
              <w:t xml:space="preserve">Nierozliczone naruszenie prywatności: analiza porównawcza trwałej identyfikacji użytkowników w różnych kontekstach społecznościowych. Federalna Komisja Handlu (FTC) PrivacyCon 2020. Papier dostępny on-line za pośrednictwem tego linku: </w:t>
            </w:r>
            <w:r w:rsidRPr="00620D6C">
              <w:rPr>
                <w:szCs w:val="20"/>
                <w:lang w:val="pl"/>
              </w:rPr>
              <w:fldChar w:fldCharType="begin"/>
            </w:r>
            <w:r w:rsidRPr="00620D6C">
              <w:rPr>
                <w:szCs w:val="20"/>
                <w:lang w:val="pl"/>
              </w:rPr>
              <w:instrText xml:space="preserve"> HYPERLINK "https://news.cornell.edu/stories/2020/06/study-online-trackers-follow-health-site-visitors" </w:instrText>
            </w:r>
            <w:r w:rsidRPr="00620D6C">
              <w:rPr>
                <w:szCs w:val="20"/>
                <w:lang w:val="pl"/>
              </w:rPr>
              <w:fldChar w:fldCharType="separate"/>
            </w:r>
            <w:r w:rsidRPr="00620D6C">
              <w:rPr>
                <w:rStyle w:val="Hyperlink"/>
                <w:szCs w:val="20"/>
                <w:lang w:val="pl"/>
              </w:rPr>
              <w:t>https://news.cornell.edu/stories/2020/06/study-online-trackers-follow-health-site-visitors</w:t>
            </w:r>
          </w:p>
          <w:p w14:paraId="0BE3709B" w14:textId="26B07015" w:rsidR="001D66BB" w:rsidRPr="00620D6C" w:rsidRDefault="001D66BB" w:rsidP="0093117D">
            <w:pPr>
              <w:spacing w:before="100" w:beforeAutospacing="1" w:after="100" w:afterAutospacing="1"/>
              <w:outlineLvl w:val="0"/>
              <w:rPr>
                <w:rStyle w:val="Hyperlink"/>
                <w:rFonts w:cs="Arial"/>
                <w:lang w:val="pl-PL"/>
              </w:rPr>
            </w:pPr>
            <w:r w:rsidRPr="00620D6C">
              <w:rPr>
                <w:szCs w:val="20"/>
                <w:lang w:val="pl"/>
              </w:rPr>
              <w:fldChar w:fldCharType="end"/>
            </w:r>
            <w:r w:rsidRPr="00620D6C">
              <w:rPr>
                <w:szCs w:val="20"/>
                <w:lang w:val="pl"/>
              </w:rPr>
              <w:t xml:space="preserve">Srinivasan, D. (2020). </w:t>
            </w:r>
            <w:r w:rsidRPr="00620D6C">
              <w:rPr>
                <w:lang w:val="pl"/>
              </w:rPr>
              <w:t xml:space="preserve"> Dlaczego Google dominuje na rynkach reklamowych Polityka konkurencji może opierać się na zasadach regulacji rynku finansowego. 24 STAN. TECH. LAW REV.  Dostępne stąd: </w:t>
            </w:r>
            <w:hyperlink r:id="rId189" w:history="1">
              <w:r w:rsidRPr="00620D6C">
                <w:rPr>
                  <w:rStyle w:val="Hyperlink"/>
                  <w:lang w:val="pl"/>
                </w:rPr>
                <w:t>https://law.stanford.edu/publications/why-google-dominates-advertising-markets/</w:t>
              </w:r>
            </w:hyperlink>
          </w:p>
          <w:p w14:paraId="59C89A1D" w14:textId="2A907ABC" w:rsidR="00253D3F" w:rsidRPr="00620D6C" w:rsidRDefault="00253D3F" w:rsidP="0093117D">
            <w:pPr>
              <w:spacing w:before="100" w:beforeAutospacing="1" w:after="100" w:afterAutospacing="1"/>
              <w:outlineLvl w:val="0"/>
              <w:rPr>
                <w:rFonts w:cs="Arial"/>
              </w:rPr>
            </w:pPr>
            <w:r w:rsidRPr="00620D6C">
              <w:rPr>
                <w:lang w:val="pl"/>
              </w:rPr>
              <w:t>Warburton, N. (2020) wewnętrzna okładka książki V</w:t>
            </w:r>
            <w:r w:rsidR="0003618D" w:rsidRPr="00620D6C">
              <w:rPr>
                <w:lang w:val="pl"/>
              </w:rPr>
              <w:t>é</w:t>
            </w:r>
            <w:r w:rsidRPr="00620D6C">
              <w:rPr>
                <w:lang w:val="pl"/>
              </w:rPr>
              <w:t>liz, C. (2020). Prywatność to potęga: Dlaczego i jak powinieneś odzyskać kontrolę nad swoimi danymi. Pingwin w twardej oprawie.</w:t>
            </w:r>
          </w:p>
          <w:p w14:paraId="2F63977E" w14:textId="77777777" w:rsidR="001D66BB" w:rsidRPr="00620D6C" w:rsidRDefault="001D66BB" w:rsidP="0093117D">
            <w:pPr>
              <w:spacing w:before="100" w:beforeAutospacing="1" w:after="100" w:afterAutospacing="1"/>
              <w:outlineLvl w:val="0"/>
              <w:rPr>
                <w:rFonts w:cs="Arial"/>
                <w:lang w:val="en-GB"/>
              </w:rPr>
            </w:pPr>
          </w:p>
          <w:p w14:paraId="1AB7848F" w14:textId="77777777" w:rsidR="001D66BB" w:rsidRPr="00620D6C" w:rsidRDefault="001D66BB" w:rsidP="0093117D">
            <w:pPr>
              <w:spacing w:before="0"/>
              <w:rPr>
                <w:rFonts w:cs="Arial"/>
                <w:lang w:val="en-GB"/>
              </w:rPr>
            </w:pPr>
          </w:p>
        </w:tc>
      </w:tr>
    </w:tbl>
    <w:p w14:paraId="15095ECB" w14:textId="77777777" w:rsidR="00805F92" w:rsidRPr="00620D6C" w:rsidRDefault="00805F92" w:rsidP="00B63F0A">
      <w:pPr>
        <w:rPr>
          <w:b/>
          <w:bCs/>
        </w:rPr>
      </w:pPr>
    </w:p>
    <w:p w14:paraId="54EE486C" w14:textId="380B6FC8" w:rsidR="00C7242A" w:rsidRPr="00620D6C" w:rsidRDefault="00805F92" w:rsidP="00AE286B">
      <w:pPr>
        <w:spacing w:before="0" w:after="160"/>
        <w:rPr>
          <w:color w:val="00B0F0"/>
        </w:rPr>
      </w:pPr>
      <w:r w:rsidRPr="00620D6C">
        <w:rPr>
          <w:b/>
          <w:bCs/>
          <w:lang w:val="pl"/>
        </w:rPr>
        <w:br w:type="page"/>
      </w:r>
      <w:r w:rsidR="00C7242A" w:rsidRPr="00620D6C">
        <w:rPr>
          <w:color w:val="00B0F0"/>
          <w:lang w:val="pl"/>
        </w:rPr>
        <w:lastRenderedPageBreak/>
        <w:t>Krok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8505"/>
      </w:tblGrid>
      <w:tr w:rsidR="00C7242A" w:rsidRPr="00620D6C" w14:paraId="36535CDE" w14:textId="77777777" w:rsidTr="00C2586D">
        <w:tc>
          <w:tcPr>
            <w:tcW w:w="1633" w:type="dxa"/>
          </w:tcPr>
          <w:p w14:paraId="545D4BBF" w14:textId="77777777" w:rsidR="00C7242A" w:rsidRPr="00620D6C" w:rsidRDefault="00C7242A" w:rsidP="0093117D">
            <w:pPr>
              <w:spacing w:before="0" w:after="120"/>
              <w:rPr>
                <w:rFonts w:cs="Arial"/>
                <w:szCs w:val="20"/>
              </w:rPr>
            </w:pPr>
            <w:r w:rsidRPr="00620D6C">
              <w:rPr>
                <w:szCs w:val="20"/>
                <w:lang w:val="pl"/>
              </w:rPr>
              <w:t>Krok 4 Tytuł:</w:t>
            </w:r>
          </w:p>
        </w:tc>
        <w:tc>
          <w:tcPr>
            <w:tcW w:w="8505" w:type="dxa"/>
          </w:tcPr>
          <w:p w14:paraId="1A2FC989" w14:textId="77777777" w:rsidR="00C7242A" w:rsidRPr="00620D6C" w:rsidRDefault="00C7242A" w:rsidP="0093117D">
            <w:pPr>
              <w:pStyle w:val="Heading1"/>
              <w:spacing w:before="0"/>
              <w:rPr>
                <w:rFonts w:asciiTheme="minorHAnsi" w:hAnsiTheme="minorHAnsi" w:cs="Arial"/>
                <w:sz w:val="22"/>
                <w:szCs w:val="22"/>
              </w:rPr>
            </w:pPr>
            <w:r w:rsidRPr="00620D6C">
              <w:rPr>
                <w:rFonts w:asciiTheme="minorHAnsi" w:hAnsiTheme="minorHAnsi"/>
                <w:sz w:val="22"/>
                <w:szCs w:val="22"/>
                <w:lang w:val="pl"/>
              </w:rPr>
              <w:t>Twoje prawa do prywatności</w:t>
            </w:r>
          </w:p>
        </w:tc>
      </w:tr>
      <w:tr w:rsidR="00C7242A" w:rsidRPr="00620D6C" w14:paraId="7E068996" w14:textId="77777777" w:rsidTr="00C2586D">
        <w:tc>
          <w:tcPr>
            <w:tcW w:w="1633" w:type="dxa"/>
          </w:tcPr>
          <w:p w14:paraId="371E9128" w14:textId="16C419A5" w:rsidR="00C7242A" w:rsidRPr="00620D6C" w:rsidRDefault="00F32B1D" w:rsidP="0093117D">
            <w:pPr>
              <w:spacing w:before="0" w:after="120"/>
              <w:rPr>
                <w:rFonts w:cs="Arial"/>
                <w:szCs w:val="20"/>
              </w:rPr>
            </w:pPr>
            <w:r w:rsidRPr="00620D6C">
              <w:rPr>
                <w:rFonts w:cs="Arial"/>
                <w:szCs w:val="20"/>
              </w:rPr>
              <w:t>Wiedza zdobyta po kroku 4</w:t>
            </w:r>
          </w:p>
        </w:tc>
        <w:tc>
          <w:tcPr>
            <w:tcW w:w="8505" w:type="dxa"/>
          </w:tcPr>
          <w:p w14:paraId="2AB38393" w14:textId="4E49A74E" w:rsidR="00C7242A" w:rsidRPr="00620D6C" w:rsidRDefault="00C7242A" w:rsidP="0093117D">
            <w:pPr>
              <w:rPr>
                <w:rFonts w:eastAsia="Times New Roman" w:cs="Arial"/>
                <w:color w:val="000000"/>
                <w:lang w:val="pl-PL" w:eastAsia="en-GB"/>
              </w:rPr>
            </w:pPr>
            <w:r w:rsidRPr="00620D6C">
              <w:rPr>
                <w:lang w:val="pl"/>
              </w:rPr>
              <w:t xml:space="preserve">1: </w:t>
            </w:r>
            <w:r w:rsidR="00C2586D">
              <w:rPr>
                <w:lang w:val="pl"/>
              </w:rPr>
              <w:t>O</w:t>
            </w:r>
            <w:r w:rsidR="00312A26" w:rsidRPr="00620D6C">
              <w:rPr>
                <w:color w:val="000000"/>
                <w:lang w:val="pl" w:eastAsia="en-GB"/>
              </w:rPr>
              <w:t>pis</w:t>
            </w:r>
            <w:r w:rsidR="00C2586D">
              <w:rPr>
                <w:color w:val="000000"/>
                <w:lang w:val="pl" w:eastAsia="en-GB"/>
              </w:rPr>
              <w:t>uję</w:t>
            </w:r>
            <w:r w:rsidRPr="00620D6C">
              <w:rPr>
                <w:color w:val="000000"/>
                <w:lang w:val="pl" w:eastAsia="en-GB"/>
              </w:rPr>
              <w:t xml:space="preserve"> i om</w:t>
            </w:r>
            <w:r w:rsidR="00C2586D">
              <w:rPr>
                <w:color w:val="000000"/>
                <w:lang w:val="pl" w:eastAsia="en-GB"/>
              </w:rPr>
              <w:t>awiam</w:t>
            </w:r>
            <w:r w:rsidRPr="00620D6C">
              <w:rPr>
                <w:color w:val="000000"/>
                <w:lang w:val="pl" w:eastAsia="en-GB"/>
              </w:rPr>
              <w:t xml:space="preserve"> różne aspekty prywatności.</w:t>
            </w:r>
          </w:p>
          <w:p w14:paraId="43CB624A" w14:textId="655F45C5" w:rsidR="00C7242A" w:rsidRPr="00620D6C" w:rsidRDefault="00C7242A" w:rsidP="0093117D">
            <w:pPr>
              <w:rPr>
                <w:rFonts w:eastAsia="Times New Roman" w:cs="Arial"/>
                <w:color w:val="000000"/>
                <w:lang w:val="pl-PL" w:eastAsia="en-GB"/>
              </w:rPr>
            </w:pPr>
            <w:r w:rsidRPr="00620D6C">
              <w:rPr>
                <w:color w:val="000000"/>
                <w:lang w:val="pl" w:eastAsia="en-GB"/>
              </w:rPr>
              <w:t>2. Określam</w:t>
            </w:r>
            <w:r w:rsidR="00312A26" w:rsidRPr="00620D6C">
              <w:rPr>
                <w:color w:val="000000"/>
                <w:lang w:val="pl" w:eastAsia="en-GB"/>
              </w:rPr>
              <w:t xml:space="preserve"> </w:t>
            </w:r>
            <w:r w:rsidRPr="00620D6C">
              <w:rPr>
                <w:color w:val="000000"/>
                <w:lang w:val="pl" w:eastAsia="en-GB"/>
              </w:rPr>
              <w:t>i oceniam sposób gromadzenia danych osobowych podczas poruszania się po Internecie i korzystania z aplikacji na urządzeniach inteligentnych.</w:t>
            </w:r>
          </w:p>
          <w:p w14:paraId="6AB43F87" w14:textId="77777777" w:rsidR="00C7242A" w:rsidRDefault="00C7242A" w:rsidP="0093117D">
            <w:pPr>
              <w:rPr>
                <w:color w:val="000000"/>
                <w:lang w:val="pl" w:eastAsia="en-GB"/>
              </w:rPr>
            </w:pPr>
            <w:r w:rsidRPr="00620D6C">
              <w:rPr>
                <w:color w:val="000000"/>
                <w:szCs w:val="20"/>
                <w:lang w:val="pl" w:eastAsia="en-GB"/>
              </w:rPr>
              <w:t xml:space="preserve">3. </w:t>
            </w:r>
            <w:r w:rsidR="00C2586D">
              <w:rPr>
                <w:color w:val="000000"/>
                <w:lang w:val="pl" w:eastAsia="en-GB"/>
              </w:rPr>
              <w:t>Rozumiem</w:t>
            </w:r>
            <w:r w:rsidRPr="00620D6C">
              <w:rPr>
                <w:color w:val="000000"/>
                <w:lang w:val="pl" w:eastAsia="en-GB"/>
              </w:rPr>
              <w:t xml:space="preserve"> prawa do prywatności wynikające z kart w celu ochrony naszych danych.</w:t>
            </w:r>
          </w:p>
          <w:p w14:paraId="6C867A16" w14:textId="428E5DE0" w:rsidR="00C2586D" w:rsidRPr="00620D6C" w:rsidRDefault="00C2586D" w:rsidP="0093117D">
            <w:pPr>
              <w:rPr>
                <w:rFonts w:eastAsia="Times New Roman" w:cs="Arial"/>
                <w:color w:val="000000"/>
                <w:lang w:val="pl-PL" w:eastAsia="en-GB"/>
              </w:rPr>
            </w:pPr>
          </w:p>
        </w:tc>
      </w:tr>
      <w:tr w:rsidR="00C7242A" w:rsidRPr="00620D6C" w14:paraId="28241AB0" w14:textId="77777777" w:rsidTr="00C2586D">
        <w:tc>
          <w:tcPr>
            <w:tcW w:w="1633" w:type="dxa"/>
          </w:tcPr>
          <w:p w14:paraId="5BD93966" w14:textId="77777777" w:rsidR="00C7242A" w:rsidRPr="00620D6C" w:rsidRDefault="00C7242A" w:rsidP="0093117D">
            <w:pPr>
              <w:spacing w:before="0" w:after="120"/>
              <w:rPr>
                <w:rFonts w:cs="Arial"/>
                <w:szCs w:val="20"/>
              </w:rPr>
            </w:pPr>
            <w:r w:rsidRPr="00620D6C">
              <w:rPr>
                <w:szCs w:val="20"/>
                <w:lang w:val="pl"/>
              </w:rPr>
              <w:t>Temat</w:t>
            </w:r>
          </w:p>
        </w:tc>
        <w:tc>
          <w:tcPr>
            <w:tcW w:w="8505" w:type="dxa"/>
          </w:tcPr>
          <w:p w14:paraId="377BEC46" w14:textId="7AD8FE47" w:rsidR="00C7242A" w:rsidRPr="00620D6C" w:rsidRDefault="00C7242A" w:rsidP="0093117D">
            <w:pPr>
              <w:spacing w:before="100" w:beforeAutospacing="1" w:after="100" w:afterAutospacing="1"/>
              <w:rPr>
                <w:rFonts w:eastAsia="Times New Roman" w:cs="Arial"/>
                <w:color w:val="000000"/>
                <w:lang w:val="pl-PL" w:eastAsia="en-GB"/>
              </w:rPr>
            </w:pPr>
            <w:r w:rsidRPr="00620D6C">
              <w:rPr>
                <w:color w:val="000000"/>
                <w:lang w:val="pl" w:eastAsia="en-GB"/>
              </w:rPr>
              <w:t>Prawo do prywatności: Karta praw człowieka ONZ; Karta praw człowieka UE</w:t>
            </w:r>
            <w:r w:rsidR="00E43379" w:rsidRPr="00620D6C">
              <w:rPr>
                <w:color w:val="000000"/>
                <w:lang w:val="pl" w:eastAsia="en-GB"/>
              </w:rPr>
              <w:t>; Ogólne rozporządzenie o ochronie danych</w:t>
            </w:r>
          </w:p>
        </w:tc>
      </w:tr>
      <w:tr w:rsidR="00C7242A" w:rsidRPr="00620D6C" w14:paraId="7CDC168F" w14:textId="77777777" w:rsidTr="00C2586D">
        <w:tc>
          <w:tcPr>
            <w:tcW w:w="1633" w:type="dxa"/>
          </w:tcPr>
          <w:p w14:paraId="0C20A2F0" w14:textId="77777777" w:rsidR="00C7242A" w:rsidRPr="00620D6C" w:rsidRDefault="00C7242A" w:rsidP="0093117D">
            <w:pPr>
              <w:spacing w:before="0" w:after="120"/>
              <w:rPr>
                <w:rFonts w:cs="Arial"/>
                <w:szCs w:val="20"/>
              </w:rPr>
            </w:pPr>
            <w:r w:rsidRPr="00620D6C">
              <w:rPr>
                <w:color w:val="002060"/>
                <w:szCs w:val="20"/>
                <w:lang w:val="pl"/>
              </w:rPr>
              <w:t>Wielkie pytanie</w:t>
            </w:r>
          </w:p>
        </w:tc>
        <w:tc>
          <w:tcPr>
            <w:tcW w:w="8505" w:type="dxa"/>
          </w:tcPr>
          <w:p w14:paraId="5B179239" w14:textId="77777777" w:rsidR="00C7242A" w:rsidRPr="00620D6C" w:rsidRDefault="00C7242A" w:rsidP="0093117D">
            <w:pPr>
              <w:spacing w:before="100" w:beforeAutospacing="1" w:after="100" w:afterAutospacing="1"/>
              <w:rPr>
                <w:rFonts w:cs="Arial"/>
                <w:color w:val="002060"/>
                <w:lang w:val="pl-PL"/>
              </w:rPr>
            </w:pPr>
            <w:r w:rsidRPr="00620D6C">
              <w:rPr>
                <w:i/>
                <w:iCs/>
                <w:lang w:val="pl"/>
              </w:rPr>
              <w:t>Jakie mam prawa do prywatności?</w:t>
            </w:r>
          </w:p>
          <w:p w14:paraId="32518806" w14:textId="0FA9001E" w:rsidR="00C7242A" w:rsidRPr="00620D6C" w:rsidRDefault="00C7242A" w:rsidP="0093117D">
            <w:pPr>
              <w:spacing w:before="0" w:after="120"/>
              <w:rPr>
                <w:rFonts w:eastAsia="Times New Roman" w:cs="Arial"/>
                <w:color w:val="002060"/>
                <w:lang w:val="pl-PL" w:eastAsia="en-GB"/>
              </w:rPr>
            </w:pPr>
            <w:r w:rsidRPr="00620D6C">
              <w:rPr>
                <w:color w:val="002060"/>
                <w:lang w:val="pl" w:eastAsia="en-GB"/>
              </w:rPr>
              <w:t>Zapytaj rodzinę i przyjaciół, co sądzą o</w:t>
            </w:r>
            <w:r w:rsidR="00E87085" w:rsidRPr="00620D6C">
              <w:rPr>
                <w:color w:val="002060"/>
                <w:lang w:val="pl" w:eastAsia="en-GB"/>
              </w:rPr>
              <w:t xml:space="preserve"> swoich prawach</w:t>
            </w:r>
            <w:r w:rsidRPr="00620D6C">
              <w:rPr>
                <w:color w:val="002060"/>
                <w:lang w:val="pl" w:eastAsia="en-GB"/>
              </w:rPr>
              <w:t xml:space="preserve"> do prywatności. Swoje poglądy na forum CSI-COP możesz zamieszczać </w:t>
            </w:r>
            <w:hyperlink r:id="rId190" w:history="1"/>
            <w:r w:rsidRPr="00620D6C">
              <w:rPr>
                <w:color w:val="002060"/>
                <w:lang w:val="pl" w:eastAsia="en-GB"/>
              </w:rPr>
              <w:t xml:space="preserve"> tutaj: </w:t>
            </w:r>
            <w:hyperlink r:id="rId191" w:history="1">
              <w:r w:rsidRPr="00620D6C">
                <w:rPr>
                  <w:rStyle w:val="Hyperlink"/>
                  <w:lang w:val="pl" w:eastAsia="en-GB"/>
                </w:rPr>
                <w:t>https://csi-cop.eu/forum/</w:t>
              </w:r>
            </w:hyperlink>
            <w:r w:rsidRPr="00620D6C">
              <w:rPr>
                <w:color w:val="002060"/>
                <w:lang w:val="pl" w:eastAsia="en-GB"/>
              </w:rPr>
              <w:t xml:space="preserve"> - musisz zarejestrować się na stronie przed opublikowaniem na forum, tworząc login tutaj: </w:t>
            </w:r>
            <w:hyperlink r:id="rId192" w:history="1">
              <w:r w:rsidRPr="00620D6C">
                <w:rPr>
                  <w:rStyle w:val="Hyperlink"/>
                  <w:lang w:val="pl" w:eastAsia="en-GB"/>
                </w:rPr>
                <w:t>https://csi-cop.eu/citizenscientistlogin/</w:t>
              </w:r>
            </w:hyperlink>
          </w:p>
        </w:tc>
      </w:tr>
      <w:tr w:rsidR="00C7242A" w:rsidRPr="00620D6C" w14:paraId="7D6ACC52" w14:textId="77777777" w:rsidTr="00C2586D">
        <w:tc>
          <w:tcPr>
            <w:tcW w:w="1633" w:type="dxa"/>
          </w:tcPr>
          <w:p w14:paraId="225A57A0" w14:textId="77777777" w:rsidR="00C7242A" w:rsidRPr="00620D6C" w:rsidRDefault="00C7242A" w:rsidP="0093117D">
            <w:pPr>
              <w:spacing w:before="0" w:after="120"/>
              <w:rPr>
                <w:rFonts w:cs="Arial"/>
                <w:color w:val="002060"/>
                <w:szCs w:val="20"/>
              </w:rPr>
            </w:pPr>
            <w:r w:rsidRPr="00620D6C">
              <w:rPr>
                <w:szCs w:val="20"/>
                <w:lang w:val="pl"/>
              </w:rPr>
              <w:t>Krótkie podsumowanie</w:t>
            </w:r>
          </w:p>
        </w:tc>
        <w:tc>
          <w:tcPr>
            <w:tcW w:w="8505" w:type="dxa"/>
          </w:tcPr>
          <w:p w14:paraId="7EE04959" w14:textId="77777777" w:rsidR="00C7242A" w:rsidRPr="00620D6C" w:rsidRDefault="00C7242A" w:rsidP="0093117D">
            <w:pPr>
              <w:spacing w:before="100" w:beforeAutospacing="1" w:after="100" w:afterAutospacing="1"/>
              <w:rPr>
                <w:rFonts w:cs="Arial"/>
                <w:i/>
                <w:iCs/>
                <w:color w:val="002060"/>
                <w:lang w:val="pl-PL"/>
              </w:rPr>
            </w:pPr>
            <w:r w:rsidRPr="00620D6C">
              <w:rPr>
                <w:lang w:val="pl"/>
              </w:rPr>
              <w:t>Karty i przepisy, które obejmują prawa człowieka w odniesieniu do prywatności.</w:t>
            </w:r>
          </w:p>
        </w:tc>
      </w:tr>
      <w:tr w:rsidR="00C7242A" w:rsidRPr="00620D6C" w14:paraId="377FBF79" w14:textId="77777777" w:rsidTr="00C2586D">
        <w:tc>
          <w:tcPr>
            <w:tcW w:w="1633" w:type="dxa"/>
          </w:tcPr>
          <w:p w14:paraId="3D414A88" w14:textId="77777777" w:rsidR="00C7242A" w:rsidRPr="00620D6C" w:rsidRDefault="00C7242A" w:rsidP="0093117D">
            <w:pPr>
              <w:spacing w:before="0" w:after="120"/>
              <w:rPr>
                <w:rFonts w:cs="Arial"/>
                <w:szCs w:val="20"/>
              </w:rPr>
            </w:pPr>
            <w:r w:rsidRPr="00620D6C">
              <w:rPr>
                <w:szCs w:val="20"/>
                <w:lang w:val="pl"/>
              </w:rPr>
              <w:t>Treści edukacyjne</w:t>
            </w:r>
          </w:p>
        </w:tc>
        <w:tc>
          <w:tcPr>
            <w:tcW w:w="8505" w:type="dxa"/>
          </w:tcPr>
          <w:p w14:paraId="0CD51109" w14:textId="77777777" w:rsidR="00C7242A" w:rsidRPr="00620D6C" w:rsidRDefault="00C7242A" w:rsidP="0093117D">
            <w:pPr>
              <w:pStyle w:val="NoSpacing"/>
              <w:rPr>
                <w:rFonts w:cs="Arial"/>
                <w:b/>
                <w:bCs/>
                <w:sz w:val="20"/>
                <w:szCs w:val="20"/>
                <w:lang w:val="pl-PL"/>
              </w:rPr>
            </w:pPr>
            <w:r w:rsidRPr="00620D6C">
              <w:rPr>
                <w:b/>
                <w:bCs/>
                <w:sz w:val="20"/>
                <w:szCs w:val="20"/>
                <w:lang w:val="pl"/>
              </w:rPr>
              <w:t>Prawo człowieka do prywatności</w:t>
            </w:r>
          </w:p>
          <w:p w14:paraId="64FB40A3" w14:textId="77777777" w:rsidR="00C7242A" w:rsidRPr="00620D6C" w:rsidRDefault="00C7242A" w:rsidP="0093117D">
            <w:pPr>
              <w:spacing w:before="100" w:beforeAutospacing="1" w:after="100" w:afterAutospacing="1"/>
              <w:rPr>
                <w:rFonts w:cs="Arial"/>
                <w:lang w:val="pl-PL"/>
              </w:rPr>
            </w:pPr>
            <w:r w:rsidRPr="00620D6C">
              <w:rPr>
                <w:lang w:val="pl"/>
              </w:rPr>
              <w:t>Podsumowując to, czego nauczyliśmy się do tej pory:</w:t>
            </w:r>
          </w:p>
          <w:p w14:paraId="15EB9A2A" w14:textId="77777777" w:rsidR="00C7242A" w:rsidRPr="00620D6C" w:rsidRDefault="00C7242A" w:rsidP="00C7242A">
            <w:pPr>
              <w:pStyle w:val="ListParagraph"/>
              <w:numPr>
                <w:ilvl w:val="0"/>
                <w:numId w:val="18"/>
              </w:numPr>
              <w:spacing w:before="100" w:beforeAutospacing="1" w:after="100" w:afterAutospacing="1"/>
              <w:rPr>
                <w:rFonts w:asciiTheme="minorHAnsi" w:hAnsiTheme="minorHAnsi" w:cs="Arial"/>
                <w:sz w:val="20"/>
                <w:szCs w:val="20"/>
                <w:lang w:val="pl-PL"/>
              </w:rPr>
            </w:pPr>
            <w:r w:rsidRPr="00620D6C">
              <w:rPr>
                <w:rFonts w:asciiTheme="minorHAnsi" w:hAnsiTheme="minorHAnsi"/>
                <w:sz w:val="20"/>
                <w:szCs w:val="20"/>
                <w:lang w:val="pl"/>
              </w:rPr>
              <w:t>W kroku 1 zostaliśmy wprowadzeni w pojęcie "prywatności"</w:t>
            </w:r>
          </w:p>
          <w:p w14:paraId="0A85F4C9" w14:textId="77777777" w:rsidR="00C7242A" w:rsidRPr="00620D6C" w:rsidRDefault="00C7242A" w:rsidP="00C7242A">
            <w:pPr>
              <w:pStyle w:val="ListParagraph"/>
              <w:numPr>
                <w:ilvl w:val="0"/>
                <w:numId w:val="18"/>
              </w:numPr>
              <w:spacing w:before="100" w:beforeAutospacing="1" w:after="100" w:afterAutospacing="1"/>
              <w:rPr>
                <w:rFonts w:asciiTheme="minorHAnsi" w:hAnsiTheme="minorHAnsi" w:cs="Arial"/>
                <w:sz w:val="20"/>
                <w:szCs w:val="20"/>
                <w:lang w:val="pl-PL"/>
              </w:rPr>
            </w:pPr>
            <w:r w:rsidRPr="00620D6C">
              <w:rPr>
                <w:rFonts w:asciiTheme="minorHAnsi" w:hAnsiTheme="minorHAnsi"/>
                <w:sz w:val="20"/>
                <w:szCs w:val="20"/>
                <w:lang w:val="pl"/>
              </w:rPr>
              <w:t>W kroku 2 dowiedzieliśmy się, że "dane osobowe" odnoszą się do żywej osoby</w:t>
            </w:r>
          </w:p>
          <w:p w14:paraId="500C66FC" w14:textId="77777777" w:rsidR="00C7242A" w:rsidRPr="00620D6C" w:rsidRDefault="00C7242A" w:rsidP="00C7242A">
            <w:pPr>
              <w:pStyle w:val="ListParagraph"/>
              <w:numPr>
                <w:ilvl w:val="0"/>
                <w:numId w:val="18"/>
              </w:numPr>
              <w:spacing w:before="100" w:beforeAutospacing="1" w:after="100" w:afterAutospacing="1"/>
              <w:rPr>
                <w:rFonts w:asciiTheme="minorHAnsi" w:hAnsiTheme="minorHAnsi" w:cs="Arial"/>
                <w:sz w:val="20"/>
                <w:szCs w:val="20"/>
                <w:lang w:val="pl-PL"/>
              </w:rPr>
            </w:pPr>
            <w:r w:rsidRPr="00620D6C">
              <w:rPr>
                <w:rFonts w:asciiTheme="minorHAnsi" w:hAnsiTheme="minorHAnsi"/>
                <w:sz w:val="20"/>
                <w:szCs w:val="20"/>
                <w:lang w:val="pl"/>
              </w:rPr>
              <w:t>W kroku 3 dowiedzieliśmy się o niektórych sposobach przechwytywania naszych danych online (np. za pomocą plików cookie)</w:t>
            </w:r>
          </w:p>
          <w:p w14:paraId="06D7B295" w14:textId="77777777" w:rsidR="00C7242A" w:rsidRPr="00620D6C" w:rsidRDefault="00C7242A" w:rsidP="0093117D">
            <w:pPr>
              <w:pStyle w:val="ListParagraph"/>
              <w:spacing w:before="100" w:beforeAutospacing="1" w:after="100" w:afterAutospacing="1"/>
              <w:ind w:left="0"/>
              <w:rPr>
                <w:rFonts w:asciiTheme="minorHAnsi" w:hAnsiTheme="minorHAnsi" w:cs="Arial"/>
                <w:sz w:val="20"/>
                <w:szCs w:val="20"/>
                <w:lang w:val="pl-PL"/>
              </w:rPr>
            </w:pPr>
            <w:r w:rsidRPr="00620D6C">
              <w:rPr>
                <w:rFonts w:asciiTheme="minorHAnsi" w:hAnsiTheme="minorHAnsi"/>
                <w:sz w:val="20"/>
                <w:szCs w:val="20"/>
                <w:lang w:val="pl"/>
              </w:rPr>
              <w:t>Na tym etapie zajmiemy się "prawami człowieka".</w:t>
            </w:r>
          </w:p>
          <w:p w14:paraId="1BEABA39" w14:textId="6903A373" w:rsidR="00C7242A" w:rsidRPr="00620D6C" w:rsidRDefault="00E87085" w:rsidP="0093117D">
            <w:pPr>
              <w:spacing w:before="100" w:beforeAutospacing="1" w:after="100" w:afterAutospacing="1"/>
              <w:rPr>
                <w:rFonts w:cs="Arial"/>
                <w:lang w:val="pl-PL"/>
              </w:rPr>
            </w:pPr>
            <w:r w:rsidRPr="00620D6C">
              <w:rPr>
                <w:lang w:val="pl"/>
              </w:rPr>
              <w:t xml:space="preserve">Pat Walshe z </w:t>
            </w:r>
            <w:hyperlink r:id="rId193" w:history="1">
              <w:r w:rsidRPr="00620D6C">
                <w:rPr>
                  <w:rStyle w:val="Hyperlink"/>
                  <w:lang w:val="pl"/>
                </w:rPr>
                <w:t>Privacy Matters</w:t>
              </w:r>
            </w:hyperlink>
            <w:r w:rsidRPr="00620D6C">
              <w:rPr>
                <w:lang w:val="pl"/>
              </w:rPr>
              <w:t xml:space="preserve"> przypomina nam, że </w:t>
            </w:r>
            <w:r w:rsidR="00EE3443" w:rsidRPr="00620D6C">
              <w:rPr>
                <w:lang w:val="pl"/>
              </w:rPr>
              <w:t>"</w:t>
            </w:r>
            <w:r w:rsidR="009721B3" w:rsidRPr="00620D6C">
              <w:rPr>
                <w:lang w:val="pl"/>
              </w:rPr>
              <w:t>prawa człowieka</w:t>
            </w:r>
            <w:r w:rsidR="00C7242A" w:rsidRPr="00620D6C">
              <w:rPr>
                <w:lang w:val="pl"/>
              </w:rPr>
              <w:t xml:space="preserve"> od dawna mają znaczenie. Na przykład już w </w:t>
            </w:r>
            <w:hyperlink r:id="rId194" w:history="1">
              <w:r w:rsidR="00C7242A" w:rsidRPr="00620D6C">
                <w:rPr>
                  <w:rStyle w:val="Hyperlink"/>
                  <w:lang w:val="pl"/>
                </w:rPr>
                <w:t>1689</w:t>
              </w:r>
            </w:hyperlink>
            <w:r w:rsidRPr="00620D6C">
              <w:rPr>
                <w:lang w:val="pl"/>
              </w:rPr>
              <w:t xml:space="preserve"> roku </w:t>
            </w:r>
            <w:r w:rsidR="009721B3" w:rsidRPr="00620D6C">
              <w:rPr>
                <w:lang w:val="pl"/>
              </w:rPr>
              <w:t>w Wielkiej</w:t>
            </w:r>
            <w:r w:rsidR="00C7242A" w:rsidRPr="00620D6C">
              <w:rPr>
                <w:lang w:val="pl"/>
              </w:rPr>
              <w:t xml:space="preserve"> Brytanii prawa człowieka były uważane za coś istotnego dla bycia człowiekiem, dla naszej godności i ochrony podstawowych praw i wolności (British Library, 2013). Prawa i wolności, które dziś kształtują różne wymiary naszego życia – offline i online. Od prawa do wyrażania opinii, przez prawo do swobodnego zrzeszania się z innymi i do wolności zgromadzeń, do wolności wyznania, do prawa do edukacji, do prawa do rzetelnego procesu sądowego, do prawa do zawarcia małżeństwa i do </w:t>
            </w:r>
            <w:r w:rsidR="00C7242A" w:rsidRPr="00620D6C">
              <w:rPr>
                <w:b/>
                <w:bCs/>
                <w:lang w:val="pl"/>
              </w:rPr>
              <w:t>prawa do prywatności</w:t>
            </w:r>
            <w:r w:rsidR="00C7242A" w:rsidRPr="00620D6C">
              <w:rPr>
                <w:lang w:val="pl"/>
              </w:rPr>
              <w:t>, na przykład. Prawa człowieka mają znaczenie. Codzienn</w:t>
            </w:r>
            <w:r w:rsidR="007F47C2">
              <w:rPr>
                <w:lang w:val="pl"/>
              </w:rPr>
              <w:t>ie</w:t>
            </w:r>
            <w:r w:rsidR="00C7242A" w:rsidRPr="00620D6C">
              <w:rPr>
                <w:lang w:val="pl"/>
              </w:rPr>
              <w:t>. Offline i online. Pozwalają nam rozkwitać jako istoty ludzkie.</w:t>
            </w:r>
            <w:r w:rsidRPr="00620D6C">
              <w:rPr>
                <w:lang w:val="pl"/>
              </w:rPr>
              <w:t xml:space="preserve"> </w:t>
            </w:r>
            <w:r w:rsidR="00EE3443" w:rsidRPr="00620D6C">
              <w:rPr>
                <w:lang w:val="pl"/>
              </w:rPr>
              <w:t>"</w:t>
            </w:r>
          </w:p>
          <w:p w14:paraId="16F6EA1C" w14:textId="50CA2DC0" w:rsidR="00C7242A" w:rsidRPr="00620D6C" w:rsidRDefault="00C7242A" w:rsidP="0093117D">
            <w:pPr>
              <w:spacing w:before="100" w:beforeAutospacing="1" w:after="100" w:afterAutospacing="1"/>
              <w:rPr>
                <w:rFonts w:cs="Arial"/>
                <w:shd w:val="clear" w:color="auto" w:fill="FFFFFF"/>
                <w:lang w:val="pl-PL"/>
              </w:rPr>
            </w:pPr>
            <w:r w:rsidRPr="00620D6C">
              <w:rPr>
                <w:lang w:val="pl"/>
              </w:rPr>
              <w:t xml:space="preserve">Prawa człowieka w bardziej współczesnych czasach nabrały globalnego znaczenia w </w:t>
            </w:r>
            <w:r w:rsidRPr="00620D6C">
              <w:rPr>
                <w:b/>
                <w:bCs/>
                <w:lang w:val="pl"/>
              </w:rPr>
              <w:t>1948 roku</w:t>
            </w:r>
            <w:r w:rsidRPr="00620D6C">
              <w:rPr>
                <w:lang w:val="pl"/>
              </w:rPr>
              <w:t xml:space="preserve">. W odpowiedzi na okrucieństwa popełnione podczas drugiej wojny światowej, Zgromadzenie Ogólne Narodów Zjednoczonych przyjęło Powszechną Deklarację </w:t>
            </w:r>
            <w:hyperlink r:id="rId195" w:history="1">
              <w:r w:rsidRPr="00620D6C">
                <w:rPr>
                  <w:rStyle w:val="Hyperlink"/>
                  <w:lang w:val="pl"/>
                </w:rPr>
                <w:t>Praw Człowieka</w:t>
              </w:r>
            </w:hyperlink>
            <w:r w:rsidRPr="00620D6C">
              <w:rPr>
                <w:lang w:val="pl"/>
              </w:rPr>
              <w:t xml:space="preserve"> (</w:t>
            </w:r>
            <w:r w:rsidRPr="00620D6C">
              <w:rPr>
                <w:b/>
                <w:bCs/>
                <w:lang w:val="pl"/>
              </w:rPr>
              <w:t>PDPC</w:t>
            </w:r>
            <w:r w:rsidRPr="00620D6C">
              <w:rPr>
                <w:lang w:val="pl"/>
              </w:rPr>
              <w:t xml:space="preserve">) w celu ochrony podstawowych praw człowieka, które wszyscy ludzie powinni mieć. Obejmuje to ochronę </w:t>
            </w:r>
            <w:r w:rsidR="009721B3" w:rsidRPr="00620D6C">
              <w:rPr>
                <w:lang w:val="pl"/>
              </w:rPr>
              <w:t>przed arbitralną</w:t>
            </w:r>
            <w:r w:rsidRPr="00620D6C">
              <w:rPr>
                <w:lang w:val="pl"/>
              </w:rPr>
              <w:t xml:space="preserve"> ingerencją w </w:t>
            </w:r>
            <w:r w:rsidRPr="00620D6C">
              <w:rPr>
                <w:b/>
                <w:bCs/>
                <w:shd w:val="clear" w:color="auto" w:fill="FFFFFF"/>
                <w:lang w:val="pl"/>
              </w:rPr>
              <w:t>prywatność</w:t>
            </w:r>
            <w:r w:rsidRPr="00620D6C">
              <w:rPr>
                <w:shd w:val="clear" w:color="auto" w:fill="FFFFFF"/>
                <w:lang w:val="pl"/>
              </w:rPr>
              <w:t xml:space="preserve">, </w:t>
            </w:r>
            <w:r w:rsidRPr="00620D6C">
              <w:rPr>
                <w:b/>
                <w:bCs/>
                <w:shd w:val="clear" w:color="auto" w:fill="FFFFFF"/>
                <w:lang w:val="pl"/>
              </w:rPr>
              <w:t>rodzinę</w:t>
            </w:r>
            <w:r w:rsidRPr="00620D6C">
              <w:rPr>
                <w:shd w:val="clear" w:color="auto" w:fill="FFFFFF"/>
                <w:lang w:val="pl"/>
              </w:rPr>
              <w:t xml:space="preserve">, </w:t>
            </w:r>
            <w:r w:rsidRPr="00620D6C">
              <w:rPr>
                <w:b/>
                <w:bCs/>
                <w:shd w:val="clear" w:color="auto" w:fill="FFFFFF"/>
                <w:lang w:val="pl"/>
              </w:rPr>
              <w:t>dom</w:t>
            </w:r>
            <w:r w:rsidRPr="00620D6C">
              <w:rPr>
                <w:shd w:val="clear" w:color="auto" w:fill="FFFFFF"/>
                <w:lang w:val="pl"/>
              </w:rPr>
              <w:t xml:space="preserve"> lub </w:t>
            </w:r>
            <w:r w:rsidRPr="00620D6C">
              <w:rPr>
                <w:b/>
                <w:bCs/>
                <w:shd w:val="clear" w:color="auto" w:fill="FFFFFF"/>
                <w:lang w:val="pl"/>
              </w:rPr>
              <w:t>korespondencję</w:t>
            </w:r>
            <w:r w:rsidRPr="00620D6C">
              <w:rPr>
                <w:lang w:val="pl"/>
              </w:rPr>
              <w:t xml:space="preserve"> </w:t>
            </w:r>
            <w:r w:rsidRPr="00620D6C">
              <w:rPr>
                <w:shd w:val="clear" w:color="auto" w:fill="FFFFFF"/>
                <w:lang w:val="pl"/>
              </w:rPr>
              <w:t xml:space="preserve">danej </w:t>
            </w:r>
            <w:r w:rsidR="009721B3" w:rsidRPr="00620D6C">
              <w:rPr>
                <w:shd w:val="clear" w:color="auto" w:fill="FFFFFF"/>
                <w:lang w:val="pl"/>
              </w:rPr>
              <w:t>osoby zgodnie</w:t>
            </w:r>
            <w:r w:rsidRPr="00620D6C">
              <w:rPr>
                <w:shd w:val="clear" w:color="auto" w:fill="FFFFFF"/>
                <w:lang w:val="pl"/>
              </w:rPr>
              <w:t xml:space="preserve"> z art. 12 PDPC.</w:t>
            </w:r>
          </w:p>
          <w:p w14:paraId="19800001" w14:textId="77777777" w:rsidR="00C7242A" w:rsidRPr="00620D6C" w:rsidRDefault="00C7242A" w:rsidP="0093117D">
            <w:pPr>
              <w:spacing w:before="100" w:beforeAutospacing="1" w:after="100" w:afterAutospacing="1"/>
              <w:rPr>
                <w:rFonts w:cs="Arial"/>
                <w:lang w:val="pl-PL"/>
              </w:rPr>
            </w:pPr>
            <w:r w:rsidRPr="00620D6C">
              <w:rPr>
                <w:lang w:val="pl"/>
              </w:rPr>
              <w:lastRenderedPageBreak/>
              <w:t xml:space="preserve">W 1949 r. wiele krajów europejskich utworzyło </w:t>
            </w:r>
            <w:hyperlink r:id="rId196" w:history="1">
              <w:r w:rsidRPr="00620D6C">
                <w:rPr>
                  <w:rStyle w:val="Hyperlink"/>
                  <w:shd w:val="clear" w:color="auto" w:fill="FFFFFF"/>
                  <w:lang w:val="pl"/>
                </w:rPr>
                <w:t>Radę Europy</w:t>
              </w:r>
            </w:hyperlink>
            <w:r w:rsidRPr="00620D6C">
              <w:rPr>
                <w:shd w:val="clear" w:color="auto" w:fill="FFFFFF"/>
                <w:lang w:val="pl"/>
              </w:rPr>
              <w:t xml:space="preserve"> (</w:t>
            </w:r>
            <w:r w:rsidRPr="00620D6C">
              <w:rPr>
                <w:b/>
                <w:bCs/>
                <w:shd w:val="clear" w:color="auto" w:fill="FFFFFF"/>
                <w:lang w:val="pl"/>
              </w:rPr>
              <w:t>RE</w:t>
            </w:r>
            <w:r w:rsidRPr="00620D6C">
              <w:rPr>
                <w:shd w:val="clear" w:color="auto" w:fill="FFFFFF"/>
                <w:lang w:val="pl"/>
              </w:rPr>
              <w:t>), która obecnie jednoczy 47 europejskich państw członkowskich.  W</w:t>
            </w:r>
            <w:r w:rsidRPr="00620D6C">
              <w:rPr>
                <w:b/>
                <w:bCs/>
                <w:lang w:val="pl"/>
              </w:rPr>
              <w:t xml:space="preserve"> 1950</w:t>
            </w:r>
            <w:r w:rsidRPr="00620D6C">
              <w:rPr>
                <w:lang w:val="pl"/>
              </w:rPr>
              <w:t xml:space="preserve"> </w:t>
            </w:r>
            <w:r w:rsidRPr="00620D6C">
              <w:rPr>
                <w:shd w:val="clear" w:color="auto" w:fill="FFFFFF"/>
                <w:lang w:val="pl"/>
              </w:rPr>
              <w:t xml:space="preserve">roku Rada Europy przyjęła Europejską Konwencję </w:t>
            </w:r>
            <w:hyperlink r:id="rId197" w:history="1">
              <w:r w:rsidRPr="00620D6C">
                <w:rPr>
                  <w:rStyle w:val="Hyperlink"/>
                  <w:shd w:val="clear" w:color="auto" w:fill="FFFFFF"/>
                  <w:lang w:val="pl"/>
                </w:rPr>
                <w:t>Praw Człowieka</w:t>
              </w:r>
            </w:hyperlink>
            <w:r w:rsidRPr="00620D6C">
              <w:rPr>
                <w:shd w:val="clear" w:color="auto" w:fill="FFFFFF"/>
                <w:lang w:val="pl"/>
              </w:rPr>
              <w:t xml:space="preserve"> (EKPC), aby chronić nas w przyszłości przed okrucieństwami, takimi jak te popełnione podczas drugiej wojny światowej.  EKPC obejmuje kluczowe prawa zawarte w PDPC i weszła w życie w </w:t>
            </w:r>
            <w:r w:rsidRPr="00620D6C">
              <w:rPr>
                <w:b/>
                <w:bCs/>
                <w:shd w:val="clear" w:color="auto" w:fill="FFFFFF"/>
                <w:lang w:val="pl"/>
              </w:rPr>
              <w:t xml:space="preserve">1953 r. </w:t>
            </w:r>
            <w:r w:rsidRPr="00620D6C">
              <w:rPr>
                <w:lang w:val="pl"/>
              </w:rPr>
              <w:t xml:space="preserve"> </w:t>
            </w:r>
            <w:r w:rsidRPr="00620D6C">
              <w:rPr>
                <w:shd w:val="clear" w:color="auto" w:fill="FFFFFF"/>
                <w:lang w:val="pl"/>
              </w:rPr>
              <w:t xml:space="preserve">EKPC jest pierwszym </w:t>
            </w:r>
            <w:r w:rsidRPr="00620D6C">
              <w:rPr>
                <w:b/>
                <w:bCs/>
                <w:shd w:val="clear" w:color="auto" w:fill="FFFFFF"/>
                <w:lang w:val="pl"/>
              </w:rPr>
              <w:t>prawnie wiążącym międzynarodowym</w:t>
            </w:r>
            <w:r w:rsidRPr="00620D6C">
              <w:rPr>
                <w:shd w:val="clear" w:color="auto" w:fill="FFFFFF"/>
                <w:lang w:val="pl"/>
              </w:rPr>
              <w:t xml:space="preserve"> instrumentem ochrony praw człowieka. Warto zauważyć, że wszystkie państwa członkowskie Unii Europejskiej (UE) </w:t>
            </w:r>
            <w:hyperlink r:id="rId198" w:history="1">
              <w:r w:rsidRPr="00620D6C">
                <w:rPr>
                  <w:rStyle w:val="Hyperlink"/>
                  <w:shd w:val="clear" w:color="auto" w:fill="FFFFFF"/>
                  <w:lang w:val="pl"/>
                </w:rPr>
                <w:t>przystąpiły</w:t>
              </w:r>
            </w:hyperlink>
            <w:r w:rsidRPr="00620D6C">
              <w:rPr>
                <w:shd w:val="clear" w:color="auto" w:fill="FFFFFF"/>
                <w:lang w:val="pl"/>
              </w:rPr>
              <w:t xml:space="preserve"> do EKPC.</w:t>
            </w:r>
          </w:p>
          <w:p w14:paraId="5E8CD2F2" w14:textId="77777777" w:rsidR="00C7242A" w:rsidRPr="00620D6C" w:rsidRDefault="00C7242A" w:rsidP="0093117D">
            <w:pPr>
              <w:spacing w:before="100" w:beforeAutospacing="1" w:after="100" w:afterAutospacing="1"/>
              <w:rPr>
                <w:rFonts w:cs="Arial"/>
                <w:lang w:val="pl-PL"/>
              </w:rPr>
            </w:pPr>
            <w:r w:rsidRPr="00620D6C">
              <w:rPr>
                <w:shd w:val="clear" w:color="auto" w:fill="FFFFFF"/>
                <w:lang w:val="pl"/>
              </w:rPr>
              <w:t xml:space="preserve">Artykuł 8 EKPC stanowi, że każdy ma prawo do poszanowania swojego </w:t>
            </w:r>
            <w:r w:rsidRPr="00620D6C">
              <w:rPr>
                <w:b/>
                <w:bCs/>
                <w:shd w:val="clear" w:color="auto" w:fill="FFFFFF"/>
                <w:lang w:val="pl"/>
              </w:rPr>
              <w:t>życia prywatnego i rodzinnego</w:t>
            </w:r>
            <w:r w:rsidRPr="00620D6C">
              <w:rPr>
                <w:shd w:val="clear" w:color="auto" w:fill="FFFFFF"/>
                <w:lang w:val="pl"/>
              </w:rPr>
              <w:t xml:space="preserve">, </w:t>
            </w:r>
            <w:r w:rsidRPr="00620D6C">
              <w:rPr>
                <w:b/>
                <w:bCs/>
                <w:shd w:val="clear" w:color="auto" w:fill="FFFFFF"/>
                <w:lang w:val="pl"/>
              </w:rPr>
              <w:t>domu</w:t>
            </w:r>
            <w:r w:rsidRPr="00620D6C">
              <w:rPr>
                <w:shd w:val="clear" w:color="auto" w:fill="FFFFFF"/>
                <w:lang w:val="pl"/>
              </w:rPr>
              <w:t xml:space="preserve"> i </w:t>
            </w:r>
            <w:r w:rsidRPr="00620D6C">
              <w:rPr>
                <w:b/>
                <w:bCs/>
                <w:shd w:val="clear" w:color="auto" w:fill="FFFFFF"/>
                <w:lang w:val="pl"/>
              </w:rPr>
              <w:t>korespondencji</w:t>
            </w:r>
            <w:r w:rsidRPr="00620D6C">
              <w:rPr>
                <w:shd w:val="clear" w:color="auto" w:fill="FFFFFF"/>
                <w:lang w:val="pl"/>
              </w:rPr>
              <w:t>. Łatwo zrozumieć, w jaki sposób takie prawo ma chronić intymne aspekty życia danej osoby. Aspekty, które są łatwe do zaobserwowania w Internecie.</w:t>
            </w:r>
          </w:p>
          <w:p w14:paraId="5B856AAD" w14:textId="52F97444" w:rsidR="00C7242A" w:rsidRPr="00620D6C" w:rsidRDefault="00C7242A" w:rsidP="0093117D">
            <w:pPr>
              <w:spacing w:before="100" w:beforeAutospacing="1" w:after="100" w:afterAutospacing="1"/>
              <w:rPr>
                <w:rFonts w:cs="Arial"/>
                <w:lang w:val="pl-PL"/>
              </w:rPr>
            </w:pPr>
            <w:r w:rsidRPr="00620D6C">
              <w:rPr>
                <w:lang w:val="pl"/>
              </w:rPr>
              <w:t xml:space="preserve">Podczas gdy art. 8 EKPC chroni prawo do prywatności, obejmuje również prawo do ochrony danych, biorąc pod uwagę, że wykorzystanie danych osobowych o ludziach wpływa nie tylko na ich prywatność, ale także na inne prawa i wolności, </w:t>
            </w:r>
            <w:r w:rsidR="00906F0D">
              <w:rPr>
                <w:lang w:val="pl"/>
              </w:rPr>
              <w:t>będziemy o tym wspominać w kursie</w:t>
            </w:r>
            <w:r w:rsidRPr="00620D6C">
              <w:rPr>
                <w:lang w:val="pl"/>
              </w:rPr>
              <w:t xml:space="preserve">. Aby pomóc w ochronie osób fizycznych oraz ich praw i wolności, a w szczególności prawa do prywatności, w 1981 r. </w:t>
            </w:r>
            <w:r w:rsidRPr="00620D6C">
              <w:rPr>
                <w:b/>
                <w:bCs/>
                <w:lang w:val="pl"/>
              </w:rPr>
              <w:t>R</w:t>
            </w:r>
            <w:r w:rsidR="00A533E8">
              <w:rPr>
                <w:b/>
                <w:bCs/>
                <w:lang w:val="pl"/>
              </w:rPr>
              <w:t>E</w:t>
            </w:r>
            <w:r w:rsidRPr="00620D6C">
              <w:rPr>
                <w:lang w:val="pl"/>
              </w:rPr>
              <w:t xml:space="preserve"> przyjęła zbiór zasad i przepisów mających zastosowanie do przetwarzania danych osobowych osób fizycznych. Zasady i reguły znane są jako Konwencja 108. Konwencja została niedawno zmodernizowana w celu odzwierciedlenia zmian w technologii i wykorzystaniu danych, które mogą negatywnie wpłynąć na prawa ludzi. Obecnie jest znana jako </w:t>
            </w:r>
            <w:hyperlink r:id="rId199" w:history="1">
              <w:r w:rsidRPr="00620D6C">
                <w:rPr>
                  <w:rStyle w:val="Hyperlink"/>
                  <w:lang w:val="pl"/>
                </w:rPr>
                <w:t>Konwencja 108+</w:t>
              </w:r>
            </w:hyperlink>
          </w:p>
          <w:p w14:paraId="285A43BE" w14:textId="7AF52F68" w:rsidR="00C7242A" w:rsidRPr="00620D6C" w:rsidRDefault="00C7242A" w:rsidP="0093117D">
            <w:pPr>
              <w:spacing w:before="100" w:beforeAutospacing="1" w:after="100" w:afterAutospacing="1"/>
              <w:rPr>
                <w:rFonts w:cs="Arial"/>
                <w:lang w:val="pl-PL"/>
              </w:rPr>
            </w:pPr>
            <w:r w:rsidRPr="00620D6C">
              <w:rPr>
                <w:shd w:val="clear" w:color="auto" w:fill="FFFFFF"/>
                <w:lang w:val="pl"/>
              </w:rPr>
              <w:t xml:space="preserve">W </w:t>
            </w:r>
            <w:r w:rsidRPr="00620D6C">
              <w:rPr>
                <w:b/>
                <w:bCs/>
                <w:shd w:val="clear" w:color="auto" w:fill="FFFFFF"/>
                <w:lang w:val="pl"/>
              </w:rPr>
              <w:t>2000</w:t>
            </w:r>
            <w:r w:rsidRPr="00620D6C">
              <w:rPr>
                <w:shd w:val="clear" w:color="auto" w:fill="FFFFFF"/>
                <w:lang w:val="pl"/>
              </w:rPr>
              <w:t xml:space="preserve"> r. UE ustanowiła </w:t>
            </w:r>
            <w:r w:rsidRPr="00620D6C">
              <w:rPr>
                <w:lang w:val="pl"/>
              </w:rPr>
              <w:t xml:space="preserve"> </w:t>
            </w:r>
            <w:hyperlink r:id="rId200" w:history="1">
              <w:r w:rsidRPr="00620D6C">
                <w:rPr>
                  <w:rStyle w:val="Hyperlink"/>
                  <w:lang w:val="pl"/>
                </w:rPr>
                <w:t>Kartę praw podstawowych Unii Europejskiej</w:t>
              </w:r>
            </w:hyperlink>
            <w:r w:rsidRPr="00620D6C">
              <w:rPr>
                <w:lang w:val="pl"/>
              </w:rPr>
              <w:t>. Karta stała się prawnie wiążąca dla państw członkowskich UE w 2009 roku. Podobnie jak EKPC, Karta praw podstawowych Unii Europejskiej (</w:t>
            </w:r>
            <w:r w:rsidRPr="00620D6C">
              <w:rPr>
                <w:b/>
                <w:bCs/>
                <w:lang w:val="pl"/>
              </w:rPr>
              <w:t>WSO</w:t>
            </w:r>
            <w:r w:rsidRPr="00620D6C">
              <w:rPr>
                <w:lang w:val="pl"/>
              </w:rPr>
              <w:t xml:space="preserve">) stanowi, że każdy ma prawo do poszanowania </w:t>
            </w:r>
            <w:r w:rsidR="009721B3" w:rsidRPr="00620D6C">
              <w:rPr>
                <w:lang w:val="pl"/>
              </w:rPr>
              <w:t>swojego życia</w:t>
            </w:r>
            <w:r w:rsidRPr="00620D6C">
              <w:rPr>
                <w:lang w:val="pl"/>
              </w:rPr>
              <w:t xml:space="preserve"> </w:t>
            </w:r>
            <w:r w:rsidRPr="00620D6C">
              <w:rPr>
                <w:b/>
                <w:bCs/>
                <w:lang w:val="pl"/>
              </w:rPr>
              <w:t>prywatnego</w:t>
            </w:r>
            <w:r w:rsidRPr="00620D6C">
              <w:rPr>
                <w:lang w:val="pl"/>
              </w:rPr>
              <w:t xml:space="preserve"> i </w:t>
            </w:r>
            <w:r w:rsidRPr="00620D6C">
              <w:rPr>
                <w:b/>
                <w:bCs/>
                <w:lang w:val="pl"/>
              </w:rPr>
              <w:t>rodzinnego</w:t>
            </w:r>
            <w:r w:rsidRPr="00620D6C">
              <w:rPr>
                <w:lang w:val="pl"/>
              </w:rPr>
              <w:t xml:space="preserve">, </w:t>
            </w:r>
            <w:r w:rsidRPr="00620D6C">
              <w:rPr>
                <w:b/>
                <w:bCs/>
                <w:lang w:val="pl"/>
              </w:rPr>
              <w:t>domu</w:t>
            </w:r>
            <w:r w:rsidRPr="00620D6C">
              <w:rPr>
                <w:lang w:val="pl"/>
              </w:rPr>
              <w:t xml:space="preserve"> i </w:t>
            </w:r>
            <w:r w:rsidRPr="00620D6C">
              <w:rPr>
                <w:b/>
                <w:bCs/>
                <w:lang w:val="pl"/>
              </w:rPr>
              <w:t>komunikowania się</w:t>
            </w:r>
            <w:r w:rsidRPr="00620D6C">
              <w:rPr>
                <w:lang w:val="pl"/>
              </w:rPr>
              <w:t xml:space="preserve"> (art. 7). Ponadto Unijna </w:t>
            </w:r>
            <w:r w:rsidRPr="00620D6C">
              <w:rPr>
                <w:b/>
                <w:bCs/>
                <w:lang w:val="pl"/>
              </w:rPr>
              <w:t>WSO</w:t>
            </w:r>
            <w:r w:rsidRPr="00620D6C">
              <w:rPr>
                <w:lang w:val="pl"/>
              </w:rPr>
              <w:t xml:space="preserve"> stanowi również, że każdy ma prawo do ochrony swoich danych osobowych (art. 8). </w:t>
            </w:r>
          </w:p>
          <w:p w14:paraId="29E5A226" w14:textId="5A0E5653" w:rsidR="00C7242A" w:rsidRPr="00620D6C" w:rsidRDefault="00C7242A" w:rsidP="0093117D">
            <w:pPr>
              <w:spacing w:before="100" w:beforeAutospacing="1" w:after="100" w:afterAutospacing="1"/>
              <w:rPr>
                <w:rFonts w:cs="Arial"/>
                <w:lang w:val="pl-PL"/>
              </w:rPr>
            </w:pPr>
            <w:r w:rsidRPr="00620D6C">
              <w:rPr>
                <w:lang w:val="pl"/>
              </w:rPr>
              <w:t xml:space="preserve">Odpowiednio art. 7 i 8 WSO UE przewidują prawo do prywatności i ochrony danych jako dwa odrębne prawa.  Prawa te są wprowadzane w życie przez </w:t>
            </w:r>
            <w:r w:rsidRPr="00620D6C">
              <w:rPr>
                <w:b/>
                <w:bCs/>
                <w:lang w:val="pl"/>
              </w:rPr>
              <w:t>instrument o prywatności i łączności elektronicznej</w:t>
            </w:r>
            <w:r w:rsidRPr="00620D6C">
              <w:rPr>
                <w:lang w:val="pl"/>
              </w:rPr>
              <w:t xml:space="preserve"> znany jako unijna </w:t>
            </w:r>
            <w:hyperlink r:id="rId201" w:history="1">
              <w:r w:rsidRPr="00620D6C">
                <w:rPr>
                  <w:rStyle w:val="Hyperlink"/>
                  <w:lang w:val="pl"/>
                </w:rPr>
                <w:t>dyrektywa o prywatności i łączności elektronicznej</w:t>
              </w:r>
            </w:hyperlink>
            <w:r w:rsidRPr="00620D6C">
              <w:rPr>
                <w:lang w:val="pl"/>
              </w:rPr>
              <w:t xml:space="preserve"> (który ma zastosowanie do plików cookie i innych technik śledzenia online) oraz przez instrument ochrony danych, </w:t>
            </w:r>
            <w:hyperlink r:id="rId202" w:history="1">
              <w:r w:rsidRPr="00620D6C">
                <w:rPr>
                  <w:rStyle w:val="Hyperlink"/>
                  <w:lang w:val="pl"/>
                </w:rPr>
                <w:t>ogólne rozporządzenie o ochronie danych</w:t>
              </w:r>
            </w:hyperlink>
            <w:r w:rsidRPr="00620D6C">
              <w:rPr>
                <w:lang w:val="pl"/>
              </w:rPr>
              <w:t xml:space="preserve"> UE  (</w:t>
            </w:r>
            <w:r w:rsidRPr="00620D6C">
              <w:rPr>
                <w:b/>
                <w:bCs/>
                <w:lang w:val="pl"/>
              </w:rPr>
              <w:t>RODO</w:t>
            </w:r>
            <w:r w:rsidRPr="00620D6C">
              <w:rPr>
                <w:lang w:val="pl"/>
              </w:rPr>
              <w:t xml:space="preserve">). Unijne </w:t>
            </w:r>
            <w:hyperlink r:id="rId203" w:history="1">
              <w:r w:rsidRPr="00620D6C">
                <w:rPr>
                  <w:rStyle w:val="Hyperlink"/>
                  <w:lang w:val="pl"/>
                </w:rPr>
                <w:t>przepisy o ochronie danych</w:t>
              </w:r>
            </w:hyperlink>
            <w:r w:rsidRPr="00620D6C">
              <w:rPr>
                <w:lang w:val="pl"/>
              </w:rPr>
              <w:t xml:space="preserve"> i  przepisy </w:t>
            </w:r>
            <w:r w:rsidRPr="00620D6C">
              <w:rPr>
                <w:b/>
                <w:bCs/>
                <w:lang w:val="pl"/>
              </w:rPr>
              <w:t>R</w:t>
            </w:r>
            <w:r w:rsidR="00BC5DE8">
              <w:rPr>
                <w:b/>
                <w:bCs/>
                <w:lang w:val="pl"/>
              </w:rPr>
              <w:t>E</w:t>
            </w:r>
            <w:r w:rsidRPr="00620D6C">
              <w:rPr>
                <w:b/>
                <w:bCs/>
                <w:lang w:val="pl"/>
              </w:rPr>
              <w:t xml:space="preserve"> </w:t>
            </w:r>
            <w:r w:rsidRPr="00BC5DE8">
              <w:rPr>
                <w:lang w:val="pl"/>
              </w:rPr>
              <w:t>zostały</w:t>
            </w:r>
            <w:r w:rsidRPr="00620D6C">
              <w:rPr>
                <w:lang w:val="pl"/>
              </w:rPr>
              <w:t xml:space="preserve"> wdrożone do prawa państw członkowskich i zostały wzmocnione w celu odzwierciedlenia zmian w technologii i zmian w wykorzystaniu danych. Dzisiaj, gdy ludzie korzystają z telefonów komórkowych lub laptopów itp., Dane o ludziach mogą być gromadzone w czasie rzeczywistym i udostępniane na przykład setkom reklamodawców zewnętrznych, często w sposób, w jaki ludzie nie są naprawdę świadomi lub mają jakiekolwiek znacząc</w:t>
            </w:r>
            <w:r w:rsidR="002C512A">
              <w:rPr>
                <w:lang w:val="pl"/>
              </w:rPr>
              <w:t>y</w:t>
            </w:r>
            <w:r w:rsidRPr="00620D6C">
              <w:rPr>
                <w:lang w:val="pl"/>
              </w:rPr>
              <w:t xml:space="preserve"> wyb</w:t>
            </w:r>
            <w:r w:rsidR="002C512A">
              <w:rPr>
                <w:lang w:val="pl"/>
              </w:rPr>
              <w:t>ór</w:t>
            </w:r>
            <w:r w:rsidRPr="00620D6C">
              <w:rPr>
                <w:lang w:val="pl"/>
              </w:rPr>
              <w:t>. Dane, które mogą ujawnić aspekty życia prywatnego danej osoby, takie jak jej lokalizacje, nawyki zakupowe, odwiedzane strony internetowe, kim są ich kontakty i ich powiązania społecznościowe.</w:t>
            </w:r>
          </w:p>
          <w:p w14:paraId="698A4246" w14:textId="77777777" w:rsidR="00C7242A" w:rsidRPr="00620D6C" w:rsidRDefault="00C7242A" w:rsidP="0093117D">
            <w:pPr>
              <w:pStyle w:val="NoSpacing"/>
              <w:rPr>
                <w:rFonts w:cs="Arial"/>
                <w:sz w:val="20"/>
                <w:szCs w:val="20"/>
                <w:lang w:val="pl-PL"/>
              </w:rPr>
            </w:pPr>
            <w:r w:rsidRPr="00620D6C">
              <w:rPr>
                <w:sz w:val="20"/>
                <w:szCs w:val="20"/>
                <w:lang w:val="pl"/>
              </w:rPr>
              <w:t xml:space="preserve">Brytyjskie Biuro Komisarza ds. Informacji (ICO): "Ogólne rozporządzenie o ochronie danych (RODO) </w:t>
            </w:r>
            <w:r w:rsidRPr="00620D6C">
              <w:rPr>
                <w:lang w:val="pl"/>
              </w:rPr>
              <w:t xml:space="preserve"> z 2018 </w:t>
            </w:r>
            <w:r w:rsidRPr="00620D6C">
              <w:rPr>
                <w:b/>
                <w:bCs/>
                <w:sz w:val="20"/>
                <w:szCs w:val="20"/>
                <w:lang w:val="pl"/>
              </w:rPr>
              <w:t>r. zapewnia osobom fizycznym prawo do informacji o gromadzeniu i wykorzystywaniu ich danych osobowych</w:t>
            </w:r>
            <w:r w:rsidRPr="00620D6C">
              <w:rPr>
                <w:sz w:val="20"/>
                <w:szCs w:val="20"/>
                <w:lang w:val="pl"/>
              </w:rPr>
              <w:t xml:space="preserve">. </w:t>
            </w:r>
            <w:r w:rsidRPr="00620D6C">
              <w:rPr>
                <w:lang w:val="pl"/>
              </w:rPr>
              <w:t xml:space="preserve"> </w:t>
            </w:r>
            <w:r w:rsidRPr="00620D6C">
              <w:rPr>
                <w:b/>
                <w:bCs/>
                <w:sz w:val="20"/>
                <w:szCs w:val="20"/>
                <w:u w:val="single"/>
                <w:lang w:val="pl"/>
              </w:rPr>
              <w:t>Jest to kluczowy wymóg przejrzystości</w:t>
            </w:r>
            <w:r w:rsidRPr="00620D6C">
              <w:rPr>
                <w:sz w:val="20"/>
                <w:szCs w:val="20"/>
                <w:lang w:val="pl"/>
              </w:rPr>
              <w:t xml:space="preserve">" – wyjaśniono na stronie internetowej </w:t>
            </w:r>
            <w:hyperlink r:id="rId204" w:history="1">
              <w:r w:rsidRPr="00620D6C">
                <w:rPr>
                  <w:rStyle w:val="Hyperlink"/>
                  <w:sz w:val="20"/>
                  <w:szCs w:val="20"/>
                  <w:lang w:val="pl"/>
                </w:rPr>
                <w:t>ICO</w:t>
              </w:r>
            </w:hyperlink>
            <w:r w:rsidRPr="00620D6C">
              <w:rPr>
                <w:lang w:val="pl"/>
              </w:rPr>
              <w:t xml:space="preserve"> </w:t>
            </w:r>
            <w:r w:rsidRPr="00620D6C">
              <w:rPr>
                <w:sz w:val="20"/>
                <w:szCs w:val="20"/>
                <w:lang w:val="pl"/>
              </w:rPr>
              <w:t>tutaj:</w:t>
            </w:r>
            <w:hyperlink r:id="rId205" w:history="1">
              <w:r w:rsidRPr="00620D6C">
                <w:rPr>
                  <w:rStyle w:val="Hyperlink"/>
                  <w:sz w:val="20"/>
                  <w:szCs w:val="20"/>
                  <w:lang w:val="pl"/>
                </w:rPr>
                <w:t xml:space="preserve"> https://bit.ly/2QxmZH1</w:t>
              </w:r>
            </w:hyperlink>
          </w:p>
          <w:p w14:paraId="781D79A7" w14:textId="77777777" w:rsidR="00C7242A" w:rsidRPr="00620D6C" w:rsidRDefault="00C7242A" w:rsidP="0093117D">
            <w:pPr>
              <w:pStyle w:val="NoSpacing"/>
              <w:rPr>
                <w:rFonts w:cs="Arial"/>
                <w:sz w:val="20"/>
                <w:szCs w:val="20"/>
                <w:lang w:val="pl-PL"/>
              </w:rPr>
            </w:pPr>
          </w:p>
          <w:p w14:paraId="1DD0F009" w14:textId="1BC72616" w:rsidR="00C7242A" w:rsidRPr="00620D6C" w:rsidRDefault="00C7242A" w:rsidP="0093117D">
            <w:pPr>
              <w:pStyle w:val="NoSpacing"/>
              <w:rPr>
                <w:rFonts w:cs="Arial"/>
                <w:sz w:val="20"/>
                <w:szCs w:val="20"/>
              </w:rPr>
            </w:pPr>
            <w:r w:rsidRPr="00620D6C">
              <w:rPr>
                <w:sz w:val="20"/>
                <w:szCs w:val="20"/>
                <w:lang w:val="pl"/>
              </w:rPr>
              <w:lastRenderedPageBreak/>
              <w:t>Pat Walshe z Privacy Matters stwierdza: "Prawo do prywatności i ochrony danych jest ważniejsze niż kiedykolwiek, ponieważ nasze dane cyfrowe ujawniają głęboko osobiste i intymne aspekty nas samych i tych, z którymi jesteśmy połączeni.</w:t>
            </w:r>
            <w:r w:rsidRPr="00620D6C">
              <w:rPr>
                <w:lang w:val="pl"/>
              </w:rPr>
              <w:t xml:space="preserve"> </w:t>
            </w:r>
            <w:r w:rsidR="00B01C46" w:rsidRPr="00620D6C">
              <w:rPr>
                <w:sz w:val="20"/>
                <w:szCs w:val="20"/>
                <w:lang w:val="pl"/>
              </w:rPr>
              <w:t>"</w:t>
            </w:r>
          </w:p>
          <w:p w14:paraId="73954030" w14:textId="77777777" w:rsidR="00C7242A" w:rsidRPr="00620D6C" w:rsidRDefault="00C7242A" w:rsidP="0093117D">
            <w:pPr>
              <w:pStyle w:val="NoSpacing"/>
              <w:rPr>
                <w:rFonts w:cs="Arial"/>
                <w:sz w:val="20"/>
                <w:szCs w:val="20"/>
              </w:rPr>
            </w:pPr>
          </w:p>
          <w:p w14:paraId="3FCC771C" w14:textId="77777777" w:rsidR="00C7242A" w:rsidRPr="00620D6C" w:rsidRDefault="00C7242A" w:rsidP="0093117D">
            <w:pPr>
              <w:pStyle w:val="NoSpacing"/>
              <w:rPr>
                <w:rFonts w:cs="Arial"/>
                <w:sz w:val="20"/>
                <w:szCs w:val="20"/>
              </w:rPr>
            </w:pPr>
          </w:p>
          <w:p w14:paraId="220248D0" w14:textId="77777777" w:rsidR="00C7242A" w:rsidRPr="00620D6C" w:rsidRDefault="00C7242A" w:rsidP="0093117D">
            <w:pPr>
              <w:pStyle w:val="NoSpacing"/>
              <w:rPr>
                <w:rFonts w:cs="Arial"/>
                <w:sz w:val="20"/>
                <w:szCs w:val="20"/>
              </w:rPr>
            </w:pPr>
            <w:r w:rsidRPr="00620D6C">
              <w:rPr>
                <w:rFonts w:cs="Arial"/>
                <w:noProof/>
                <w:sz w:val="20"/>
                <w:szCs w:val="20"/>
                <w:lang w:val="en-GB" w:eastAsia="en-GB"/>
              </w:rPr>
              <w:drawing>
                <wp:inline distT="0" distB="0" distL="0" distR="0" wp14:anchorId="5DB6DAD4" wp14:editId="4AF5D533">
                  <wp:extent cx="3025422" cy="1701800"/>
                  <wp:effectExtent l="0" t="0" r="3810" b="0"/>
                  <wp:docPr id="7" name="Picture 7" descr="Tekst, tablica&#10;&#10;Opis 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3032893" cy="1706002"/>
                          </a:xfrm>
                          <a:prstGeom prst="rect">
                            <a:avLst/>
                          </a:prstGeom>
                        </pic:spPr>
                      </pic:pic>
                    </a:graphicData>
                  </a:graphic>
                </wp:inline>
              </w:drawing>
            </w:r>
          </w:p>
          <w:p w14:paraId="4CB00CA8" w14:textId="77777777" w:rsidR="00C7242A" w:rsidRPr="00620D6C" w:rsidRDefault="00C7242A" w:rsidP="0093117D">
            <w:pPr>
              <w:pStyle w:val="NoSpacing"/>
              <w:rPr>
                <w:rFonts w:cs="Arial"/>
                <w:sz w:val="20"/>
                <w:szCs w:val="20"/>
              </w:rPr>
            </w:pPr>
          </w:p>
          <w:p w14:paraId="18E2729C" w14:textId="77777777" w:rsidR="00C7242A" w:rsidRPr="00620D6C" w:rsidRDefault="00C7242A" w:rsidP="0093117D">
            <w:pPr>
              <w:pStyle w:val="NoSpacing"/>
              <w:rPr>
                <w:rFonts w:cs="Arial"/>
                <w:sz w:val="20"/>
                <w:szCs w:val="20"/>
              </w:rPr>
            </w:pPr>
          </w:p>
          <w:p w14:paraId="010067AA" w14:textId="77777777" w:rsidR="00B10DA4" w:rsidRPr="00620D6C" w:rsidRDefault="00B10DA4" w:rsidP="00B10DA4">
            <w:pPr>
              <w:pStyle w:val="NoSpacing"/>
              <w:rPr>
                <w:rFonts w:cs="Arial"/>
                <w:sz w:val="20"/>
                <w:szCs w:val="20"/>
                <w:u w:val="single"/>
                <w:lang w:val="pl-PL"/>
              </w:rPr>
            </w:pPr>
            <w:r>
              <w:rPr>
                <w:sz w:val="20"/>
                <w:szCs w:val="20"/>
                <w:u w:val="single"/>
                <w:lang w:val="pl"/>
              </w:rPr>
              <w:t>Czego możesz się spodziewać</w:t>
            </w:r>
            <w:r w:rsidRPr="00620D6C">
              <w:rPr>
                <w:sz w:val="20"/>
                <w:szCs w:val="20"/>
                <w:u w:val="single"/>
                <w:lang w:val="pl"/>
              </w:rPr>
              <w:t xml:space="preserve"> w kolejnych krokach</w:t>
            </w:r>
          </w:p>
          <w:p w14:paraId="17B6AE01" w14:textId="77777777" w:rsidR="00C7242A" w:rsidRPr="00620D6C" w:rsidRDefault="00C7242A" w:rsidP="0093117D">
            <w:pPr>
              <w:pStyle w:val="NoSpacing"/>
              <w:rPr>
                <w:rFonts w:cs="Arial"/>
                <w:sz w:val="20"/>
                <w:szCs w:val="20"/>
                <w:u w:val="single"/>
                <w:lang w:val="pl-PL"/>
              </w:rPr>
            </w:pPr>
          </w:p>
          <w:p w14:paraId="563E2C89" w14:textId="77777777" w:rsidR="00C7242A" w:rsidRPr="00620D6C" w:rsidRDefault="00C7242A" w:rsidP="0093117D">
            <w:pPr>
              <w:pStyle w:val="NoSpacing"/>
              <w:rPr>
                <w:rFonts w:cs="Arial"/>
                <w:sz w:val="20"/>
                <w:szCs w:val="20"/>
                <w:lang w:val="pl-PL"/>
              </w:rPr>
            </w:pPr>
            <w:r w:rsidRPr="00620D6C">
              <w:rPr>
                <w:sz w:val="20"/>
                <w:szCs w:val="20"/>
                <w:lang w:val="pl"/>
              </w:rPr>
              <w:t xml:space="preserve">W ostatnim kroku tego kursu, kroku 5, dowiemy się o </w:t>
            </w:r>
            <w:r w:rsidRPr="00620D6C">
              <w:rPr>
                <w:i/>
                <w:iCs/>
                <w:sz w:val="20"/>
                <w:szCs w:val="20"/>
                <w:lang w:val="pl"/>
              </w:rPr>
              <w:t>narzędziach online</w:t>
            </w:r>
            <w:r w:rsidRPr="00620D6C">
              <w:rPr>
                <w:lang w:val="pl"/>
              </w:rPr>
              <w:t xml:space="preserve">, </w:t>
            </w:r>
            <w:r w:rsidRPr="00620D6C">
              <w:rPr>
                <w:sz w:val="20"/>
                <w:szCs w:val="20"/>
                <w:lang w:val="pl"/>
              </w:rPr>
              <w:t xml:space="preserve"> których możemy użyć, aby lepiej zabezpieczyć </w:t>
            </w:r>
            <w:r w:rsidRPr="00620D6C">
              <w:rPr>
                <w:i/>
                <w:iCs/>
                <w:sz w:val="20"/>
                <w:szCs w:val="20"/>
                <w:lang w:val="pl"/>
              </w:rPr>
              <w:t>naszą prywatność i chronić nasze dane</w:t>
            </w:r>
            <w:r w:rsidRPr="00620D6C">
              <w:rPr>
                <w:sz w:val="20"/>
                <w:szCs w:val="20"/>
                <w:lang w:val="pl"/>
              </w:rPr>
              <w:t>.</w:t>
            </w:r>
          </w:p>
          <w:p w14:paraId="2A3F6B3F" w14:textId="77777777" w:rsidR="00C7242A" w:rsidRPr="00620D6C" w:rsidRDefault="00C7242A" w:rsidP="0093117D">
            <w:pPr>
              <w:pStyle w:val="NoSpacing"/>
              <w:rPr>
                <w:rFonts w:cs="Arial"/>
                <w:sz w:val="20"/>
                <w:szCs w:val="20"/>
                <w:lang w:val="pl-PL"/>
              </w:rPr>
            </w:pPr>
          </w:p>
          <w:p w14:paraId="266F0F6F" w14:textId="77777777" w:rsidR="004938D3" w:rsidRPr="00620D6C" w:rsidRDefault="004938D3" w:rsidP="004938D3">
            <w:pPr>
              <w:pStyle w:val="NoSpacing"/>
              <w:rPr>
                <w:rFonts w:cs="Arial"/>
                <w:sz w:val="20"/>
                <w:szCs w:val="20"/>
                <w:u w:val="single"/>
                <w:lang w:val="pl-PL"/>
              </w:rPr>
            </w:pPr>
            <w:r w:rsidRPr="00620D6C">
              <w:rPr>
                <w:sz w:val="20"/>
                <w:szCs w:val="20"/>
                <w:u w:val="single"/>
                <w:lang w:val="pl"/>
              </w:rPr>
              <w:t>Zbadaj swoją wiedzę</w:t>
            </w:r>
          </w:p>
          <w:p w14:paraId="0DAFE221" w14:textId="77777777" w:rsidR="004938D3" w:rsidRPr="00620D6C" w:rsidRDefault="004938D3" w:rsidP="004938D3">
            <w:pPr>
              <w:pStyle w:val="NoSpacing"/>
              <w:rPr>
                <w:rFonts w:cs="Arial"/>
                <w:sz w:val="20"/>
                <w:szCs w:val="20"/>
                <w:lang w:val="pl-PL"/>
              </w:rPr>
            </w:pPr>
          </w:p>
          <w:p w14:paraId="2F82C66F" w14:textId="67353423" w:rsidR="004938D3" w:rsidRPr="00620D6C" w:rsidRDefault="004938D3" w:rsidP="004938D3">
            <w:pPr>
              <w:pStyle w:val="NoSpacing"/>
              <w:rPr>
                <w:rFonts w:cs="Arial"/>
                <w:sz w:val="20"/>
                <w:szCs w:val="20"/>
                <w:lang w:val="pl-PL"/>
              </w:rPr>
            </w:pPr>
            <w:r w:rsidRPr="00620D6C">
              <w:rPr>
                <w:sz w:val="20"/>
                <w:szCs w:val="20"/>
                <w:lang w:val="pl"/>
              </w:rPr>
              <w:t>Podsumuj to, czego nauczyłeś się w kroku 4, z pomocą pytania oraz zadań poniżej.</w:t>
            </w:r>
          </w:p>
          <w:p w14:paraId="74929C36" w14:textId="77777777" w:rsidR="00C7242A" w:rsidRPr="00620D6C" w:rsidRDefault="00C7242A" w:rsidP="0093117D">
            <w:pPr>
              <w:pStyle w:val="NoSpacing"/>
              <w:rPr>
                <w:rFonts w:cs="Arial"/>
                <w:lang w:val="pl-PL"/>
              </w:rPr>
            </w:pPr>
          </w:p>
        </w:tc>
      </w:tr>
      <w:tr w:rsidR="00C7242A" w:rsidRPr="00620D6C" w14:paraId="142B02FC" w14:textId="77777777" w:rsidTr="00C2586D">
        <w:tc>
          <w:tcPr>
            <w:tcW w:w="1633" w:type="dxa"/>
          </w:tcPr>
          <w:p w14:paraId="3AE1688A" w14:textId="4F660C0C" w:rsidR="00C7242A" w:rsidRPr="00620D6C" w:rsidRDefault="00F32B1D" w:rsidP="0093117D">
            <w:pPr>
              <w:spacing w:before="0" w:after="120"/>
              <w:rPr>
                <w:rFonts w:cs="Arial"/>
                <w:szCs w:val="20"/>
              </w:rPr>
            </w:pPr>
            <w:r w:rsidRPr="00620D6C">
              <w:rPr>
                <w:szCs w:val="20"/>
                <w:lang w:val="pl"/>
              </w:rPr>
              <w:lastRenderedPageBreak/>
              <w:t>Podsumuj wiedzę</w:t>
            </w:r>
          </w:p>
        </w:tc>
        <w:tc>
          <w:tcPr>
            <w:tcW w:w="8505" w:type="dxa"/>
          </w:tcPr>
          <w:p w14:paraId="747438F7" w14:textId="0F2DB36C" w:rsidR="00C7242A" w:rsidRPr="00620D6C" w:rsidRDefault="00C7242A" w:rsidP="0093117D">
            <w:pPr>
              <w:pStyle w:val="NoSpacing"/>
              <w:rPr>
                <w:rFonts w:cs="Arial"/>
                <w:sz w:val="20"/>
                <w:szCs w:val="20"/>
                <w:lang w:val="pl-PL"/>
              </w:rPr>
            </w:pPr>
            <w:r w:rsidRPr="00620D6C">
              <w:rPr>
                <w:b/>
                <w:bCs/>
                <w:sz w:val="20"/>
                <w:szCs w:val="20"/>
                <w:lang w:val="pl"/>
              </w:rPr>
              <w:t>1948</w:t>
            </w:r>
            <w:r w:rsidR="00EE4FD1">
              <w:rPr>
                <w:b/>
                <w:bCs/>
                <w:sz w:val="20"/>
                <w:szCs w:val="20"/>
                <w:lang w:val="pl"/>
              </w:rPr>
              <w:t>r.</w:t>
            </w:r>
            <w:r w:rsidRPr="00620D6C">
              <w:rPr>
                <w:b/>
                <w:bCs/>
                <w:sz w:val="20"/>
                <w:szCs w:val="20"/>
                <w:lang w:val="pl"/>
              </w:rPr>
              <w:t xml:space="preserve"> Powszechna Deklaracja Praw Człowieka (PDPC</w:t>
            </w:r>
            <w:r w:rsidRPr="00620D6C">
              <w:rPr>
                <w:sz w:val="20"/>
                <w:szCs w:val="20"/>
                <w:lang w:val="pl"/>
              </w:rPr>
              <w:t xml:space="preserve">): </w:t>
            </w:r>
            <w:r w:rsidRPr="00620D6C">
              <w:rPr>
                <w:b/>
                <w:bCs/>
                <w:sz w:val="20"/>
                <w:szCs w:val="20"/>
                <w:lang w:val="pl"/>
              </w:rPr>
              <w:t>Artykuł 12</w:t>
            </w:r>
            <w:r w:rsidRPr="00620D6C">
              <w:rPr>
                <w:sz w:val="20"/>
                <w:szCs w:val="20"/>
                <w:lang w:val="pl"/>
              </w:rPr>
              <w:t xml:space="preserve">: "Nikt nie może być </w:t>
            </w:r>
            <w:r w:rsidR="00EE4FD1">
              <w:rPr>
                <w:sz w:val="20"/>
                <w:szCs w:val="20"/>
                <w:lang w:val="pl"/>
              </w:rPr>
              <w:t xml:space="preserve">podmiotem </w:t>
            </w:r>
            <w:r w:rsidRPr="00620D6C">
              <w:rPr>
                <w:sz w:val="20"/>
                <w:szCs w:val="20"/>
                <w:lang w:val="pl"/>
              </w:rPr>
              <w:t>arbitraln</w:t>
            </w:r>
            <w:r w:rsidR="00EE4FD1">
              <w:rPr>
                <w:sz w:val="20"/>
                <w:szCs w:val="20"/>
                <w:lang w:val="pl"/>
              </w:rPr>
              <w:t>ej</w:t>
            </w:r>
            <w:r w:rsidRPr="00620D6C">
              <w:rPr>
                <w:sz w:val="20"/>
                <w:szCs w:val="20"/>
                <w:lang w:val="pl"/>
              </w:rPr>
              <w:t xml:space="preserve"> </w:t>
            </w:r>
            <w:r w:rsidR="00EE4FD1">
              <w:rPr>
                <w:sz w:val="20"/>
                <w:szCs w:val="20"/>
                <w:lang w:val="pl"/>
              </w:rPr>
              <w:t>ingerencji</w:t>
            </w:r>
            <w:r w:rsidRPr="00620D6C">
              <w:rPr>
                <w:sz w:val="20"/>
                <w:szCs w:val="20"/>
                <w:lang w:val="pl"/>
              </w:rPr>
              <w:t xml:space="preserve"> w swoją prywatność [...] [lub] korespondencji".</w:t>
            </w:r>
          </w:p>
          <w:p w14:paraId="29BA5CD5" w14:textId="77777777" w:rsidR="00C7242A" w:rsidRPr="00620D6C" w:rsidRDefault="00C7242A" w:rsidP="0093117D">
            <w:pPr>
              <w:pStyle w:val="NoSpacing"/>
              <w:rPr>
                <w:rFonts w:cs="Arial"/>
                <w:b/>
                <w:bCs/>
                <w:sz w:val="20"/>
                <w:szCs w:val="20"/>
                <w:lang w:val="pl-PL"/>
              </w:rPr>
            </w:pPr>
          </w:p>
          <w:p w14:paraId="6D883004" w14:textId="77777777" w:rsidR="00C7242A" w:rsidRPr="00620D6C" w:rsidRDefault="00C7242A" w:rsidP="0093117D">
            <w:pPr>
              <w:pStyle w:val="NoSpacing"/>
              <w:rPr>
                <w:rFonts w:cs="Arial"/>
                <w:sz w:val="20"/>
                <w:szCs w:val="20"/>
                <w:lang w:val="pl-PL"/>
              </w:rPr>
            </w:pPr>
            <w:r w:rsidRPr="00620D6C">
              <w:rPr>
                <w:b/>
                <w:bCs/>
                <w:sz w:val="20"/>
                <w:szCs w:val="20"/>
                <w:lang w:val="pl"/>
              </w:rPr>
              <w:t>Karta praw podstawowych Unii Europejskiej z 2000 r.: Artykuł 1</w:t>
            </w:r>
            <w:r w:rsidRPr="00620D6C">
              <w:rPr>
                <w:sz w:val="20"/>
                <w:szCs w:val="20"/>
                <w:lang w:val="pl"/>
              </w:rPr>
              <w:t>: "Godność ludzka jest nienaruszalna. Musi być szanowana i chroniona".</w:t>
            </w:r>
          </w:p>
          <w:p w14:paraId="1CA70516" w14:textId="77777777" w:rsidR="00C7242A" w:rsidRPr="00620D6C" w:rsidRDefault="00C7242A" w:rsidP="0093117D">
            <w:pPr>
              <w:pStyle w:val="NoSpacing"/>
              <w:rPr>
                <w:rFonts w:cs="Arial"/>
                <w:b/>
                <w:bCs/>
                <w:sz w:val="20"/>
                <w:szCs w:val="20"/>
                <w:lang w:val="pl-PL"/>
              </w:rPr>
            </w:pPr>
          </w:p>
          <w:p w14:paraId="4E7AEBBE" w14:textId="77777777" w:rsidR="00C7242A" w:rsidRPr="00620D6C" w:rsidRDefault="00C7242A" w:rsidP="0093117D">
            <w:pPr>
              <w:pStyle w:val="NoSpacing"/>
              <w:rPr>
                <w:rFonts w:cs="Arial"/>
                <w:sz w:val="20"/>
                <w:szCs w:val="20"/>
                <w:lang w:val="pl-PL"/>
              </w:rPr>
            </w:pPr>
            <w:r w:rsidRPr="00620D6C">
              <w:rPr>
                <w:b/>
                <w:bCs/>
                <w:sz w:val="20"/>
                <w:szCs w:val="20"/>
                <w:lang w:val="pl"/>
              </w:rPr>
              <w:t>Ogólne rozporządzenie o ochronie danych (RODO) z 2018 r. "ustanawia wysoki standard zgody</w:t>
            </w:r>
            <w:r w:rsidRPr="00620D6C">
              <w:rPr>
                <w:sz w:val="20"/>
                <w:szCs w:val="20"/>
                <w:lang w:val="pl"/>
              </w:rPr>
              <w:t xml:space="preserve">": Ta </w:t>
            </w:r>
            <w:r w:rsidRPr="00620D6C">
              <w:rPr>
                <w:b/>
                <w:bCs/>
                <w:i/>
                <w:iCs/>
                <w:sz w:val="20"/>
                <w:szCs w:val="20"/>
                <w:lang w:val="pl"/>
              </w:rPr>
              <w:t>świadoma</w:t>
            </w:r>
            <w:r w:rsidRPr="00620D6C">
              <w:rPr>
                <w:sz w:val="20"/>
                <w:szCs w:val="20"/>
                <w:lang w:val="pl"/>
              </w:rPr>
              <w:t xml:space="preserve"> zgoda obejmuje:</w:t>
            </w:r>
          </w:p>
          <w:p w14:paraId="5CB2AE31" w14:textId="77777777" w:rsidR="00C7242A" w:rsidRPr="00620D6C" w:rsidRDefault="00C7242A" w:rsidP="0093117D">
            <w:pPr>
              <w:pStyle w:val="NoSpacing"/>
              <w:numPr>
                <w:ilvl w:val="0"/>
                <w:numId w:val="19"/>
              </w:numPr>
              <w:rPr>
                <w:rFonts w:cs="Arial"/>
                <w:sz w:val="20"/>
                <w:szCs w:val="20"/>
                <w:lang w:val="pl-PL"/>
              </w:rPr>
            </w:pPr>
            <w:r w:rsidRPr="00620D6C">
              <w:rPr>
                <w:sz w:val="20"/>
                <w:szCs w:val="20"/>
                <w:lang w:val="pl"/>
              </w:rPr>
              <w:t>"oferowanie jednostkom prawdziwego wyboru i kontroli"</w:t>
            </w:r>
          </w:p>
          <w:p w14:paraId="4DD1634B" w14:textId="77777777" w:rsidR="00C7242A" w:rsidRPr="00620D6C" w:rsidRDefault="00C7242A" w:rsidP="0093117D">
            <w:pPr>
              <w:pStyle w:val="NoSpacing"/>
              <w:numPr>
                <w:ilvl w:val="0"/>
                <w:numId w:val="19"/>
              </w:numPr>
              <w:rPr>
                <w:rFonts w:cs="Arial"/>
                <w:sz w:val="20"/>
                <w:szCs w:val="20"/>
                <w:lang w:val="pl-PL"/>
              </w:rPr>
            </w:pPr>
            <w:r w:rsidRPr="00620D6C">
              <w:rPr>
                <w:sz w:val="20"/>
                <w:szCs w:val="20"/>
                <w:lang w:val="pl"/>
              </w:rPr>
              <w:t>"prawdziwa zgoda powinna stawiać jednostki na czele, budować zaufanie i zaangażowanie</w:t>
            </w:r>
            <w:r w:rsidRPr="00620D6C">
              <w:rPr>
                <w:lang w:val="pl"/>
              </w:rPr>
              <w:t>".</w:t>
            </w:r>
          </w:p>
          <w:p w14:paraId="74DB17BF" w14:textId="77777777" w:rsidR="00C7242A" w:rsidRPr="00620D6C" w:rsidRDefault="00C7242A" w:rsidP="0093117D">
            <w:pPr>
              <w:pStyle w:val="NoSpacing"/>
              <w:rPr>
                <w:rFonts w:cs="Arial"/>
                <w:sz w:val="20"/>
                <w:szCs w:val="20"/>
                <w:lang w:val="pl-PL"/>
              </w:rPr>
            </w:pPr>
          </w:p>
        </w:tc>
      </w:tr>
      <w:tr w:rsidR="00C7242A" w:rsidRPr="00620D6C" w14:paraId="00AE6364" w14:textId="77777777" w:rsidTr="00C2586D">
        <w:tc>
          <w:tcPr>
            <w:tcW w:w="1633" w:type="dxa"/>
          </w:tcPr>
          <w:p w14:paraId="511E361E" w14:textId="2AD8B7C3" w:rsidR="00C7242A" w:rsidRPr="00620D6C" w:rsidRDefault="00F32B1D" w:rsidP="0093117D">
            <w:pPr>
              <w:spacing w:before="0" w:after="120"/>
              <w:rPr>
                <w:rFonts w:cs="Arial"/>
                <w:szCs w:val="20"/>
              </w:rPr>
            </w:pPr>
            <w:r w:rsidRPr="00620D6C">
              <w:rPr>
                <w:szCs w:val="20"/>
                <w:lang w:val="pl"/>
              </w:rPr>
              <w:t>Zadania</w:t>
            </w:r>
          </w:p>
        </w:tc>
        <w:tc>
          <w:tcPr>
            <w:tcW w:w="8505" w:type="dxa"/>
          </w:tcPr>
          <w:p w14:paraId="0F0EFC10" w14:textId="766537AF" w:rsidR="00C7242A" w:rsidRPr="00620D6C" w:rsidRDefault="00C7242A" w:rsidP="0093117D">
            <w:pPr>
              <w:pStyle w:val="NoSpacing"/>
              <w:rPr>
                <w:rFonts w:cs="Arial"/>
                <w:sz w:val="20"/>
                <w:szCs w:val="20"/>
                <w:lang w:val="pl-PL"/>
              </w:rPr>
            </w:pPr>
            <w:r w:rsidRPr="00620D6C">
              <w:rPr>
                <w:b/>
                <w:bCs/>
                <w:sz w:val="20"/>
                <w:szCs w:val="20"/>
                <w:lang w:val="pl"/>
              </w:rPr>
              <w:t>Mini quiz</w:t>
            </w:r>
            <w:r w:rsidRPr="00620D6C">
              <w:rPr>
                <w:sz w:val="20"/>
                <w:szCs w:val="20"/>
                <w:lang w:val="pl"/>
              </w:rPr>
              <w:t xml:space="preserve"> z różnych </w:t>
            </w:r>
            <w:r w:rsidR="00481D1F">
              <w:rPr>
                <w:sz w:val="20"/>
                <w:szCs w:val="20"/>
                <w:lang w:val="pl"/>
              </w:rPr>
              <w:t>p</w:t>
            </w:r>
            <w:r w:rsidRPr="00620D6C">
              <w:rPr>
                <w:sz w:val="20"/>
                <w:szCs w:val="20"/>
                <w:lang w:val="pl"/>
              </w:rPr>
              <w:t>rzepisów.</w:t>
            </w:r>
          </w:p>
          <w:p w14:paraId="4CE89926" w14:textId="77777777" w:rsidR="00C7242A" w:rsidRPr="00620D6C" w:rsidRDefault="00C7242A" w:rsidP="0093117D">
            <w:pPr>
              <w:pStyle w:val="NoSpacing"/>
              <w:rPr>
                <w:rFonts w:cs="Arial"/>
                <w:sz w:val="20"/>
                <w:szCs w:val="20"/>
                <w:lang w:val="pl-PL"/>
              </w:rPr>
            </w:pPr>
          </w:p>
          <w:p w14:paraId="12482E82" w14:textId="77777777" w:rsidR="00C7242A" w:rsidRPr="00620D6C" w:rsidRDefault="00C7242A" w:rsidP="0093117D">
            <w:pPr>
              <w:pStyle w:val="NoSpacing"/>
              <w:rPr>
                <w:rFonts w:cs="Arial"/>
                <w:sz w:val="20"/>
                <w:szCs w:val="20"/>
                <w:lang w:val="pl-PL"/>
              </w:rPr>
            </w:pPr>
            <w:r w:rsidRPr="00620D6C">
              <w:rPr>
                <w:sz w:val="20"/>
                <w:szCs w:val="20"/>
                <w:lang w:val="pl"/>
              </w:rPr>
              <w:t>Czy poniższe stwierdzenia są prawdziwe czy fałszywe?</w:t>
            </w:r>
          </w:p>
          <w:p w14:paraId="762CF3AF" w14:textId="77777777" w:rsidR="00C7242A" w:rsidRPr="00620D6C" w:rsidRDefault="00C7242A" w:rsidP="00C7242A">
            <w:pPr>
              <w:pStyle w:val="NoSpacing"/>
              <w:numPr>
                <w:ilvl w:val="0"/>
                <w:numId w:val="12"/>
              </w:numPr>
              <w:rPr>
                <w:rFonts w:cstheme="minorHAnsi"/>
                <w:sz w:val="20"/>
                <w:szCs w:val="20"/>
                <w:lang w:val="pl-PL"/>
              </w:rPr>
            </w:pPr>
            <w:r w:rsidRPr="00620D6C">
              <w:rPr>
                <w:sz w:val="20"/>
                <w:szCs w:val="20"/>
                <w:lang w:val="pl"/>
              </w:rPr>
              <w:t>UNHR to nowe rozporządzenie przyznające świadomą zgodę.</w:t>
            </w:r>
          </w:p>
          <w:p w14:paraId="358D8533" w14:textId="77777777" w:rsidR="00C7242A" w:rsidRPr="00620D6C" w:rsidRDefault="00C7242A" w:rsidP="00C7242A">
            <w:pPr>
              <w:pStyle w:val="NoSpacing"/>
              <w:numPr>
                <w:ilvl w:val="0"/>
                <w:numId w:val="12"/>
              </w:numPr>
              <w:rPr>
                <w:rFonts w:cstheme="minorHAnsi"/>
                <w:sz w:val="20"/>
                <w:szCs w:val="20"/>
                <w:lang w:val="pl-PL"/>
              </w:rPr>
            </w:pPr>
            <w:r w:rsidRPr="00620D6C">
              <w:rPr>
                <w:sz w:val="20"/>
                <w:szCs w:val="20"/>
                <w:lang w:val="pl"/>
              </w:rPr>
              <w:t>Dyrektywa o prywatności i łączności elektronicznej dotyczy plików cookie</w:t>
            </w:r>
          </w:p>
          <w:p w14:paraId="113BBC7D" w14:textId="77777777" w:rsidR="00C7242A" w:rsidRPr="00620D6C" w:rsidRDefault="00C7242A" w:rsidP="00C7242A">
            <w:pPr>
              <w:pStyle w:val="NoSpacing"/>
              <w:numPr>
                <w:ilvl w:val="0"/>
                <w:numId w:val="12"/>
              </w:numPr>
              <w:rPr>
                <w:rFonts w:cstheme="minorHAnsi"/>
                <w:sz w:val="20"/>
                <w:szCs w:val="20"/>
              </w:rPr>
            </w:pPr>
            <w:r w:rsidRPr="00620D6C">
              <w:rPr>
                <w:sz w:val="20"/>
                <w:szCs w:val="20"/>
                <w:lang w:val="pl"/>
              </w:rPr>
              <w:t>RODO nie dotyczy przejrzystości.</w:t>
            </w:r>
          </w:p>
          <w:p w14:paraId="3BBABB69" w14:textId="77777777" w:rsidR="00C7242A" w:rsidRPr="00620D6C" w:rsidRDefault="00C7242A" w:rsidP="0093117D">
            <w:pPr>
              <w:pStyle w:val="NoSpacing"/>
              <w:rPr>
                <w:rFonts w:cs="Arial"/>
                <w:sz w:val="20"/>
                <w:szCs w:val="20"/>
              </w:rPr>
            </w:pPr>
          </w:p>
          <w:p w14:paraId="05B4873C" w14:textId="77777777" w:rsidR="00C7242A" w:rsidRPr="00620D6C" w:rsidRDefault="00C7242A" w:rsidP="0093117D">
            <w:pPr>
              <w:spacing w:before="0" w:line="240" w:lineRule="auto"/>
              <w:rPr>
                <w:rFonts w:cs="Arial"/>
                <w:szCs w:val="20"/>
                <w:lang w:val="pl-PL"/>
              </w:rPr>
            </w:pPr>
            <w:r w:rsidRPr="00620D6C">
              <w:rPr>
                <w:szCs w:val="20"/>
                <w:lang w:val="pl"/>
              </w:rPr>
              <w:t>Przedyskutuj swoje odpowiedzi z rodziną, przyjaciółmi, sąsiadami lub współpracownikami.</w:t>
            </w:r>
          </w:p>
          <w:p w14:paraId="79B4C556" w14:textId="77777777" w:rsidR="00C7242A" w:rsidRPr="00620D6C" w:rsidRDefault="00C7242A" w:rsidP="0093117D">
            <w:pPr>
              <w:pStyle w:val="ListParagraph"/>
              <w:rPr>
                <w:rFonts w:asciiTheme="minorHAnsi" w:hAnsiTheme="minorHAnsi" w:cs="Arial"/>
                <w:sz w:val="20"/>
                <w:szCs w:val="20"/>
                <w:lang w:val="pl-PL"/>
              </w:rPr>
            </w:pPr>
          </w:p>
          <w:p w14:paraId="27036B74" w14:textId="77777777" w:rsidR="00C7242A" w:rsidRPr="00620D6C" w:rsidRDefault="00C7242A" w:rsidP="0093117D">
            <w:pPr>
              <w:pStyle w:val="NoSpacing"/>
              <w:rPr>
                <w:rFonts w:eastAsia="Times New Roman" w:cs="Arial"/>
                <w:color w:val="002060"/>
                <w:sz w:val="20"/>
                <w:szCs w:val="20"/>
                <w:lang w:val="pl-PL" w:eastAsia="en-GB"/>
              </w:rPr>
            </w:pPr>
          </w:p>
          <w:p w14:paraId="493E1AAE" w14:textId="77777777" w:rsidR="00C7242A" w:rsidRPr="00620D6C" w:rsidRDefault="00C7242A" w:rsidP="0093117D">
            <w:pPr>
              <w:pStyle w:val="NoSpacing"/>
              <w:rPr>
                <w:rFonts w:cs="Arial"/>
                <w:sz w:val="20"/>
                <w:szCs w:val="20"/>
                <w:lang w:val="pl-PL"/>
              </w:rPr>
            </w:pPr>
            <w:r w:rsidRPr="00620D6C">
              <w:rPr>
                <w:color w:val="002060"/>
                <w:sz w:val="20"/>
                <w:szCs w:val="20"/>
                <w:lang w:val="pl" w:eastAsia="en-GB"/>
              </w:rPr>
              <w:t xml:space="preserve">Przypomnienie: możesz opublikować swoje poglądy na temat swojej nauki na forum csI-COP </w:t>
            </w:r>
            <w:hyperlink r:id="rId207" w:history="1"/>
            <w:r w:rsidRPr="00620D6C">
              <w:rPr>
                <w:color w:val="002060"/>
                <w:sz w:val="20"/>
                <w:szCs w:val="20"/>
                <w:lang w:val="pl" w:eastAsia="en-GB"/>
              </w:rPr>
              <w:t xml:space="preserve"> tutaj: </w:t>
            </w:r>
            <w:hyperlink r:id="rId208" w:history="1">
              <w:r w:rsidRPr="00620D6C">
                <w:rPr>
                  <w:rStyle w:val="Hyperlink"/>
                  <w:sz w:val="20"/>
                  <w:szCs w:val="20"/>
                  <w:lang w:val="pl" w:eastAsia="en-GB"/>
                </w:rPr>
                <w:t>https://csi-cop.eu/forum/</w:t>
              </w:r>
            </w:hyperlink>
            <w:r w:rsidRPr="00620D6C">
              <w:rPr>
                <w:color w:val="002060"/>
                <w:sz w:val="20"/>
                <w:szCs w:val="20"/>
                <w:lang w:val="pl" w:eastAsia="en-GB"/>
              </w:rPr>
              <w:t xml:space="preserve"> - musisz zarejestrować się na stronie przed opublikowaniem na forum, tworząc login tutaj: </w:t>
            </w:r>
            <w:hyperlink r:id="rId209" w:history="1">
              <w:r w:rsidRPr="00620D6C">
                <w:rPr>
                  <w:rStyle w:val="Hyperlink"/>
                  <w:sz w:val="20"/>
                  <w:szCs w:val="20"/>
                  <w:lang w:val="pl" w:eastAsia="en-GB"/>
                </w:rPr>
                <w:t>https://csi-cop.eu/citizenscientistlogin/</w:t>
              </w:r>
            </w:hyperlink>
          </w:p>
          <w:p w14:paraId="6E92615F" w14:textId="77777777" w:rsidR="00C7242A" w:rsidRPr="00620D6C" w:rsidRDefault="00C7242A" w:rsidP="0093117D">
            <w:pPr>
              <w:pStyle w:val="NoSpacing"/>
              <w:rPr>
                <w:rFonts w:cs="Arial"/>
                <w:lang w:val="pl-PL"/>
              </w:rPr>
            </w:pPr>
          </w:p>
        </w:tc>
      </w:tr>
      <w:tr w:rsidR="00C7242A" w:rsidRPr="00620D6C" w14:paraId="7B45CF04" w14:textId="77777777" w:rsidTr="00C2586D">
        <w:tc>
          <w:tcPr>
            <w:tcW w:w="1633" w:type="dxa"/>
          </w:tcPr>
          <w:p w14:paraId="3D2799C4" w14:textId="55815068" w:rsidR="00C7242A" w:rsidRPr="00620D6C" w:rsidRDefault="00C7242A" w:rsidP="0093117D">
            <w:pPr>
              <w:spacing w:before="0" w:after="120"/>
              <w:rPr>
                <w:rFonts w:cs="Arial"/>
                <w:szCs w:val="20"/>
              </w:rPr>
            </w:pPr>
            <w:r w:rsidRPr="00620D6C">
              <w:rPr>
                <w:szCs w:val="20"/>
                <w:lang w:val="pl"/>
              </w:rPr>
              <w:t xml:space="preserve">Cel </w:t>
            </w:r>
            <w:r w:rsidR="00F32B1D" w:rsidRPr="00620D6C">
              <w:rPr>
                <w:szCs w:val="20"/>
                <w:lang w:val="pl"/>
              </w:rPr>
              <w:t>zadania</w:t>
            </w:r>
          </w:p>
        </w:tc>
        <w:tc>
          <w:tcPr>
            <w:tcW w:w="8505" w:type="dxa"/>
          </w:tcPr>
          <w:p w14:paraId="3342D503" w14:textId="2D840BBE" w:rsidR="00C7242A" w:rsidRPr="00620D6C" w:rsidRDefault="00C7242A" w:rsidP="0093117D">
            <w:pPr>
              <w:pStyle w:val="NoSpacing"/>
              <w:rPr>
                <w:rFonts w:cs="Arial"/>
                <w:sz w:val="20"/>
                <w:szCs w:val="20"/>
                <w:lang w:val="pl-PL"/>
              </w:rPr>
            </w:pPr>
            <w:r w:rsidRPr="00620D6C">
              <w:rPr>
                <w:sz w:val="20"/>
                <w:szCs w:val="20"/>
                <w:lang w:val="pl"/>
              </w:rPr>
              <w:t xml:space="preserve">Porozmawiaj ze </w:t>
            </w:r>
            <w:r w:rsidR="00E5449E" w:rsidRPr="00620D6C">
              <w:rPr>
                <w:sz w:val="20"/>
                <w:szCs w:val="20"/>
                <w:lang w:val="pl"/>
              </w:rPr>
              <w:t>swoimi przyjaciółmi, rodziną i sąsiadami</w:t>
            </w:r>
            <w:r w:rsidRPr="00620D6C">
              <w:rPr>
                <w:lang w:val="pl"/>
              </w:rPr>
              <w:t xml:space="preserve"> </w:t>
            </w:r>
            <w:r w:rsidR="00E5449E" w:rsidRPr="00620D6C">
              <w:rPr>
                <w:sz w:val="20"/>
                <w:szCs w:val="20"/>
                <w:lang w:val="pl"/>
              </w:rPr>
              <w:t xml:space="preserve">o </w:t>
            </w:r>
            <w:r w:rsidRPr="00620D6C">
              <w:rPr>
                <w:sz w:val="20"/>
                <w:szCs w:val="20"/>
                <w:lang w:val="pl"/>
              </w:rPr>
              <w:t>oświadczeniu z 1999 roku od dyrektora generalnego i współzałożyciela Sun Microsystems, Scotta McNealy'ego:</w:t>
            </w:r>
          </w:p>
          <w:p w14:paraId="25F2AD1B" w14:textId="260254E8" w:rsidR="00C7242A" w:rsidRPr="00620D6C" w:rsidRDefault="00C7242A" w:rsidP="0093117D">
            <w:pPr>
              <w:pStyle w:val="NoSpacing"/>
              <w:rPr>
                <w:rFonts w:cs="Arial"/>
                <w:sz w:val="20"/>
                <w:szCs w:val="20"/>
              </w:rPr>
            </w:pPr>
            <w:r w:rsidRPr="00620D6C">
              <w:rPr>
                <w:sz w:val="20"/>
                <w:szCs w:val="20"/>
                <w:lang w:val="pl"/>
              </w:rPr>
              <w:lastRenderedPageBreak/>
              <w:t>"</w:t>
            </w:r>
            <w:r w:rsidRPr="00620D6C">
              <w:rPr>
                <w:b/>
                <w:bCs/>
                <w:i/>
                <w:iCs/>
                <w:sz w:val="20"/>
                <w:szCs w:val="20"/>
                <w:lang w:val="pl"/>
              </w:rPr>
              <w:t xml:space="preserve">I tak masz zerową prywatność .... </w:t>
            </w:r>
            <w:r w:rsidR="00F2181E">
              <w:rPr>
                <w:b/>
                <w:bCs/>
                <w:i/>
                <w:iCs/>
                <w:sz w:val="20"/>
                <w:szCs w:val="20"/>
                <w:lang w:val="en-GB"/>
              </w:rPr>
              <w:t>Pogódź się z tym</w:t>
            </w:r>
            <w:r w:rsidRPr="00620D6C">
              <w:rPr>
                <w:b/>
                <w:bCs/>
                <w:i/>
                <w:iCs/>
                <w:sz w:val="20"/>
                <w:szCs w:val="20"/>
                <w:lang w:val="en-GB"/>
              </w:rPr>
              <w:t xml:space="preserve"> </w:t>
            </w:r>
            <w:r w:rsidRPr="00620D6C">
              <w:rPr>
                <w:sz w:val="20"/>
                <w:szCs w:val="20"/>
                <w:lang w:val="en-GB"/>
              </w:rPr>
              <w:t>!"</w:t>
            </w:r>
          </w:p>
          <w:p w14:paraId="69E7B68E" w14:textId="77777777" w:rsidR="00C7242A" w:rsidRPr="00620D6C" w:rsidRDefault="00C7242A" w:rsidP="0093117D">
            <w:pPr>
              <w:pStyle w:val="NoSpacing"/>
              <w:rPr>
                <w:rFonts w:cs="Arial"/>
                <w:sz w:val="20"/>
                <w:szCs w:val="20"/>
              </w:rPr>
            </w:pPr>
            <w:r w:rsidRPr="00620D6C">
              <w:rPr>
                <w:sz w:val="20"/>
                <w:szCs w:val="20"/>
                <w:lang w:val="en-GB"/>
              </w:rPr>
              <w:t>Cytat w Wired:</w:t>
            </w:r>
          </w:p>
          <w:p w14:paraId="795345F1" w14:textId="77777777" w:rsidR="00C7242A" w:rsidRPr="00620D6C" w:rsidRDefault="00C34FD2" w:rsidP="0093117D">
            <w:pPr>
              <w:pStyle w:val="NoSpacing"/>
              <w:rPr>
                <w:rFonts w:cs="Arial"/>
                <w:sz w:val="20"/>
                <w:szCs w:val="20"/>
              </w:rPr>
            </w:pPr>
            <w:hyperlink r:id="rId210" w:history="1">
              <w:r w:rsidR="00C7242A" w:rsidRPr="00620D6C">
                <w:rPr>
                  <w:rStyle w:val="Hyperlink"/>
                  <w:sz w:val="20"/>
                  <w:szCs w:val="20"/>
                </w:rPr>
                <w:t>https://www.wired.com/1999/01/sun-on-privacy-get-over-it/</w:t>
              </w:r>
            </w:hyperlink>
            <w:hyperlink r:id="rId211" w:history="1"/>
          </w:p>
          <w:p w14:paraId="0AAF1F06" w14:textId="77777777" w:rsidR="00C7242A" w:rsidRPr="00620D6C" w:rsidRDefault="00C7242A" w:rsidP="0093117D">
            <w:pPr>
              <w:pStyle w:val="NoSpacing"/>
              <w:rPr>
                <w:rFonts w:cs="Arial"/>
                <w:b/>
                <w:bCs/>
                <w:sz w:val="20"/>
                <w:szCs w:val="20"/>
              </w:rPr>
            </w:pPr>
          </w:p>
        </w:tc>
      </w:tr>
      <w:tr w:rsidR="00C7242A" w:rsidRPr="00620D6C" w14:paraId="3924C5FB" w14:textId="77777777" w:rsidTr="00C2586D">
        <w:tc>
          <w:tcPr>
            <w:tcW w:w="1633" w:type="dxa"/>
          </w:tcPr>
          <w:p w14:paraId="4023C23E" w14:textId="77777777" w:rsidR="00C7242A" w:rsidRPr="00620D6C" w:rsidRDefault="00C7242A" w:rsidP="0093117D">
            <w:pPr>
              <w:spacing w:before="0" w:after="120"/>
              <w:rPr>
                <w:rFonts w:cs="Arial"/>
                <w:szCs w:val="20"/>
              </w:rPr>
            </w:pPr>
            <w:r w:rsidRPr="00620D6C">
              <w:rPr>
                <w:szCs w:val="20"/>
                <w:lang w:val="pl"/>
              </w:rPr>
              <w:lastRenderedPageBreak/>
              <w:t>Krótki tweet</w:t>
            </w:r>
          </w:p>
        </w:tc>
        <w:tc>
          <w:tcPr>
            <w:tcW w:w="8505" w:type="dxa"/>
          </w:tcPr>
          <w:p w14:paraId="36DF8CAE" w14:textId="77777777" w:rsidR="00C7242A" w:rsidRPr="00620D6C" w:rsidRDefault="00C7242A" w:rsidP="0093117D">
            <w:pPr>
              <w:pStyle w:val="NoSpacing"/>
              <w:rPr>
                <w:rFonts w:cs="Arial"/>
                <w:sz w:val="20"/>
                <w:szCs w:val="20"/>
                <w:lang w:val="pl-PL"/>
              </w:rPr>
            </w:pPr>
            <w:r w:rsidRPr="00620D6C">
              <w:rPr>
                <w:sz w:val="20"/>
                <w:szCs w:val="20"/>
                <w:lang w:val="pl"/>
              </w:rPr>
              <w:t>Prywatność w Internecie nie jest luksusem</w:t>
            </w:r>
          </w:p>
        </w:tc>
      </w:tr>
    </w:tbl>
    <w:p w14:paraId="52CBEEB2" w14:textId="77777777" w:rsidR="00C7242A" w:rsidRPr="00620D6C" w:rsidRDefault="00C7242A" w:rsidP="00C7242A">
      <w:pPr>
        <w:rPr>
          <w:lang w:val="pl-PL"/>
        </w:rPr>
      </w:pPr>
    </w:p>
    <w:tbl>
      <w:tblPr>
        <w:tblStyle w:val="TableGrid"/>
        <w:tblW w:w="0" w:type="auto"/>
        <w:tblLook w:val="04A0" w:firstRow="1" w:lastRow="0" w:firstColumn="1" w:lastColumn="0" w:noHBand="0" w:noVBand="1"/>
      </w:tblPr>
      <w:tblGrid>
        <w:gridCol w:w="1327"/>
        <w:gridCol w:w="8820"/>
      </w:tblGrid>
      <w:tr w:rsidR="00C7242A" w:rsidRPr="00620D6C" w14:paraId="65468706" w14:textId="77777777" w:rsidTr="00F2181E">
        <w:trPr>
          <w:trHeight w:val="9501"/>
        </w:trPr>
        <w:tc>
          <w:tcPr>
            <w:tcW w:w="1327" w:type="dxa"/>
          </w:tcPr>
          <w:p w14:paraId="74910B90" w14:textId="6271B6B1" w:rsidR="00C7242A" w:rsidRPr="00620D6C" w:rsidRDefault="00997485" w:rsidP="0093117D">
            <w:pPr>
              <w:rPr>
                <w:rFonts w:cs="Arial"/>
                <w:b/>
                <w:bCs/>
              </w:rPr>
            </w:pPr>
            <w:r w:rsidRPr="00620D6C">
              <w:rPr>
                <w:lang w:val="pl"/>
              </w:rPr>
              <w:t>Dodatkowa Lektura</w:t>
            </w:r>
          </w:p>
        </w:tc>
        <w:tc>
          <w:tcPr>
            <w:tcW w:w="8820" w:type="dxa"/>
          </w:tcPr>
          <w:p w14:paraId="7B75788A" w14:textId="77777777" w:rsidR="00C7242A" w:rsidRPr="00620D6C" w:rsidRDefault="00C7242A" w:rsidP="0093117D">
            <w:pPr>
              <w:rPr>
                <w:rFonts w:cs="Arial"/>
                <w:lang w:val="pl-PL"/>
              </w:rPr>
            </w:pPr>
            <w:r w:rsidRPr="00620D6C">
              <w:rPr>
                <w:lang w:val="pl"/>
              </w:rPr>
              <w:t>Linki do dalszej lektury wymienione w kroku 3 można znaleźć, wybierając podkreślony tekst poniżej:</w:t>
            </w:r>
          </w:p>
          <w:p w14:paraId="649E2F41" w14:textId="77777777" w:rsidR="00C7242A" w:rsidRPr="00620D6C" w:rsidRDefault="00C7242A" w:rsidP="0093117D">
            <w:pPr>
              <w:spacing w:before="100" w:beforeAutospacing="1" w:after="100" w:afterAutospacing="1"/>
              <w:outlineLvl w:val="0"/>
              <w:rPr>
                <w:rFonts w:cs="Arial"/>
                <w:b/>
                <w:bCs/>
                <w:lang w:val="pl-PL"/>
              </w:rPr>
            </w:pPr>
            <w:r w:rsidRPr="00620D6C">
              <w:rPr>
                <w:b/>
                <w:bCs/>
                <w:lang w:val="pl"/>
              </w:rPr>
              <w:t>Zalecana lektura</w:t>
            </w:r>
          </w:p>
          <w:p w14:paraId="2387CAD3" w14:textId="77777777" w:rsidR="00C7242A" w:rsidRPr="00620D6C" w:rsidRDefault="00C7242A" w:rsidP="0093117D">
            <w:pPr>
              <w:spacing w:before="100" w:beforeAutospacing="1" w:after="100" w:afterAutospacing="1"/>
              <w:outlineLvl w:val="0"/>
              <w:rPr>
                <w:rFonts w:cs="Arial"/>
                <w:lang w:val="pl-PL"/>
              </w:rPr>
            </w:pPr>
            <w:r w:rsidRPr="00620D6C">
              <w:rPr>
                <w:lang w:val="pl"/>
              </w:rPr>
              <w:t xml:space="preserve">Biblioteka Brytyjska (2013). Taking Liberties: Walka o wolności i prawa Wielkiej Brytanii. Taking Liberties – Star Items Index – Prawa człowieka. Dostępne stąd: </w:t>
            </w:r>
            <w:hyperlink r:id="rId212" w:history="1">
              <w:r w:rsidRPr="00620D6C">
                <w:rPr>
                  <w:rStyle w:val="Hyperlink"/>
                  <w:lang w:val="pl"/>
                </w:rPr>
                <w:t>https://bit.ly/2QU4bSa</w:t>
              </w:r>
            </w:hyperlink>
          </w:p>
          <w:p w14:paraId="2B7CBDF2" w14:textId="77777777" w:rsidR="00C7242A" w:rsidRPr="00620D6C" w:rsidRDefault="00C7242A" w:rsidP="0093117D">
            <w:pPr>
              <w:spacing w:before="0"/>
              <w:rPr>
                <w:rFonts w:cs="Arial"/>
                <w:lang w:val="pl-PL"/>
              </w:rPr>
            </w:pPr>
            <w:r w:rsidRPr="00620D6C">
              <w:rPr>
                <w:lang w:val="pl"/>
              </w:rPr>
              <w:t xml:space="preserve">ICO (brak daty). Przewodnik po ogólnym rozporządzeniu o ochronie danych (RODO): Prawo do informacji. Brytyjskie Biuro Komisarza ds. Informacji (ICO). Dostępne stąd: </w:t>
            </w:r>
            <w:hyperlink r:id="rId213" w:history="1">
              <w:r w:rsidRPr="00620D6C">
                <w:rPr>
                  <w:rStyle w:val="Hyperlink"/>
                  <w:lang w:val="pl"/>
                </w:rPr>
                <w:t>https://bit.ly/3erd79K</w:t>
              </w:r>
            </w:hyperlink>
          </w:p>
          <w:p w14:paraId="6B8FB6B7" w14:textId="77777777" w:rsidR="00C7242A" w:rsidRPr="00620D6C" w:rsidRDefault="00C7242A" w:rsidP="0093117D">
            <w:pPr>
              <w:spacing w:before="0"/>
              <w:rPr>
                <w:rFonts w:cs="Arial"/>
                <w:lang w:val="pl-PL"/>
              </w:rPr>
            </w:pPr>
          </w:p>
          <w:p w14:paraId="03618777" w14:textId="77777777" w:rsidR="00C7242A" w:rsidRPr="00620D6C" w:rsidRDefault="00C7242A" w:rsidP="0093117D">
            <w:pPr>
              <w:spacing w:before="0"/>
              <w:rPr>
                <w:rFonts w:cs="Arial"/>
                <w:lang w:val="pl-PL"/>
              </w:rPr>
            </w:pPr>
          </w:p>
          <w:p w14:paraId="4F9692CE" w14:textId="77777777" w:rsidR="00C7242A" w:rsidRPr="00620D6C" w:rsidRDefault="00C7242A" w:rsidP="0093117D">
            <w:pPr>
              <w:spacing w:before="0"/>
              <w:rPr>
                <w:rFonts w:cs="Arial"/>
                <w:b/>
                <w:bCs/>
                <w:lang w:val="pl-PL"/>
              </w:rPr>
            </w:pPr>
            <w:r w:rsidRPr="00620D6C">
              <w:rPr>
                <w:b/>
                <w:bCs/>
                <w:lang w:val="pl"/>
              </w:rPr>
              <w:t>Linki zewnętrzne</w:t>
            </w:r>
          </w:p>
          <w:p w14:paraId="5E8AD9FA" w14:textId="77777777" w:rsidR="00C7242A" w:rsidRPr="00620D6C" w:rsidRDefault="00C7242A" w:rsidP="0093117D">
            <w:pPr>
              <w:spacing w:before="0"/>
              <w:rPr>
                <w:rFonts w:cs="Arial"/>
                <w:lang w:val="pl-PL"/>
              </w:rPr>
            </w:pPr>
          </w:p>
          <w:p w14:paraId="0FD9304D" w14:textId="77777777" w:rsidR="00C7242A" w:rsidRPr="00620D6C" w:rsidRDefault="00C7242A" w:rsidP="0093117D">
            <w:pPr>
              <w:spacing w:before="0"/>
              <w:rPr>
                <w:rStyle w:val="Hyperlink"/>
                <w:rFonts w:cs="Arial"/>
                <w:lang w:val="pl-PL"/>
              </w:rPr>
            </w:pPr>
            <w:r w:rsidRPr="00620D6C">
              <w:rPr>
                <w:lang w:val="pl"/>
              </w:rPr>
              <w:t xml:space="preserve">EHCR (bez daty). Europejska Konwencja Praw Człowieka. Dostępne stąd: </w:t>
            </w:r>
            <w:r w:rsidRPr="00620D6C">
              <w:rPr>
                <w:lang w:val="pl"/>
              </w:rPr>
              <w:fldChar w:fldCharType="begin"/>
            </w:r>
            <w:r w:rsidRPr="00620D6C">
              <w:rPr>
                <w:lang w:val="pl"/>
              </w:rPr>
              <w:instrText xml:space="preserve"> HYPERLINK "https://www.echr.coe.int/Pages/home.aspx?p=basictexts&amp;c=" </w:instrText>
            </w:r>
            <w:r w:rsidRPr="00620D6C">
              <w:rPr>
                <w:lang w:val="pl"/>
              </w:rPr>
              <w:fldChar w:fldCharType="separate"/>
            </w:r>
            <w:r w:rsidRPr="00620D6C">
              <w:rPr>
                <w:rStyle w:val="Hyperlink"/>
                <w:lang w:val="pl"/>
              </w:rPr>
              <w:t>https://www.echr.coe.int/Pages/home.aspx?p=basictexts&amp;c=</w:t>
            </w:r>
          </w:p>
          <w:p w14:paraId="1A1EC3B4" w14:textId="77777777" w:rsidR="00C7242A" w:rsidRPr="00620D6C" w:rsidRDefault="00C7242A" w:rsidP="0093117D">
            <w:pPr>
              <w:spacing w:before="0"/>
              <w:rPr>
                <w:rFonts w:cs="Arial"/>
                <w:lang w:val="pl-PL"/>
              </w:rPr>
            </w:pPr>
            <w:r w:rsidRPr="00620D6C">
              <w:rPr>
                <w:rFonts w:cs="Arial"/>
                <w:lang w:val="en-GB"/>
              </w:rPr>
              <w:fldChar w:fldCharType="end"/>
            </w:r>
          </w:p>
          <w:p w14:paraId="2946A00B" w14:textId="49F0D3CA" w:rsidR="00C7242A" w:rsidRPr="00620D6C" w:rsidRDefault="00C7242A" w:rsidP="0093117D">
            <w:pPr>
              <w:pStyle w:val="Heading1"/>
              <w:outlineLvl w:val="0"/>
              <w:rPr>
                <w:rStyle w:val="Strong"/>
                <w:rFonts w:asciiTheme="minorHAnsi" w:hAnsiTheme="minorHAnsi" w:cs="Arial"/>
                <w:b w:val="0"/>
                <w:bCs/>
                <w:i w:val="0"/>
                <w:sz w:val="20"/>
                <w:szCs w:val="20"/>
                <w:lang w:val="pl-PL"/>
              </w:rPr>
            </w:pPr>
            <w:r w:rsidRPr="00620D6C">
              <w:rPr>
                <w:rFonts w:asciiTheme="minorHAnsi" w:hAnsiTheme="minorHAnsi"/>
                <w:b w:val="0"/>
                <w:bCs w:val="0"/>
                <w:sz w:val="20"/>
                <w:szCs w:val="20"/>
                <w:lang w:val="pl"/>
              </w:rPr>
              <w:t xml:space="preserve">Dyrektywa o prywatności i łączności elektronicznej (2002 r.). 32002L0058 </w:t>
            </w:r>
            <w:r w:rsidRPr="00620D6C">
              <w:rPr>
                <w:rStyle w:val="Strong"/>
                <w:rFonts w:asciiTheme="minorHAnsi" w:hAnsiTheme="minorHAnsi"/>
                <w:b w:val="0"/>
                <w:i w:val="0"/>
                <w:iCs/>
                <w:sz w:val="20"/>
                <w:szCs w:val="20"/>
                <w:lang w:val="pl"/>
              </w:rPr>
              <w:t>Dyrektywa 2002/58/WE Parlamentu Europejskiego i Rady z dnia 12 lipca 2002 r. dotycząca przetwarzania danych osobowych i ochrony prywatności w sektorze łączności elektronicznej (dyrektywa o prywatności i łączności elektronicznej).</w:t>
            </w:r>
            <w:r w:rsidRPr="00620D6C">
              <w:rPr>
                <w:rFonts w:asciiTheme="minorHAnsi" w:hAnsiTheme="minorHAnsi"/>
                <w:lang w:val="pl"/>
              </w:rPr>
              <w:t xml:space="preserve"> </w:t>
            </w:r>
            <w:r w:rsidRPr="00620D6C">
              <w:rPr>
                <w:rStyle w:val="Strong"/>
                <w:rFonts w:asciiTheme="minorHAnsi" w:hAnsiTheme="minorHAnsi"/>
                <w:b w:val="0"/>
                <w:bCs/>
                <w:i w:val="0"/>
                <w:sz w:val="20"/>
                <w:szCs w:val="20"/>
                <w:lang w:val="pl"/>
              </w:rPr>
              <w:t xml:space="preserve"> </w:t>
            </w:r>
            <w:r w:rsidR="00694AEA">
              <w:rPr>
                <w:rStyle w:val="Strong"/>
                <w:rFonts w:asciiTheme="minorHAnsi" w:hAnsiTheme="minorHAnsi"/>
                <w:b w:val="0"/>
                <w:bCs/>
                <w:i w:val="0"/>
                <w:sz w:val="20"/>
                <w:szCs w:val="20"/>
                <w:lang w:val="pl"/>
              </w:rPr>
              <w:t>D</w:t>
            </w:r>
            <w:r w:rsidR="00694AEA" w:rsidRPr="00694AEA">
              <w:rPr>
                <w:rStyle w:val="Strong"/>
                <w:b w:val="0"/>
                <w:i w:val="0"/>
                <w:iCs/>
                <w:sz w:val="20"/>
                <w:szCs w:val="20"/>
                <w:lang w:val="pl-PL"/>
              </w:rPr>
              <w:t>ostępna</w:t>
            </w:r>
            <w:r w:rsidRPr="00620D6C">
              <w:rPr>
                <w:rStyle w:val="Strong"/>
                <w:rFonts w:asciiTheme="minorHAnsi" w:hAnsiTheme="minorHAnsi"/>
                <w:b w:val="0"/>
                <w:bCs/>
                <w:i w:val="0"/>
                <w:sz w:val="20"/>
                <w:szCs w:val="20"/>
                <w:lang w:val="pl"/>
              </w:rPr>
              <w:t xml:space="preserve"> w języku angielskim stąd: </w:t>
            </w:r>
            <w:hyperlink r:id="rId214" w:history="1">
              <w:r w:rsidRPr="00620D6C">
                <w:rPr>
                  <w:rStyle w:val="Hyperlink"/>
                  <w:rFonts w:asciiTheme="minorHAnsi" w:hAnsiTheme="minorHAnsi"/>
                  <w:b w:val="0"/>
                  <w:sz w:val="20"/>
                  <w:szCs w:val="20"/>
                  <w:lang w:val="pl"/>
                </w:rPr>
                <w:t xml:space="preserve"> https://eur-lex.europa.eu/legal-content/EN/TXT/HTML/?uri=CELEX:32002L0058&amp;from=EN</w:t>
              </w:r>
            </w:hyperlink>
          </w:p>
          <w:p w14:paraId="15767CB2" w14:textId="77777777" w:rsidR="00C7242A" w:rsidRPr="00620D6C" w:rsidRDefault="00C7242A" w:rsidP="0093117D">
            <w:pPr>
              <w:spacing w:before="0"/>
              <w:rPr>
                <w:rFonts w:cs="Arial"/>
                <w:lang w:val="pl-PL"/>
              </w:rPr>
            </w:pPr>
          </w:p>
          <w:p w14:paraId="7D9A8310" w14:textId="77777777" w:rsidR="00C7242A" w:rsidRPr="00620D6C" w:rsidRDefault="00C7242A" w:rsidP="0093117D">
            <w:pPr>
              <w:spacing w:before="0"/>
              <w:rPr>
                <w:rFonts w:cs="Arial"/>
                <w:lang w:val="pl-PL"/>
              </w:rPr>
            </w:pPr>
            <w:r w:rsidRPr="00620D6C">
              <w:rPr>
                <w:lang w:val="pl"/>
              </w:rPr>
              <w:t xml:space="preserve">RODO (2016). ROZPORZĄDZENIE PARLAMENTU EUROPEJSKIEGO I RADY (UE) 2016/679 w sprawie ochrony osób fizycznych w związku z przetwarzaniem danych osobowych i w sprawie swobodnego przepływu takich danych oraz uchylenia dyrektywy 95/46/WE (ogólne rozporządzenie o ochronie danych). Dostępne w języku angielskim stąd: </w:t>
            </w:r>
          </w:p>
          <w:p w14:paraId="2BA30B2E" w14:textId="77777777" w:rsidR="00C7242A" w:rsidRPr="00620D6C" w:rsidRDefault="00C34FD2" w:rsidP="0093117D">
            <w:pPr>
              <w:spacing w:before="0"/>
              <w:rPr>
                <w:rFonts w:cs="Arial"/>
                <w:lang w:val="pl-PL"/>
              </w:rPr>
            </w:pPr>
            <w:hyperlink r:id="rId215" w:history="1">
              <w:r w:rsidR="00C7242A" w:rsidRPr="00620D6C">
                <w:rPr>
                  <w:rStyle w:val="Hyperlink"/>
                  <w:lang w:val="pl"/>
                </w:rPr>
                <w:t>https://eur-lex.europa.eu/legal-content/EN/TXT/HTML/?uri=CELEX:02016R0679-20160504&amp;from=EN</w:t>
              </w:r>
            </w:hyperlink>
          </w:p>
          <w:p w14:paraId="28F09BAF" w14:textId="77777777" w:rsidR="00C7242A" w:rsidRPr="00620D6C" w:rsidRDefault="00C7242A" w:rsidP="0093117D">
            <w:pPr>
              <w:spacing w:before="0"/>
              <w:rPr>
                <w:rFonts w:cs="Arial"/>
                <w:lang w:val="pl-PL"/>
              </w:rPr>
            </w:pPr>
          </w:p>
          <w:p w14:paraId="3191565A" w14:textId="77777777" w:rsidR="00C7242A" w:rsidRPr="00620D6C" w:rsidRDefault="00C7242A" w:rsidP="0093117D">
            <w:pPr>
              <w:spacing w:before="0"/>
              <w:rPr>
                <w:rStyle w:val="Hyperlink"/>
                <w:rFonts w:cs="Arial"/>
                <w:lang w:val="pl-PL"/>
              </w:rPr>
            </w:pPr>
            <w:r w:rsidRPr="00620D6C">
              <w:rPr>
                <w:lang w:val="pl"/>
              </w:rPr>
              <w:t>ONZ (brak daty). Deklaracja Praw Człowieka ONZ. Dostępne stąd</w:t>
            </w:r>
            <w:r w:rsidRPr="00620D6C">
              <w:rPr>
                <w:lang w:val="pl"/>
              </w:rPr>
              <w:fldChar w:fldCharType="begin"/>
            </w:r>
            <w:r w:rsidRPr="00620D6C">
              <w:rPr>
                <w:lang w:val="pl"/>
              </w:rPr>
              <w:instrText xml:space="preserve"> HYPERLINK "https://www.un.org/en/about-us/universal-declaration-of-human-rights" </w:instrText>
            </w:r>
            <w:r w:rsidRPr="00620D6C">
              <w:rPr>
                <w:lang w:val="pl"/>
              </w:rPr>
              <w:fldChar w:fldCharType="separate"/>
            </w:r>
            <w:r w:rsidRPr="00620D6C">
              <w:rPr>
                <w:rStyle w:val="Hyperlink"/>
                <w:lang w:val="pl"/>
              </w:rPr>
              <w:t>: https://www.un.org/en/about-us/universal-declaration-of-human-rights</w:t>
            </w:r>
          </w:p>
          <w:p w14:paraId="2FAA8301" w14:textId="77777777" w:rsidR="00C7242A" w:rsidRPr="00620D6C" w:rsidRDefault="00C7242A" w:rsidP="0093117D">
            <w:pPr>
              <w:spacing w:before="0"/>
              <w:rPr>
                <w:rStyle w:val="Hyperlink"/>
                <w:rFonts w:cs="Arial"/>
                <w:lang w:val="pl-PL"/>
              </w:rPr>
            </w:pPr>
          </w:p>
          <w:p w14:paraId="3B707BB4" w14:textId="77777777" w:rsidR="00C7242A" w:rsidRPr="00620D6C" w:rsidRDefault="00C7242A" w:rsidP="0093117D">
            <w:pPr>
              <w:spacing w:before="0"/>
              <w:rPr>
                <w:rFonts w:cs="Arial"/>
                <w:lang w:val="pl-PL"/>
              </w:rPr>
            </w:pPr>
            <w:r w:rsidRPr="00620D6C">
              <w:rPr>
                <w:rFonts w:cs="Arial"/>
                <w:lang w:val="en-GB"/>
              </w:rPr>
              <w:fldChar w:fldCharType="end"/>
            </w:r>
          </w:p>
        </w:tc>
      </w:tr>
    </w:tbl>
    <w:p w14:paraId="4D334DFD" w14:textId="77777777" w:rsidR="00E91595" w:rsidRPr="00620D6C" w:rsidRDefault="00E91595" w:rsidP="00B63F0A">
      <w:pPr>
        <w:rPr>
          <w:b/>
          <w:bCs/>
          <w:lang w:val="pl-PL"/>
        </w:rPr>
      </w:pPr>
    </w:p>
    <w:p w14:paraId="788CC250" w14:textId="77777777" w:rsidR="00E91595" w:rsidRPr="00620D6C" w:rsidRDefault="00E91595">
      <w:pPr>
        <w:spacing w:before="0" w:after="160"/>
        <w:rPr>
          <w:b/>
          <w:bCs/>
          <w:lang w:val="pl-PL"/>
        </w:rPr>
      </w:pPr>
      <w:r w:rsidRPr="00620D6C">
        <w:rPr>
          <w:b/>
          <w:bCs/>
          <w:lang w:val="pl-PL"/>
        </w:rPr>
        <w:br w:type="page"/>
      </w:r>
    </w:p>
    <w:p w14:paraId="28EF255D" w14:textId="77777777" w:rsidR="0073538B" w:rsidRPr="00620D6C" w:rsidRDefault="0073538B" w:rsidP="0073538B">
      <w:pPr>
        <w:pStyle w:val="Heading3"/>
        <w:rPr>
          <w:rFonts w:asciiTheme="minorHAnsi" w:hAnsiTheme="minorHAnsi"/>
          <w:color w:val="00B0F0"/>
        </w:rPr>
      </w:pPr>
      <w:r w:rsidRPr="00620D6C">
        <w:rPr>
          <w:rFonts w:asciiTheme="minorHAnsi" w:hAnsiTheme="minorHAnsi"/>
          <w:color w:val="00B0F0"/>
          <w:lang w:val="pl"/>
        </w:rPr>
        <w:lastRenderedPageBreak/>
        <w:t>Krok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8505"/>
      </w:tblGrid>
      <w:tr w:rsidR="0073538B" w:rsidRPr="00620D6C" w14:paraId="2213F6FC" w14:textId="77777777" w:rsidTr="0093117D">
        <w:tc>
          <w:tcPr>
            <w:tcW w:w="1413" w:type="dxa"/>
          </w:tcPr>
          <w:p w14:paraId="797921AB" w14:textId="2BE0E31C" w:rsidR="0073538B" w:rsidRPr="00620D6C" w:rsidRDefault="0073538B" w:rsidP="0093117D">
            <w:pPr>
              <w:spacing w:before="0" w:after="120"/>
              <w:rPr>
                <w:rFonts w:cs="Arial"/>
                <w:szCs w:val="20"/>
              </w:rPr>
            </w:pPr>
            <w:r w:rsidRPr="00620D6C">
              <w:rPr>
                <w:szCs w:val="20"/>
                <w:lang w:val="pl"/>
              </w:rPr>
              <w:t xml:space="preserve">Krok </w:t>
            </w:r>
            <w:r w:rsidR="004D46B2" w:rsidRPr="00620D6C">
              <w:rPr>
                <w:szCs w:val="20"/>
                <w:lang w:val="pl"/>
              </w:rPr>
              <w:t>5</w:t>
            </w:r>
            <w:r w:rsidRPr="00620D6C">
              <w:rPr>
                <w:szCs w:val="20"/>
                <w:lang w:val="pl"/>
              </w:rPr>
              <w:t xml:space="preserve"> Tytuł:</w:t>
            </w:r>
          </w:p>
        </w:tc>
        <w:tc>
          <w:tcPr>
            <w:tcW w:w="8505" w:type="dxa"/>
          </w:tcPr>
          <w:p w14:paraId="370DA8DD" w14:textId="77777777" w:rsidR="0073538B" w:rsidRPr="00620D6C" w:rsidRDefault="0073538B" w:rsidP="0093117D">
            <w:pPr>
              <w:pStyle w:val="Heading1"/>
              <w:spacing w:before="0"/>
              <w:rPr>
                <w:rFonts w:asciiTheme="minorHAnsi" w:hAnsiTheme="minorHAnsi" w:cs="Arial"/>
                <w:sz w:val="22"/>
                <w:szCs w:val="22"/>
                <w:lang w:val="pl-PL"/>
              </w:rPr>
            </w:pPr>
            <w:r w:rsidRPr="00620D6C">
              <w:rPr>
                <w:rFonts w:asciiTheme="minorHAnsi" w:hAnsiTheme="minorHAnsi"/>
                <w:sz w:val="22"/>
                <w:szCs w:val="22"/>
                <w:lang w:val="pl"/>
              </w:rPr>
              <w:t>Jak chronić swoje dane w Internecie</w:t>
            </w:r>
          </w:p>
        </w:tc>
      </w:tr>
      <w:tr w:rsidR="0073538B" w:rsidRPr="00620D6C" w14:paraId="3D4219EF" w14:textId="77777777" w:rsidTr="0093117D">
        <w:tc>
          <w:tcPr>
            <w:tcW w:w="1413" w:type="dxa"/>
          </w:tcPr>
          <w:p w14:paraId="72F6ED12" w14:textId="7D1A986D" w:rsidR="0073538B" w:rsidRPr="00620D6C" w:rsidRDefault="00F32B1D" w:rsidP="0093117D">
            <w:pPr>
              <w:spacing w:before="0" w:after="120"/>
              <w:rPr>
                <w:rFonts w:cs="Arial"/>
                <w:szCs w:val="20"/>
              </w:rPr>
            </w:pPr>
            <w:r w:rsidRPr="00620D6C">
              <w:rPr>
                <w:rFonts w:cs="Arial"/>
                <w:szCs w:val="20"/>
              </w:rPr>
              <w:t>Wiedza zdobyta po kroku 5</w:t>
            </w:r>
          </w:p>
        </w:tc>
        <w:tc>
          <w:tcPr>
            <w:tcW w:w="8505" w:type="dxa"/>
          </w:tcPr>
          <w:p w14:paraId="05F1CF58" w14:textId="423161E2" w:rsidR="0073538B" w:rsidRPr="00620D6C" w:rsidRDefault="0073538B" w:rsidP="0093117D">
            <w:pPr>
              <w:rPr>
                <w:rFonts w:eastAsia="Times New Roman" w:cs="Arial"/>
                <w:color w:val="000000"/>
                <w:lang w:val="pl-PL" w:eastAsia="en-GB"/>
              </w:rPr>
            </w:pPr>
            <w:r w:rsidRPr="00620D6C">
              <w:rPr>
                <w:lang w:val="pl"/>
              </w:rPr>
              <w:t xml:space="preserve">1: </w:t>
            </w:r>
            <w:r w:rsidR="00694AEA">
              <w:rPr>
                <w:lang w:val="pl"/>
              </w:rPr>
              <w:t>O</w:t>
            </w:r>
            <w:r w:rsidRPr="00620D6C">
              <w:rPr>
                <w:color w:val="000000"/>
                <w:lang w:val="pl" w:eastAsia="en-GB"/>
              </w:rPr>
              <w:t>pisz i omów różne aspekty prywatności.</w:t>
            </w:r>
          </w:p>
          <w:p w14:paraId="28AC0390" w14:textId="7B84EF05" w:rsidR="0073538B" w:rsidRPr="00620D6C" w:rsidRDefault="0073538B" w:rsidP="0093117D">
            <w:pPr>
              <w:rPr>
                <w:rFonts w:eastAsia="Times New Roman" w:cs="Arial"/>
                <w:color w:val="000000"/>
                <w:lang w:val="pl-PL" w:eastAsia="en-GB"/>
              </w:rPr>
            </w:pPr>
            <w:r w:rsidRPr="00620D6C">
              <w:rPr>
                <w:color w:val="000000"/>
                <w:lang w:val="pl" w:eastAsia="en-GB"/>
              </w:rPr>
              <w:t>2. Określam</w:t>
            </w:r>
            <w:r w:rsidR="00694AEA">
              <w:rPr>
                <w:color w:val="000000"/>
                <w:lang w:val="pl" w:eastAsia="en-GB"/>
              </w:rPr>
              <w:t xml:space="preserve"> </w:t>
            </w:r>
            <w:r w:rsidRPr="00620D6C">
              <w:rPr>
                <w:color w:val="000000"/>
                <w:lang w:val="pl" w:eastAsia="en-GB"/>
              </w:rPr>
              <w:t>i oceniam sposób gromadzenia danych osobowych podczas poruszania się po Internecie i korzystania z aplikacji na urządzeniach inteligentnych.</w:t>
            </w:r>
          </w:p>
          <w:p w14:paraId="6A1185AC" w14:textId="0DCF99B8" w:rsidR="0073538B" w:rsidRPr="00620D6C" w:rsidRDefault="0073538B" w:rsidP="0093117D">
            <w:pPr>
              <w:rPr>
                <w:rFonts w:eastAsia="Times New Roman" w:cs="Arial"/>
                <w:color w:val="000000"/>
                <w:lang w:val="pl-PL" w:eastAsia="en-GB"/>
              </w:rPr>
            </w:pPr>
            <w:r w:rsidRPr="00620D6C">
              <w:rPr>
                <w:color w:val="000000"/>
                <w:szCs w:val="20"/>
                <w:lang w:val="pl" w:eastAsia="en-GB"/>
              </w:rPr>
              <w:t xml:space="preserve">3. </w:t>
            </w:r>
            <w:r w:rsidR="00694AEA">
              <w:rPr>
                <w:color w:val="000000"/>
                <w:lang w:val="pl" w:eastAsia="en-GB"/>
              </w:rPr>
              <w:t>Rozumiem</w:t>
            </w:r>
            <w:r w:rsidRPr="00620D6C">
              <w:rPr>
                <w:color w:val="000000"/>
                <w:lang w:val="pl" w:eastAsia="en-GB"/>
              </w:rPr>
              <w:t xml:space="preserve"> prawa do prywatności wynikające z kart w celu ochrony naszych danych.</w:t>
            </w:r>
          </w:p>
        </w:tc>
      </w:tr>
      <w:tr w:rsidR="0073538B" w:rsidRPr="00620D6C" w14:paraId="53FA981F" w14:textId="77777777" w:rsidTr="0093117D">
        <w:tc>
          <w:tcPr>
            <w:tcW w:w="1413" w:type="dxa"/>
          </w:tcPr>
          <w:p w14:paraId="2BE9C8BB" w14:textId="77777777" w:rsidR="0073538B" w:rsidRPr="00620D6C" w:rsidRDefault="0073538B" w:rsidP="0093117D">
            <w:pPr>
              <w:spacing w:before="0" w:after="120"/>
              <w:rPr>
                <w:rFonts w:cs="Arial"/>
                <w:szCs w:val="20"/>
              </w:rPr>
            </w:pPr>
            <w:r w:rsidRPr="00620D6C">
              <w:rPr>
                <w:szCs w:val="20"/>
                <w:lang w:val="pl"/>
              </w:rPr>
              <w:t>Temat</w:t>
            </w:r>
          </w:p>
        </w:tc>
        <w:tc>
          <w:tcPr>
            <w:tcW w:w="8505" w:type="dxa"/>
          </w:tcPr>
          <w:p w14:paraId="42C67EC8" w14:textId="77777777" w:rsidR="0073538B" w:rsidRPr="00620D6C" w:rsidRDefault="0073538B" w:rsidP="0093117D">
            <w:pPr>
              <w:spacing w:before="100" w:beforeAutospacing="1" w:after="100" w:afterAutospacing="1"/>
              <w:rPr>
                <w:rFonts w:eastAsia="Times New Roman" w:cs="Arial"/>
                <w:color w:val="000000"/>
                <w:lang w:val="pl-PL" w:eastAsia="en-GB"/>
              </w:rPr>
            </w:pPr>
            <w:r w:rsidRPr="00620D6C">
              <w:rPr>
                <w:color w:val="000000"/>
                <w:lang w:val="pl" w:eastAsia="en-GB"/>
              </w:rPr>
              <w:t>Narzędzia do ochrony danych online.</w:t>
            </w:r>
          </w:p>
        </w:tc>
      </w:tr>
      <w:tr w:rsidR="0073538B" w:rsidRPr="00620D6C" w14:paraId="1981B28A" w14:textId="77777777" w:rsidTr="0093117D">
        <w:tc>
          <w:tcPr>
            <w:tcW w:w="1413" w:type="dxa"/>
          </w:tcPr>
          <w:p w14:paraId="4FAAB274" w14:textId="77777777" w:rsidR="0073538B" w:rsidRPr="00620D6C" w:rsidRDefault="0073538B" w:rsidP="0093117D">
            <w:pPr>
              <w:spacing w:before="0" w:after="120"/>
              <w:rPr>
                <w:rFonts w:cs="Arial"/>
                <w:szCs w:val="20"/>
              </w:rPr>
            </w:pPr>
            <w:r w:rsidRPr="00620D6C">
              <w:rPr>
                <w:color w:val="002060"/>
                <w:szCs w:val="20"/>
                <w:lang w:val="pl"/>
              </w:rPr>
              <w:t>Wielkie pytanie</w:t>
            </w:r>
          </w:p>
        </w:tc>
        <w:tc>
          <w:tcPr>
            <w:tcW w:w="8505" w:type="dxa"/>
          </w:tcPr>
          <w:p w14:paraId="628CFA22" w14:textId="77777777" w:rsidR="0073538B" w:rsidRPr="00620D6C" w:rsidRDefault="0073538B" w:rsidP="0093117D">
            <w:pPr>
              <w:spacing w:before="100" w:beforeAutospacing="1" w:after="100" w:afterAutospacing="1"/>
              <w:rPr>
                <w:rFonts w:cs="Arial"/>
                <w:color w:val="002060"/>
                <w:lang w:val="pl-PL"/>
              </w:rPr>
            </w:pPr>
            <w:r w:rsidRPr="00620D6C">
              <w:rPr>
                <w:i/>
                <w:iCs/>
                <w:lang w:val="pl"/>
              </w:rPr>
              <w:t>Jak zmienić ustawienia przeglądania aplikacji i stron internetowych , aby zatrzymać śledzenie online?</w:t>
            </w:r>
          </w:p>
          <w:p w14:paraId="5564DD11" w14:textId="3B410B6B" w:rsidR="0073538B" w:rsidRPr="00620D6C" w:rsidRDefault="0073538B" w:rsidP="0093117D">
            <w:pPr>
              <w:spacing w:before="0" w:after="120"/>
              <w:rPr>
                <w:rFonts w:eastAsia="Times New Roman" w:cs="Arial"/>
                <w:color w:val="002060"/>
                <w:lang w:val="pl-PL" w:eastAsia="en-GB"/>
              </w:rPr>
            </w:pPr>
            <w:r w:rsidRPr="00620D6C">
              <w:rPr>
                <w:color w:val="002060"/>
                <w:lang w:val="pl" w:eastAsia="en-GB"/>
              </w:rPr>
              <w:t>W</w:t>
            </w:r>
            <w:r w:rsidR="00694AEA">
              <w:rPr>
                <w:color w:val="002060"/>
                <w:lang w:val="pl" w:eastAsia="en-GB"/>
              </w:rPr>
              <w:t xml:space="preserve"> </w:t>
            </w:r>
            <w:r w:rsidR="00901161" w:rsidRPr="00620D6C">
              <w:rPr>
                <w:color w:val="002060"/>
                <w:lang w:val="pl" w:eastAsia="en-GB"/>
              </w:rPr>
              <w:t>dniu</w:t>
            </w:r>
            <w:r w:rsidRPr="00620D6C">
              <w:rPr>
                <w:color w:val="002060"/>
                <w:lang w:val="pl" w:eastAsia="en-GB"/>
              </w:rPr>
              <w:t xml:space="preserve">, w którym </w:t>
            </w:r>
            <w:r w:rsidR="00694AEA">
              <w:rPr>
                <w:color w:val="002060"/>
                <w:lang w:val="pl" w:eastAsia="en-GB"/>
              </w:rPr>
              <w:t xml:space="preserve">je </w:t>
            </w:r>
            <w:r w:rsidRPr="00620D6C">
              <w:rPr>
                <w:color w:val="002060"/>
                <w:lang w:val="pl" w:eastAsia="en-GB"/>
              </w:rPr>
              <w:t xml:space="preserve">poznasz, </w:t>
            </w:r>
            <w:r w:rsidR="00694AEA">
              <w:rPr>
                <w:color w:val="002060"/>
                <w:lang w:val="pl" w:eastAsia="en-GB"/>
              </w:rPr>
              <w:t>o</w:t>
            </w:r>
            <w:r w:rsidRPr="00620D6C">
              <w:rPr>
                <w:color w:val="002060"/>
                <w:lang w:val="pl" w:eastAsia="en-GB"/>
              </w:rPr>
              <w:t>powiedz swojej rodzinie i przyjaciołom o narzędziach, które mogą pomóc im chronić swoje dane online .</w:t>
            </w:r>
            <w:r w:rsidRPr="00620D6C">
              <w:rPr>
                <w:lang w:val="pl"/>
              </w:rPr>
              <w:t xml:space="preserve"> </w:t>
            </w:r>
            <w:r w:rsidRPr="00620D6C">
              <w:rPr>
                <w:color w:val="002060"/>
                <w:lang w:val="pl" w:eastAsia="en-GB"/>
              </w:rPr>
              <w:t xml:space="preserve"> Możesz zamieścić swoje poglądy na forum CSI-COP </w:t>
            </w:r>
            <w:hyperlink r:id="rId216" w:history="1"/>
            <w:r w:rsidRPr="00620D6C">
              <w:rPr>
                <w:color w:val="002060"/>
                <w:lang w:val="pl" w:eastAsia="en-GB"/>
              </w:rPr>
              <w:t xml:space="preserve"> tutaj: </w:t>
            </w:r>
            <w:hyperlink r:id="rId217" w:history="1">
              <w:r w:rsidRPr="00620D6C">
                <w:rPr>
                  <w:rStyle w:val="Hyperlink"/>
                  <w:lang w:val="pl" w:eastAsia="en-GB"/>
                </w:rPr>
                <w:t>https://csi-cop.eu/forum/</w:t>
              </w:r>
            </w:hyperlink>
            <w:r w:rsidRPr="00620D6C">
              <w:rPr>
                <w:color w:val="002060"/>
                <w:lang w:val="pl" w:eastAsia="en-GB"/>
              </w:rPr>
              <w:t xml:space="preserve"> - musisz zarejestrować się na stronie przed opublikowaniem na forum, tworząc login tutaj: </w:t>
            </w:r>
            <w:hyperlink r:id="rId218" w:history="1">
              <w:r w:rsidRPr="00620D6C">
                <w:rPr>
                  <w:rStyle w:val="Hyperlink"/>
                  <w:lang w:val="pl" w:eastAsia="en-GB"/>
                </w:rPr>
                <w:t>https://csi-cop.eu/citizenscientistlogin/</w:t>
              </w:r>
            </w:hyperlink>
          </w:p>
        </w:tc>
      </w:tr>
      <w:tr w:rsidR="0073538B" w:rsidRPr="00620D6C" w14:paraId="7A704B4F" w14:textId="77777777" w:rsidTr="0093117D">
        <w:tc>
          <w:tcPr>
            <w:tcW w:w="1413" w:type="dxa"/>
          </w:tcPr>
          <w:p w14:paraId="1FAB180D" w14:textId="77777777" w:rsidR="0073538B" w:rsidRPr="00620D6C" w:rsidRDefault="0073538B" w:rsidP="0093117D">
            <w:pPr>
              <w:spacing w:before="0" w:after="120"/>
              <w:rPr>
                <w:rFonts w:cs="Arial"/>
                <w:color w:val="002060"/>
                <w:szCs w:val="20"/>
              </w:rPr>
            </w:pPr>
            <w:r w:rsidRPr="00620D6C">
              <w:rPr>
                <w:szCs w:val="20"/>
                <w:lang w:val="pl"/>
              </w:rPr>
              <w:t>Krótkie podsumowanie</w:t>
            </w:r>
          </w:p>
        </w:tc>
        <w:tc>
          <w:tcPr>
            <w:tcW w:w="8505" w:type="dxa"/>
          </w:tcPr>
          <w:p w14:paraId="01C65BE1" w14:textId="5AC8DA21" w:rsidR="0073538B" w:rsidRPr="00620D6C" w:rsidRDefault="0073538B" w:rsidP="0093117D">
            <w:pPr>
              <w:pStyle w:val="NoSpacing"/>
              <w:rPr>
                <w:rFonts w:cs="Arial"/>
                <w:sz w:val="20"/>
                <w:szCs w:val="20"/>
                <w:lang w:val="pl-PL"/>
              </w:rPr>
            </w:pPr>
            <w:r w:rsidRPr="00620D6C">
              <w:rPr>
                <w:b/>
                <w:bCs/>
                <w:sz w:val="20"/>
                <w:szCs w:val="20"/>
                <w:lang w:val="pl"/>
              </w:rPr>
              <w:t>Aplikacje</w:t>
            </w:r>
            <w:r w:rsidRPr="00620D6C">
              <w:rPr>
                <w:sz w:val="20"/>
                <w:szCs w:val="20"/>
                <w:lang w:val="pl"/>
              </w:rPr>
              <w:t>: sprawdzanie uprawnień w "Ustawieniach</w:t>
            </w:r>
            <w:r w:rsidR="00AA20A4" w:rsidRPr="00620D6C">
              <w:rPr>
                <w:sz w:val="20"/>
                <w:szCs w:val="20"/>
                <w:lang w:val="pl"/>
              </w:rPr>
              <w:t>"</w:t>
            </w:r>
            <w:r w:rsidRPr="00620D6C">
              <w:rPr>
                <w:sz w:val="20"/>
                <w:szCs w:val="20"/>
                <w:lang w:val="pl"/>
              </w:rPr>
              <w:t xml:space="preserve"> dla istniejących aplikacji na urządzeniach mobilnych. Przed pobraniem aplikacji sprawdź, o jakie uprawnienia prosi aplikacja – czy są one niezbędne, aby aplikacja działała? Na przykład aplikacja transportowa będzie potrzebować dostępu do Twojej lokalizacji, aby zapewnić dokładne informacje o tym</w:t>
            </w:r>
            <w:r w:rsidR="000F358E" w:rsidRPr="00620D6C">
              <w:rPr>
                <w:sz w:val="20"/>
                <w:szCs w:val="20"/>
                <w:lang w:val="pl"/>
              </w:rPr>
              <w:t xml:space="preserve"> , kiedy transport jest należny w pobliżu</w:t>
            </w:r>
            <w:r w:rsidRPr="00620D6C">
              <w:rPr>
                <w:sz w:val="20"/>
                <w:szCs w:val="20"/>
                <w:lang w:val="pl"/>
              </w:rPr>
              <w:t>.</w:t>
            </w:r>
          </w:p>
          <w:p w14:paraId="1AA65750" w14:textId="0830E3AC" w:rsidR="0073538B" w:rsidRPr="00620D6C" w:rsidRDefault="0073538B" w:rsidP="0093117D">
            <w:pPr>
              <w:spacing w:before="100" w:beforeAutospacing="1" w:after="100" w:afterAutospacing="1"/>
              <w:rPr>
                <w:rFonts w:cs="Arial"/>
                <w:i/>
                <w:iCs/>
                <w:color w:val="002060"/>
                <w:lang w:val="pl-PL"/>
              </w:rPr>
            </w:pPr>
            <w:r w:rsidRPr="00620D6C">
              <w:rPr>
                <w:b/>
                <w:bCs/>
                <w:szCs w:val="20"/>
                <w:lang w:val="pl"/>
              </w:rPr>
              <w:t>Strony internetowe</w:t>
            </w:r>
            <w:r w:rsidRPr="00620D6C">
              <w:rPr>
                <w:szCs w:val="20"/>
                <w:lang w:val="pl"/>
              </w:rPr>
              <w:t>: Użyj przeglądarki dostosowanej do ochrony prywatności lub zaktualizuj ustawienia</w:t>
            </w:r>
            <w:r w:rsidRPr="00620D6C">
              <w:rPr>
                <w:lang w:val="pl"/>
              </w:rPr>
              <w:t xml:space="preserve"> </w:t>
            </w:r>
            <w:r w:rsidR="00CF6115" w:rsidRPr="00620D6C">
              <w:rPr>
                <w:szCs w:val="20"/>
                <w:lang w:val="pl"/>
              </w:rPr>
              <w:t>przeglądarki</w:t>
            </w:r>
            <w:r w:rsidRPr="00620D6C">
              <w:rPr>
                <w:lang w:val="pl"/>
              </w:rPr>
              <w:t xml:space="preserve">, </w:t>
            </w:r>
            <w:r w:rsidRPr="00620D6C">
              <w:rPr>
                <w:szCs w:val="20"/>
                <w:lang w:val="pl"/>
              </w:rPr>
              <w:t xml:space="preserve"> aby </w:t>
            </w:r>
            <w:r w:rsidR="00694AEA">
              <w:rPr>
                <w:szCs w:val="20"/>
                <w:lang w:val="pl"/>
              </w:rPr>
              <w:t xml:space="preserve">Cię </w:t>
            </w:r>
            <w:r w:rsidRPr="00620D6C">
              <w:rPr>
                <w:szCs w:val="20"/>
                <w:lang w:val="pl"/>
              </w:rPr>
              <w:t>nie śledz</w:t>
            </w:r>
            <w:r w:rsidR="00694AEA">
              <w:rPr>
                <w:szCs w:val="20"/>
                <w:lang w:val="pl"/>
              </w:rPr>
              <w:t>iła</w:t>
            </w:r>
            <w:r w:rsidRPr="00620D6C">
              <w:rPr>
                <w:szCs w:val="20"/>
                <w:lang w:val="pl"/>
              </w:rPr>
              <w:t xml:space="preserve"> i ogranicz reklamowe i marketingowe pliki cookie stron trzecich.</w:t>
            </w:r>
          </w:p>
        </w:tc>
      </w:tr>
      <w:tr w:rsidR="0073538B" w:rsidRPr="00620D6C" w14:paraId="263E748F" w14:textId="77777777" w:rsidTr="0093117D">
        <w:tc>
          <w:tcPr>
            <w:tcW w:w="1413" w:type="dxa"/>
          </w:tcPr>
          <w:p w14:paraId="41061F31" w14:textId="77777777" w:rsidR="0073538B" w:rsidRPr="00620D6C" w:rsidRDefault="0073538B" w:rsidP="0093117D">
            <w:pPr>
              <w:spacing w:before="0" w:after="120"/>
              <w:rPr>
                <w:rFonts w:cs="Arial"/>
                <w:szCs w:val="20"/>
                <w:lang w:val="pl-PL"/>
              </w:rPr>
            </w:pPr>
          </w:p>
        </w:tc>
        <w:tc>
          <w:tcPr>
            <w:tcW w:w="8505" w:type="dxa"/>
          </w:tcPr>
          <w:p w14:paraId="22E780A1" w14:textId="77777777" w:rsidR="0073538B" w:rsidRPr="00620D6C" w:rsidRDefault="0073538B" w:rsidP="0093117D">
            <w:pPr>
              <w:spacing w:before="100" w:beforeAutospacing="1" w:after="100" w:afterAutospacing="1"/>
              <w:rPr>
                <w:rFonts w:cs="Arial"/>
                <w:lang w:val="pl-PL"/>
              </w:rPr>
            </w:pPr>
          </w:p>
        </w:tc>
      </w:tr>
      <w:tr w:rsidR="0073538B" w:rsidRPr="00620D6C" w14:paraId="58D0A02C" w14:textId="77777777" w:rsidTr="0093117D">
        <w:tc>
          <w:tcPr>
            <w:tcW w:w="1413" w:type="dxa"/>
          </w:tcPr>
          <w:p w14:paraId="450A6425" w14:textId="77777777" w:rsidR="0073538B" w:rsidRPr="00620D6C" w:rsidRDefault="0073538B" w:rsidP="0093117D">
            <w:pPr>
              <w:spacing w:before="0" w:after="120"/>
              <w:rPr>
                <w:rFonts w:cs="Arial"/>
                <w:szCs w:val="20"/>
              </w:rPr>
            </w:pPr>
            <w:r w:rsidRPr="00620D6C">
              <w:rPr>
                <w:szCs w:val="20"/>
                <w:lang w:val="pl"/>
              </w:rPr>
              <w:t>Treści edukacyjne</w:t>
            </w:r>
          </w:p>
        </w:tc>
        <w:tc>
          <w:tcPr>
            <w:tcW w:w="8505" w:type="dxa"/>
          </w:tcPr>
          <w:p w14:paraId="3AB0C33F" w14:textId="77777777" w:rsidR="0073538B" w:rsidRPr="00620D6C" w:rsidRDefault="0073538B" w:rsidP="0093117D">
            <w:pPr>
              <w:pStyle w:val="NoSpacing"/>
              <w:rPr>
                <w:rFonts w:cs="Arial"/>
                <w:b/>
                <w:bCs/>
                <w:sz w:val="20"/>
                <w:szCs w:val="20"/>
                <w:lang w:val="pl-PL"/>
              </w:rPr>
            </w:pPr>
            <w:r w:rsidRPr="00620D6C">
              <w:rPr>
                <w:b/>
                <w:bCs/>
                <w:sz w:val="20"/>
                <w:szCs w:val="20"/>
                <w:lang w:val="pl"/>
              </w:rPr>
              <w:t>Narzędzia online, które mogą pomóc w ochronie danych i prywatności</w:t>
            </w:r>
          </w:p>
          <w:p w14:paraId="2A3F1FA1" w14:textId="77777777" w:rsidR="0073538B" w:rsidRPr="00620D6C" w:rsidRDefault="0073538B" w:rsidP="0093117D">
            <w:pPr>
              <w:spacing w:before="100" w:beforeAutospacing="1" w:after="100" w:afterAutospacing="1"/>
              <w:rPr>
                <w:rFonts w:cs="Arial"/>
                <w:lang w:val="pl-PL"/>
              </w:rPr>
            </w:pPr>
            <w:r w:rsidRPr="00620D6C">
              <w:rPr>
                <w:lang w:val="pl"/>
              </w:rPr>
              <w:t>Podsumowując to, czego nauczyliśmy się do tej pory:</w:t>
            </w:r>
          </w:p>
          <w:p w14:paraId="52AD31DD" w14:textId="77777777" w:rsidR="0073538B" w:rsidRPr="00620D6C" w:rsidRDefault="0073538B" w:rsidP="0073538B">
            <w:pPr>
              <w:pStyle w:val="ListParagraph"/>
              <w:numPr>
                <w:ilvl w:val="0"/>
                <w:numId w:val="18"/>
              </w:numPr>
              <w:spacing w:before="100" w:beforeAutospacing="1" w:after="100" w:afterAutospacing="1"/>
              <w:rPr>
                <w:rFonts w:asciiTheme="minorHAnsi" w:hAnsiTheme="minorHAnsi" w:cs="Arial"/>
                <w:sz w:val="20"/>
                <w:szCs w:val="20"/>
                <w:lang w:val="pl-PL"/>
              </w:rPr>
            </w:pPr>
            <w:r w:rsidRPr="00620D6C">
              <w:rPr>
                <w:rFonts w:asciiTheme="minorHAnsi" w:hAnsiTheme="minorHAnsi"/>
                <w:sz w:val="20"/>
                <w:szCs w:val="20"/>
                <w:lang w:val="pl"/>
              </w:rPr>
              <w:t>W kroku 1 zostaliśmy wprowadzeni w pojęcie "prywatności"</w:t>
            </w:r>
          </w:p>
          <w:p w14:paraId="595EC4F9" w14:textId="77777777" w:rsidR="0073538B" w:rsidRPr="00620D6C" w:rsidRDefault="0073538B" w:rsidP="0073538B">
            <w:pPr>
              <w:pStyle w:val="ListParagraph"/>
              <w:numPr>
                <w:ilvl w:val="0"/>
                <w:numId w:val="18"/>
              </w:numPr>
              <w:spacing w:before="100" w:beforeAutospacing="1" w:after="100" w:afterAutospacing="1"/>
              <w:rPr>
                <w:rFonts w:asciiTheme="minorHAnsi" w:hAnsiTheme="minorHAnsi" w:cs="Arial"/>
                <w:sz w:val="20"/>
                <w:szCs w:val="20"/>
                <w:lang w:val="pl-PL"/>
              </w:rPr>
            </w:pPr>
            <w:r w:rsidRPr="00620D6C">
              <w:rPr>
                <w:rFonts w:asciiTheme="minorHAnsi" w:hAnsiTheme="minorHAnsi"/>
                <w:sz w:val="20"/>
                <w:szCs w:val="20"/>
                <w:lang w:val="pl"/>
              </w:rPr>
              <w:t>W kroku 2 dowiedzieliśmy się, że "dane osobowe" odnoszą się do żywej osoby</w:t>
            </w:r>
          </w:p>
          <w:p w14:paraId="23B76E8F" w14:textId="501A6716" w:rsidR="0073538B" w:rsidRPr="00620D6C" w:rsidRDefault="0073538B" w:rsidP="0073538B">
            <w:pPr>
              <w:pStyle w:val="ListParagraph"/>
              <w:numPr>
                <w:ilvl w:val="0"/>
                <w:numId w:val="18"/>
              </w:numPr>
              <w:spacing w:before="100" w:beforeAutospacing="1" w:after="100" w:afterAutospacing="1"/>
              <w:rPr>
                <w:rFonts w:asciiTheme="minorHAnsi" w:hAnsiTheme="minorHAnsi" w:cs="Arial"/>
                <w:sz w:val="20"/>
                <w:szCs w:val="20"/>
                <w:lang w:val="pl-PL"/>
              </w:rPr>
            </w:pPr>
            <w:r w:rsidRPr="00620D6C">
              <w:rPr>
                <w:rFonts w:asciiTheme="minorHAnsi" w:hAnsiTheme="minorHAnsi"/>
                <w:sz w:val="20"/>
                <w:szCs w:val="20"/>
                <w:lang w:val="pl"/>
              </w:rPr>
              <w:t xml:space="preserve">W kroku 3 dowiedzieliśmy się o niektórych sposobach przechwytywania naszych danych online (np. poprzez </w:t>
            </w:r>
            <w:r w:rsidR="004A7063" w:rsidRPr="00620D6C">
              <w:rPr>
                <w:rFonts w:asciiTheme="minorHAnsi" w:hAnsiTheme="minorHAnsi"/>
                <w:sz w:val="20"/>
                <w:szCs w:val="20"/>
                <w:lang w:val="pl"/>
              </w:rPr>
              <w:t xml:space="preserve">śledzące </w:t>
            </w:r>
            <w:r w:rsidRPr="00620D6C">
              <w:rPr>
                <w:rFonts w:asciiTheme="minorHAnsi" w:hAnsiTheme="minorHAnsi"/>
                <w:sz w:val="20"/>
                <w:szCs w:val="20"/>
                <w:lang w:val="pl"/>
              </w:rPr>
              <w:t>pliki cookie)</w:t>
            </w:r>
          </w:p>
          <w:p w14:paraId="4F191F38" w14:textId="77777777" w:rsidR="0073538B" w:rsidRPr="00620D6C" w:rsidRDefault="0073538B" w:rsidP="0073538B">
            <w:pPr>
              <w:pStyle w:val="ListParagraph"/>
              <w:numPr>
                <w:ilvl w:val="0"/>
                <w:numId w:val="18"/>
              </w:numPr>
              <w:spacing w:before="100" w:beforeAutospacing="1" w:after="100" w:afterAutospacing="1"/>
              <w:rPr>
                <w:rFonts w:asciiTheme="minorHAnsi" w:hAnsiTheme="minorHAnsi" w:cs="Arial"/>
                <w:sz w:val="20"/>
                <w:szCs w:val="20"/>
                <w:lang w:val="pl-PL"/>
              </w:rPr>
            </w:pPr>
            <w:r w:rsidRPr="00620D6C">
              <w:rPr>
                <w:rFonts w:asciiTheme="minorHAnsi" w:hAnsiTheme="minorHAnsi"/>
                <w:sz w:val="20"/>
                <w:szCs w:val="20"/>
                <w:lang w:val="pl"/>
              </w:rPr>
              <w:t>W kroku 4 dowiedzieliśmy się o różnych kartach i przepisach, które dają Ci prawo do prywatności</w:t>
            </w:r>
          </w:p>
          <w:p w14:paraId="11CF74D3" w14:textId="39FDC632" w:rsidR="0073538B" w:rsidRPr="00620D6C" w:rsidRDefault="0073538B" w:rsidP="0093117D">
            <w:pPr>
              <w:pStyle w:val="ListParagraph"/>
              <w:spacing w:before="100" w:beforeAutospacing="1" w:after="100" w:afterAutospacing="1"/>
              <w:ind w:left="0"/>
              <w:rPr>
                <w:rFonts w:asciiTheme="minorHAnsi" w:hAnsiTheme="minorHAnsi" w:cs="Arial"/>
                <w:sz w:val="20"/>
                <w:szCs w:val="20"/>
                <w:lang w:val="pl-PL"/>
              </w:rPr>
            </w:pPr>
            <w:r w:rsidRPr="00620D6C">
              <w:rPr>
                <w:rFonts w:asciiTheme="minorHAnsi" w:hAnsiTheme="minorHAnsi"/>
                <w:sz w:val="20"/>
                <w:szCs w:val="20"/>
                <w:lang w:val="pl"/>
              </w:rPr>
              <w:t xml:space="preserve">W tym kroku dowiemy się, jakie </w:t>
            </w:r>
            <w:r w:rsidR="004A7063" w:rsidRPr="00620D6C">
              <w:rPr>
                <w:rFonts w:asciiTheme="minorHAnsi" w:hAnsiTheme="minorHAnsi"/>
                <w:sz w:val="20"/>
                <w:szCs w:val="20"/>
                <w:lang w:val="pl"/>
              </w:rPr>
              <w:t xml:space="preserve">bezpłatne </w:t>
            </w:r>
            <w:r w:rsidRPr="00620D6C">
              <w:rPr>
                <w:rFonts w:asciiTheme="minorHAnsi" w:hAnsiTheme="minorHAnsi"/>
                <w:sz w:val="20"/>
                <w:szCs w:val="20"/>
                <w:lang w:val="pl"/>
              </w:rPr>
              <w:t xml:space="preserve">narzędzia są dostępne online, aby chronić nasze dane i naszą prywatność. </w:t>
            </w:r>
          </w:p>
          <w:p w14:paraId="5EC16F15" w14:textId="5EE42ABF" w:rsidR="0073538B" w:rsidRPr="00620D6C" w:rsidRDefault="0073538B" w:rsidP="0093117D">
            <w:pPr>
              <w:rPr>
                <w:rFonts w:cs="Arial"/>
                <w:lang w:val="pl-PL"/>
              </w:rPr>
            </w:pPr>
            <w:r w:rsidRPr="00620D6C">
              <w:rPr>
                <w:lang w:val="pl"/>
              </w:rPr>
              <w:t xml:space="preserve">Myśląc o korzystaniu z Internetu, czy czujesz, że prowadzisz coraz więcej </w:t>
            </w:r>
            <w:r w:rsidR="00BA7DD6">
              <w:rPr>
                <w:lang w:val="pl"/>
              </w:rPr>
              <w:t>i więcej Twojego życia online niż kiedykolwiek wcześniej?</w:t>
            </w:r>
          </w:p>
          <w:p w14:paraId="3DCF6DD1" w14:textId="01B3AFB9" w:rsidR="0073538B" w:rsidRPr="00620D6C" w:rsidRDefault="00B46916" w:rsidP="0093117D">
            <w:pPr>
              <w:rPr>
                <w:rFonts w:cs="Arial"/>
                <w:lang w:val="pl-PL"/>
              </w:rPr>
            </w:pPr>
            <w:r w:rsidRPr="00BA7DD6">
              <w:rPr>
                <w:lang w:val="pl-PL"/>
              </w:rPr>
              <w:t>Pat Walshe (</w:t>
            </w:r>
            <w:hyperlink r:id="rId219" w:history="1">
              <w:r w:rsidRPr="00BA7DD6">
                <w:rPr>
                  <w:rStyle w:val="Hyperlink"/>
                  <w:lang w:val="pl-PL"/>
                </w:rPr>
                <w:t>Privacy Matters</w:t>
              </w:r>
            </w:hyperlink>
            <w:r w:rsidRPr="00BA7DD6">
              <w:rPr>
                <w:lang w:val="pl-PL"/>
              </w:rPr>
              <w:t xml:space="preserve">) zauważa, że </w:t>
            </w:r>
            <w:r w:rsidR="00BA7DD6" w:rsidRPr="00BA7DD6">
              <w:rPr>
                <w:lang w:val="pl-PL"/>
              </w:rPr>
              <w:t>przechodzimy</w:t>
            </w:r>
            <w:r w:rsidR="0073538B" w:rsidRPr="00BA7DD6">
              <w:rPr>
                <w:lang w:val="pl-PL"/>
              </w:rPr>
              <w:t xml:space="preserve"> online </w:t>
            </w:r>
            <w:r w:rsidR="00BA7DD6" w:rsidRPr="00BA7DD6">
              <w:rPr>
                <w:lang w:val="pl-PL"/>
              </w:rPr>
              <w:t>aby</w:t>
            </w:r>
            <w:r w:rsidR="0073538B" w:rsidRPr="00BA7DD6">
              <w:rPr>
                <w:lang w:val="pl-PL"/>
              </w:rPr>
              <w:t>:</w:t>
            </w:r>
            <w:r w:rsidRPr="00BA7DD6">
              <w:rPr>
                <w:lang w:val="pl-PL"/>
              </w:rPr>
              <w:t xml:space="preserve"> </w:t>
            </w:r>
            <w:r w:rsidR="00BA7DD6" w:rsidRPr="00BA7DD6">
              <w:rPr>
                <w:lang w:val="pl-PL"/>
              </w:rPr>
              <w:t>robić zakupy</w:t>
            </w:r>
            <w:r w:rsidRPr="00BA7DD6">
              <w:rPr>
                <w:lang w:val="pl-PL"/>
              </w:rPr>
              <w:t xml:space="preserve">, </w:t>
            </w:r>
            <w:r w:rsidR="00BA7DD6" w:rsidRPr="00BA7DD6">
              <w:rPr>
                <w:lang w:val="pl-PL"/>
              </w:rPr>
              <w:t>łączyć się poprzez wideo</w:t>
            </w:r>
            <w:r w:rsidRPr="00BA7DD6">
              <w:rPr>
                <w:lang w:val="pl-PL"/>
              </w:rPr>
              <w:t>,</w:t>
            </w:r>
            <w:r w:rsidR="00BA7DD6" w:rsidRPr="00BA7DD6">
              <w:rPr>
                <w:lang w:val="pl-PL"/>
              </w:rPr>
              <w:t xml:space="preserve"> wysyła</w:t>
            </w:r>
            <w:r w:rsidR="00BA7DD6">
              <w:rPr>
                <w:lang w:val="pl-PL"/>
              </w:rPr>
              <w:t>ć wiadomości do siebie, dzielić się naszymi doświadczeniami</w:t>
            </w:r>
            <w:r w:rsidR="0073538B" w:rsidRPr="00BA7DD6">
              <w:rPr>
                <w:lang w:val="pl-PL"/>
              </w:rPr>
              <w:t xml:space="preserve">, </w:t>
            </w:r>
            <w:r w:rsidR="00BA7DD6">
              <w:rPr>
                <w:lang w:val="pl-PL"/>
              </w:rPr>
              <w:t>myślami i uczuciami poprzez</w:t>
            </w:r>
            <w:r w:rsidR="0073538B" w:rsidRPr="00BA7DD6">
              <w:rPr>
                <w:lang w:val="pl-PL"/>
              </w:rPr>
              <w:t xml:space="preserve"> social media. </w:t>
            </w:r>
            <w:r w:rsidRPr="00BA7DD6">
              <w:rPr>
                <w:lang w:val="pl-PL"/>
              </w:rPr>
              <w:t xml:space="preserve"> </w:t>
            </w:r>
            <w:r w:rsidR="00BA7DD6">
              <w:rPr>
                <w:lang w:val="pl"/>
              </w:rPr>
              <w:t xml:space="preserve">Rezerwujemy również </w:t>
            </w:r>
            <w:r w:rsidR="0073538B" w:rsidRPr="00620D6C">
              <w:rPr>
                <w:lang w:val="pl"/>
              </w:rPr>
              <w:t>wizyt</w:t>
            </w:r>
            <w:r w:rsidR="00BA7DD6">
              <w:rPr>
                <w:lang w:val="pl"/>
              </w:rPr>
              <w:t>y zdrowotne</w:t>
            </w:r>
            <w:r w:rsidRPr="00620D6C">
              <w:rPr>
                <w:lang w:val="pl"/>
              </w:rPr>
              <w:t xml:space="preserve">, </w:t>
            </w:r>
            <w:r w:rsidR="00BA7DD6">
              <w:rPr>
                <w:lang w:val="pl"/>
              </w:rPr>
              <w:t xml:space="preserve">wyszukujemy </w:t>
            </w:r>
            <w:r w:rsidR="0073538B" w:rsidRPr="00620D6C">
              <w:rPr>
                <w:lang w:val="pl"/>
              </w:rPr>
              <w:t>informacji</w:t>
            </w:r>
            <w:r w:rsidR="00BA7DD6">
              <w:rPr>
                <w:lang w:val="pl"/>
              </w:rPr>
              <w:t xml:space="preserve"> </w:t>
            </w:r>
            <w:r w:rsidR="0073538B" w:rsidRPr="00620D6C">
              <w:rPr>
                <w:lang w:val="pl"/>
              </w:rPr>
              <w:t xml:space="preserve">na temat problemów zdrowotnych. </w:t>
            </w:r>
            <w:r w:rsidRPr="00620D6C">
              <w:rPr>
                <w:lang w:val="pl"/>
              </w:rPr>
              <w:t xml:space="preserve"> Poruszamy się również online</w:t>
            </w:r>
            <w:r w:rsidR="0073538B" w:rsidRPr="00620D6C">
              <w:rPr>
                <w:lang w:val="pl"/>
              </w:rPr>
              <w:t xml:space="preserve">, aby znaleźć ze wskazówki </w:t>
            </w:r>
            <w:r w:rsidR="00BA7DD6">
              <w:rPr>
                <w:lang w:val="pl"/>
              </w:rPr>
              <w:t>odnośnie transportu</w:t>
            </w:r>
            <w:r w:rsidR="0073538B" w:rsidRPr="00620D6C">
              <w:rPr>
                <w:lang w:val="pl"/>
              </w:rPr>
              <w:t xml:space="preserve"> - w przypadku podróży komunikacją </w:t>
            </w:r>
            <w:r w:rsidR="0073538B" w:rsidRPr="00620D6C">
              <w:rPr>
                <w:lang w:val="pl"/>
              </w:rPr>
              <w:lastRenderedPageBreak/>
              <w:t xml:space="preserve">miejską, samochodem, rowerem lub pieszo. </w:t>
            </w:r>
            <w:r w:rsidRPr="00620D6C">
              <w:rPr>
                <w:lang w:val="pl"/>
              </w:rPr>
              <w:t xml:space="preserve"> Słuchamy również </w:t>
            </w:r>
            <w:r w:rsidR="0073538B" w:rsidRPr="00620D6C">
              <w:rPr>
                <w:lang w:val="pl"/>
              </w:rPr>
              <w:t>muzyki lub audio</w:t>
            </w:r>
            <w:r w:rsidRPr="00620D6C">
              <w:rPr>
                <w:lang w:val="pl"/>
              </w:rPr>
              <w:t xml:space="preserve"> i </w:t>
            </w:r>
            <w:r w:rsidR="0073538B" w:rsidRPr="00620D6C">
              <w:rPr>
                <w:lang w:val="pl"/>
              </w:rPr>
              <w:t>oglądamy filmy lub T</w:t>
            </w:r>
            <w:r w:rsidRPr="00620D6C">
              <w:rPr>
                <w:lang w:val="pl"/>
              </w:rPr>
              <w:t>V w Internecie</w:t>
            </w:r>
            <w:r w:rsidR="0073538B" w:rsidRPr="00620D6C">
              <w:rPr>
                <w:lang w:val="pl"/>
              </w:rPr>
              <w:t xml:space="preserve">. </w:t>
            </w:r>
          </w:p>
          <w:p w14:paraId="59B4C80F" w14:textId="27FD3701" w:rsidR="0073538B" w:rsidRPr="00620D6C" w:rsidRDefault="0073538B" w:rsidP="0093117D">
            <w:pPr>
              <w:rPr>
                <w:rFonts w:cs="Arial"/>
                <w:lang w:val="pl-PL"/>
              </w:rPr>
            </w:pPr>
            <w:r w:rsidRPr="00620D6C">
              <w:rPr>
                <w:lang w:val="pl"/>
              </w:rPr>
              <w:t xml:space="preserve">Znaczna część naszego życia stała się cyfrowa. Ale </w:t>
            </w:r>
            <w:r w:rsidR="003F5030">
              <w:rPr>
                <w:lang w:val="pl"/>
              </w:rPr>
              <w:t>stawanie</w:t>
            </w:r>
            <w:r w:rsidRPr="00620D6C">
              <w:rPr>
                <w:lang w:val="pl"/>
              </w:rPr>
              <w:t xml:space="preserve"> się</w:t>
            </w:r>
            <w:r w:rsidR="003F5030">
              <w:rPr>
                <w:lang w:val="pl"/>
              </w:rPr>
              <w:t xml:space="preserve"> coraz bardziej</w:t>
            </w:r>
            <w:r w:rsidRPr="00620D6C">
              <w:rPr>
                <w:lang w:val="pl"/>
              </w:rPr>
              <w:t xml:space="preserve"> cyfrowym tworzy i pozostawia cyfrowe ślady, cyfrowe dane, które można zbierać i wykorzystywać do profilowania nas, poznawania nas, wpływania na nas w sposób, którego możemy nie być świadomi.  Każda odwiedzana strona internetowa; każde kliknięcie i dotknięcie; każde połączenie lub wiadomość, którą wykonujesz lub otrzymujesz; każdy post w mediach społecznościowych, który publikujesz; miejsca, które odwiedzasz lub "tagujesz"; każde "polubienie"; utwory, których słuchasz lub filmy, które oglądasz (oraz szczegóły dotyczące tego, kiedy to zrobiłeś</w:t>
            </w:r>
            <w:r w:rsidR="003F5030">
              <w:rPr>
                <w:lang w:val="pl"/>
              </w:rPr>
              <w:t xml:space="preserve"> </w:t>
            </w:r>
            <w:r w:rsidRPr="00620D6C">
              <w:rPr>
                <w:lang w:val="pl"/>
              </w:rPr>
              <w:t xml:space="preserve">czy wstrzymałeś, szybko przewinąłeś do przodu lub pominąłeś utwór lub film) tworzy dane. </w:t>
            </w:r>
            <w:r w:rsidR="003F5030">
              <w:rPr>
                <w:lang w:val="pl"/>
              </w:rPr>
              <w:t>Są to dane</w:t>
            </w:r>
            <w:r w:rsidRPr="00620D6C">
              <w:rPr>
                <w:lang w:val="pl"/>
              </w:rPr>
              <w:t>, któr</w:t>
            </w:r>
            <w:r w:rsidR="003F5030">
              <w:rPr>
                <w:lang w:val="pl"/>
              </w:rPr>
              <w:t>e</w:t>
            </w:r>
            <w:r w:rsidRPr="00620D6C">
              <w:rPr>
                <w:lang w:val="pl"/>
              </w:rPr>
              <w:t xml:space="preserve"> ujawnia</w:t>
            </w:r>
            <w:r w:rsidR="003F5030">
              <w:rPr>
                <w:lang w:val="pl"/>
              </w:rPr>
              <w:t>ją</w:t>
            </w:r>
            <w:r w:rsidRPr="00620D6C">
              <w:rPr>
                <w:lang w:val="pl"/>
              </w:rPr>
              <w:t xml:space="preserve"> aspekty </w:t>
            </w:r>
            <w:r w:rsidR="003F5030">
              <w:rPr>
                <w:lang w:val="pl"/>
              </w:rPr>
              <w:t>T</w:t>
            </w:r>
            <w:r w:rsidRPr="00620D6C">
              <w:rPr>
                <w:lang w:val="pl"/>
              </w:rPr>
              <w:t>wojego zachowania, aspekty CIEBIE</w:t>
            </w:r>
            <w:r w:rsidR="003F5030">
              <w:rPr>
                <w:lang w:val="pl"/>
              </w:rPr>
              <w:t>, c</w:t>
            </w:r>
            <w:r w:rsidRPr="00620D6C">
              <w:rPr>
                <w:lang w:val="pl"/>
              </w:rPr>
              <w:t>zęsto intymne.  Na przykład aplikacje płodności, które znają Cię intymnie. Zobacz ten artykuł z magazynu Wired z 2018 r. "</w:t>
            </w:r>
            <w:r w:rsidRPr="00620D6C">
              <w:rPr>
                <w:b/>
                <w:bCs/>
                <w:lang w:val="pl"/>
              </w:rPr>
              <w:t>Zanim zaczniesz korzystać z aplikacji antykoncepcyjnych, rozważ swoją prywatność"</w:t>
            </w:r>
            <w:r w:rsidRPr="00620D6C">
              <w:rPr>
                <w:lang w:val="pl"/>
              </w:rPr>
              <w:t xml:space="preserve">: </w:t>
            </w:r>
            <w:hyperlink r:id="rId220" w:history="1">
              <w:r w:rsidRPr="00620D6C">
                <w:rPr>
                  <w:rStyle w:val="Hyperlink"/>
                  <w:lang w:val="pl"/>
                </w:rPr>
                <w:t>https://bit.ly/3ajCyZz</w:t>
              </w:r>
            </w:hyperlink>
          </w:p>
          <w:p w14:paraId="076BDF30" w14:textId="7E8DA8C0" w:rsidR="0073538B" w:rsidRPr="00620D6C" w:rsidRDefault="0073538B" w:rsidP="0093117D">
            <w:pPr>
              <w:rPr>
                <w:rFonts w:cs="Arial"/>
                <w:lang w:val="pl-PL"/>
              </w:rPr>
            </w:pPr>
            <w:r w:rsidRPr="00620D6C">
              <w:rPr>
                <w:lang w:val="pl"/>
              </w:rPr>
              <w:t xml:space="preserve">Organizacja charytatywna zajmująca się prywatnością zgłosiła w artykule Guardian z 2020 r., </w:t>
            </w:r>
            <w:r w:rsidR="003F5030">
              <w:rPr>
                <w:lang w:val="pl"/>
              </w:rPr>
              <w:t>ż</w:t>
            </w:r>
            <w:r w:rsidRPr="00620D6C">
              <w:rPr>
                <w:lang w:val="pl"/>
              </w:rPr>
              <w:t>e "aplikacje menstruacyjne przechowują nadmierne informacje".</w:t>
            </w:r>
            <w:r w:rsidR="004E3A50" w:rsidRPr="00620D6C">
              <w:rPr>
                <w:lang w:val="pl"/>
              </w:rPr>
              <w:t xml:space="preserve"> Możesz</w:t>
            </w:r>
            <w:r w:rsidRPr="00620D6C">
              <w:rPr>
                <w:lang w:val="pl"/>
              </w:rPr>
              <w:t xml:space="preserve"> </w:t>
            </w:r>
            <w:r w:rsidR="004E3A50" w:rsidRPr="00620D6C">
              <w:rPr>
                <w:lang w:val="pl"/>
              </w:rPr>
              <w:t>o tym</w:t>
            </w:r>
            <w:r w:rsidRPr="00620D6C">
              <w:rPr>
                <w:lang w:val="pl"/>
              </w:rPr>
              <w:t xml:space="preserve"> przeczytać tutaj: </w:t>
            </w:r>
            <w:r w:rsidRPr="00620D6C">
              <w:rPr>
                <w:lang w:val="pl"/>
              </w:rPr>
              <w:fldChar w:fldCharType="begin"/>
            </w:r>
            <w:r w:rsidRPr="00620D6C">
              <w:rPr>
                <w:lang w:val="pl"/>
              </w:rPr>
              <w:instrText xml:space="preserve"> HYPERLINK "https://bit.ly/3aj7IQH </w:instrText>
            </w:r>
          </w:p>
          <w:p w14:paraId="505DF1F4" w14:textId="77777777" w:rsidR="0073538B" w:rsidRPr="00620D6C" w:rsidRDefault="0073538B" w:rsidP="0093117D">
            <w:pPr>
              <w:rPr>
                <w:rStyle w:val="Hyperlink"/>
                <w:rFonts w:cs="Arial"/>
                <w:lang w:val="pl-PL"/>
              </w:rPr>
            </w:pPr>
            <w:r w:rsidRPr="00620D6C">
              <w:rPr>
                <w:lang w:val="pl"/>
              </w:rPr>
              <w:instrText xml:space="preserve">" </w:instrText>
            </w:r>
            <w:r w:rsidRPr="00620D6C">
              <w:rPr>
                <w:lang w:val="pl"/>
              </w:rPr>
              <w:fldChar w:fldCharType="separate"/>
            </w:r>
            <w:r w:rsidRPr="00620D6C">
              <w:rPr>
                <w:rStyle w:val="Hyperlink"/>
                <w:lang w:val="pl"/>
              </w:rPr>
              <w:t xml:space="preserve">https://bit.ly/3aj7IQH </w:t>
            </w:r>
          </w:p>
          <w:p w14:paraId="3F17FC5A" w14:textId="71F2DACD" w:rsidR="0073538B" w:rsidRPr="00620D6C" w:rsidRDefault="0073538B" w:rsidP="0093117D">
            <w:pPr>
              <w:rPr>
                <w:rStyle w:val="Hyperlink"/>
                <w:rFonts w:cs="Arial"/>
                <w:lang w:val="pl-PL"/>
              </w:rPr>
            </w:pPr>
            <w:r w:rsidRPr="00620D6C">
              <w:rPr>
                <w:lang w:val="pl"/>
              </w:rPr>
              <w:fldChar w:fldCharType="end"/>
            </w:r>
            <w:r w:rsidRPr="00620D6C">
              <w:rPr>
                <w:lang w:val="pl"/>
              </w:rPr>
              <w:t xml:space="preserve">Są też aplikacje, które dzielą się intymnymi aspektami seksualności, religii lub lokalizacji danej osoby na przykład (dane "lokalizacji" mogą sugerować bardzo wiele - niezależnie od tego, czy lokalizacja jest miejscem określonego rodzaju kultu, czy kliniką zdrowia o określonym charakterze).. Zobacz raport konsumencki 2020 na temat takich aplikacji tutaj: </w:t>
            </w:r>
            <w:r w:rsidRPr="00620D6C">
              <w:rPr>
                <w:lang w:val="pl"/>
              </w:rPr>
              <w:fldChar w:fldCharType="begin"/>
            </w:r>
            <w:r w:rsidRPr="00620D6C">
              <w:rPr>
                <w:lang w:val="pl"/>
              </w:rPr>
              <w:instrText xml:space="preserve"> HYPERLINK "https://bit.ly/3ggUw2x" </w:instrText>
            </w:r>
            <w:r w:rsidRPr="00620D6C">
              <w:rPr>
                <w:lang w:val="pl"/>
              </w:rPr>
              <w:fldChar w:fldCharType="separate"/>
            </w:r>
            <w:r w:rsidRPr="00620D6C">
              <w:rPr>
                <w:rStyle w:val="Hyperlink"/>
                <w:lang w:val="pl"/>
              </w:rPr>
              <w:t>https://bit.ly/3ggUw2x</w:t>
            </w:r>
          </w:p>
          <w:p w14:paraId="609C2B54" w14:textId="189F8320" w:rsidR="003220C2" w:rsidRPr="00620D6C" w:rsidRDefault="0073538B" w:rsidP="0093117D">
            <w:pPr>
              <w:rPr>
                <w:rFonts w:cs="Arial"/>
                <w:lang w:val="pl-PL"/>
              </w:rPr>
            </w:pPr>
            <w:r w:rsidRPr="00620D6C">
              <w:rPr>
                <w:lang w:val="pl"/>
              </w:rPr>
              <w:fldChar w:fldCharType="end"/>
            </w:r>
            <w:r w:rsidR="003220C2" w:rsidRPr="00620D6C">
              <w:rPr>
                <w:lang w:val="pl"/>
              </w:rPr>
              <w:t xml:space="preserve">Istnieją również aplikacje skierowane do dzieci i nastolatków / młodych dorosłych, które przechwytują dane, być może bez wiedzy dziecka lub nastolatka, który pobrał aplikację, lub wiedzy rodzica (rodziców), którzy mogli kupić aplikację do użytku dziecka na inteligentnym urządzeniu. </w:t>
            </w:r>
            <w:hyperlink r:id="rId221" w:history="1"/>
            <w:r w:rsidR="003220C2" w:rsidRPr="00620D6C">
              <w:rPr>
                <w:lang w:val="pl"/>
              </w:rPr>
              <w:t>Yubo</w:t>
            </w:r>
            <w:hyperlink r:id="rId222" w:history="1"/>
            <w:r w:rsidR="003220C2" w:rsidRPr="00620D6C">
              <w:rPr>
                <w:lang w:val="pl"/>
              </w:rPr>
              <w:t xml:space="preserve"> to "aplikacja społecznościowa" skierowana do dzieci, aby pomóc im znaleźć przyjaciół. Brytyjska gazeta Sunday Times poinformowała o problemach z ochroną aplikacji w wydaniu z 20 lutego 2022 r. Możesz przeczytać część tego raportu Sunday Times na poniższym obrazku:</w:t>
            </w:r>
            <w:hyperlink r:id="rId223" w:history="1"/>
          </w:p>
          <w:p w14:paraId="3E353A40" w14:textId="22CBAC09" w:rsidR="00B94AD7" w:rsidRPr="00620D6C" w:rsidRDefault="00B94AD7" w:rsidP="0093117D">
            <w:pPr>
              <w:rPr>
                <w:rFonts w:cs="Arial"/>
              </w:rPr>
            </w:pPr>
            <w:r w:rsidRPr="00620D6C">
              <w:rPr>
                <w:rFonts w:cs="Arial"/>
                <w:noProof/>
                <w:lang w:val="en-GB" w:eastAsia="en-GB"/>
              </w:rPr>
              <w:lastRenderedPageBreak/>
              <w:drawing>
                <wp:inline distT="0" distB="0" distL="0" distR="0" wp14:anchorId="7DFA3049" wp14:editId="1E6D64FB">
                  <wp:extent cx="4248890" cy="3186668"/>
                  <wp:effectExtent l="0" t="0" r="0" b="0"/>
                  <wp:docPr id="14" name="Picture 14" descr="Obraz zawierający tekst, gazetę&#10;&#10;Opis 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newspaper&#10;&#10;Description automatically generated"/>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4253696" cy="3190272"/>
                          </a:xfrm>
                          <a:prstGeom prst="rect">
                            <a:avLst/>
                          </a:prstGeom>
                        </pic:spPr>
                      </pic:pic>
                    </a:graphicData>
                  </a:graphic>
                </wp:inline>
              </w:drawing>
            </w:r>
          </w:p>
          <w:p w14:paraId="7A93AAE9" w14:textId="421C412A" w:rsidR="00B94AD7" w:rsidRPr="00620D6C" w:rsidRDefault="00B94AD7" w:rsidP="0093117D">
            <w:pPr>
              <w:rPr>
                <w:rFonts w:cs="Arial"/>
                <w:lang w:val="pl-PL"/>
              </w:rPr>
            </w:pPr>
            <w:r w:rsidRPr="00620D6C">
              <w:rPr>
                <w:lang w:val="pl"/>
              </w:rPr>
              <w:t xml:space="preserve">W dalszej części kroku 5 dowiemy się o bezpłatnych narzędziach online, które </w:t>
            </w:r>
            <w:r w:rsidR="00EB0C99">
              <w:rPr>
                <w:lang w:val="pl"/>
              </w:rPr>
              <w:t xml:space="preserve">dostają się pod powierzchnię </w:t>
            </w:r>
            <w:r w:rsidRPr="00620D6C">
              <w:rPr>
                <w:lang w:val="pl"/>
              </w:rPr>
              <w:t>aplikacj</w:t>
            </w:r>
            <w:r w:rsidR="00EB0C99">
              <w:rPr>
                <w:lang w:val="pl"/>
              </w:rPr>
              <w:t>i</w:t>
            </w:r>
            <w:r w:rsidRPr="00620D6C">
              <w:rPr>
                <w:lang w:val="pl"/>
              </w:rPr>
              <w:t xml:space="preserve"> taki</w:t>
            </w:r>
            <w:r w:rsidR="00EB0C99">
              <w:rPr>
                <w:lang w:val="pl"/>
              </w:rPr>
              <w:t>ch</w:t>
            </w:r>
            <w:r w:rsidRPr="00620D6C">
              <w:rPr>
                <w:lang w:val="pl"/>
              </w:rPr>
              <w:t xml:space="preserve"> jak Yubo , aby dowiedzieć się, czy w tej lub innych aplikacjach skierowanych do dzieci występują jakiekolwiek problemy z prywatnością danych.</w:t>
            </w:r>
          </w:p>
          <w:p w14:paraId="1638D2F4" w14:textId="66E94BF8" w:rsidR="0073538B" w:rsidRPr="00620D6C" w:rsidRDefault="00B94AD7" w:rsidP="0093117D">
            <w:pPr>
              <w:rPr>
                <w:rFonts w:cs="Arial"/>
                <w:lang w:val="pl-PL"/>
              </w:rPr>
            </w:pPr>
            <w:r w:rsidRPr="00620D6C">
              <w:rPr>
                <w:lang w:val="pl"/>
              </w:rPr>
              <w:t>D</w:t>
            </w:r>
            <w:r w:rsidR="0073538B" w:rsidRPr="00620D6C">
              <w:rPr>
                <w:lang w:val="pl"/>
              </w:rPr>
              <w:t>a</w:t>
            </w:r>
            <w:r w:rsidR="00E043E8">
              <w:rPr>
                <w:lang w:val="pl"/>
              </w:rPr>
              <w:t>ne</w:t>
            </w:r>
            <w:r w:rsidR="0073538B" w:rsidRPr="00620D6C">
              <w:rPr>
                <w:lang w:val="pl"/>
              </w:rPr>
              <w:t xml:space="preserve"> ujawnia</w:t>
            </w:r>
            <w:r w:rsidR="00E043E8">
              <w:rPr>
                <w:lang w:val="pl"/>
              </w:rPr>
              <w:t xml:space="preserve">ją </w:t>
            </w:r>
            <w:r w:rsidR="0073538B" w:rsidRPr="00620D6C">
              <w:rPr>
                <w:lang w:val="pl"/>
              </w:rPr>
              <w:t>nie tylko aspekty CIEBIE, ale także aspekty INNYCH. O</w:t>
            </w:r>
            <w:r w:rsidR="00E043E8">
              <w:rPr>
                <w:lang w:val="pl"/>
              </w:rPr>
              <w:t xml:space="preserve"> </w:t>
            </w:r>
            <w:r w:rsidR="0073538B" w:rsidRPr="00620D6C">
              <w:rPr>
                <w:lang w:val="pl"/>
              </w:rPr>
              <w:t>tych, z którymi się komunikujesz i dzielisz informacjami, o swoich relacjach i wzorcach komunikacji. Na przykład aplikacja może poprosić o przesłanie lub udzielenie dostępu do "kontaktów" przechowywanych na komputerze lub smartfonie. Ale co</w:t>
            </w:r>
            <w:r w:rsidR="00C50CB5" w:rsidRPr="00620D6C">
              <w:rPr>
                <w:lang w:val="pl"/>
              </w:rPr>
              <w:t xml:space="preserve"> </w:t>
            </w:r>
            <w:r w:rsidR="00E043E8">
              <w:rPr>
                <w:lang w:val="pl"/>
              </w:rPr>
              <w:t xml:space="preserve">jest </w:t>
            </w:r>
            <w:r w:rsidR="0073538B" w:rsidRPr="00620D6C">
              <w:rPr>
                <w:lang w:val="pl"/>
              </w:rPr>
              <w:t>w kontakcie? Kontakt może zawierać imię i nazwisko osoby, zdjęcie, numer telefonu komórkowego, adres e-mail, adres pocztowy, nazwę w mediach społecznościowych, datę rocznicy.  Bycie cyfrowym online może wymagać od nas nie tylko myślenia o własnej prywatności, ale także o prywatności innych.</w:t>
            </w:r>
          </w:p>
          <w:p w14:paraId="31E32FEA" w14:textId="77777777" w:rsidR="00C50CB5" w:rsidRPr="00620D6C" w:rsidRDefault="00C50CB5" w:rsidP="0093117D">
            <w:pPr>
              <w:rPr>
                <w:rFonts w:cs="Arial"/>
                <w:lang w:val="pl-PL"/>
              </w:rPr>
            </w:pPr>
          </w:p>
          <w:p w14:paraId="5FBE862E" w14:textId="460B4928" w:rsidR="0073538B" w:rsidRPr="00620D6C" w:rsidRDefault="0073538B" w:rsidP="0093117D">
            <w:pPr>
              <w:rPr>
                <w:rFonts w:cs="Arial"/>
                <w:lang w:val="pl-PL"/>
              </w:rPr>
            </w:pPr>
            <w:r w:rsidRPr="00620D6C">
              <w:rPr>
                <w:lang w:val="pl"/>
              </w:rPr>
              <w:t xml:space="preserve">Jak omówiono w kroku 4, w UE i Wielkiej Brytanii prawo do prywatności w </w:t>
            </w:r>
            <w:r w:rsidRPr="00620D6C">
              <w:rPr>
                <w:b/>
                <w:bCs/>
                <w:lang w:val="pl"/>
              </w:rPr>
              <w:t>Internecie</w:t>
            </w:r>
            <w:r w:rsidRPr="00620D6C">
              <w:rPr>
                <w:lang w:val="pl"/>
              </w:rPr>
              <w:t xml:space="preserve"> jest chronione przez szczególne przepisy dotyczące prywatności i łączności elektronicznej oraz ogólne rozporządzenie o ochronie danych (</w:t>
            </w:r>
            <w:r w:rsidRPr="00620D6C">
              <w:rPr>
                <w:b/>
                <w:bCs/>
                <w:lang w:val="pl"/>
              </w:rPr>
              <w:t>RODO</w:t>
            </w:r>
            <w:r w:rsidRPr="00620D6C">
              <w:rPr>
                <w:lang w:val="pl"/>
              </w:rPr>
              <w:t xml:space="preserve">). Ale prawa i ich egzekwowanie </w:t>
            </w:r>
            <w:r w:rsidR="005367F3">
              <w:rPr>
                <w:lang w:val="pl"/>
              </w:rPr>
              <w:t>mają ograniczone działanie</w:t>
            </w:r>
            <w:r w:rsidRPr="00620D6C">
              <w:rPr>
                <w:lang w:val="pl"/>
              </w:rPr>
              <w:t xml:space="preserve">.  Są </w:t>
            </w:r>
            <w:r w:rsidR="005367F3">
              <w:rPr>
                <w:lang w:val="pl"/>
              </w:rPr>
              <w:t xml:space="preserve">jednak </w:t>
            </w:r>
            <w:r w:rsidRPr="00620D6C">
              <w:rPr>
                <w:lang w:val="pl"/>
              </w:rPr>
              <w:t>rzeczy, które możesz zrobić</w:t>
            </w:r>
            <w:r w:rsidR="005367F3">
              <w:rPr>
                <w:lang w:val="pl"/>
              </w:rPr>
              <w:t xml:space="preserve"> Ty</w:t>
            </w:r>
            <w:r w:rsidRPr="00620D6C">
              <w:rPr>
                <w:lang w:val="pl"/>
              </w:rPr>
              <w:t xml:space="preserve">, aby chronić swoją prywatność w Internecie. </w:t>
            </w:r>
          </w:p>
          <w:p w14:paraId="2B2E861A" w14:textId="4D3669DC" w:rsidR="0073538B" w:rsidRPr="00620D6C" w:rsidRDefault="0073538B" w:rsidP="0093117D">
            <w:pPr>
              <w:rPr>
                <w:rFonts w:cs="Arial"/>
              </w:rPr>
            </w:pPr>
            <w:r w:rsidRPr="00620D6C">
              <w:rPr>
                <w:lang w:val="pl"/>
              </w:rPr>
              <w:t>Dowiedzieliśmy się o tym,</w:t>
            </w:r>
            <w:r w:rsidR="00F067E5">
              <w:rPr>
                <w:lang w:val="pl"/>
              </w:rPr>
              <w:t xml:space="preserve"> </w:t>
            </w:r>
            <w:r w:rsidRPr="00620D6C">
              <w:rPr>
                <w:lang w:val="pl"/>
              </w:rPr>
              <w:t xml:space="preserve">że ludzie są śledzeni </w:t>
            </w:r>
            <w:r w:rsidRPr="00620D6C">
              <w:rPr>
                <w:b/>
                <w:bCs/>
                <w:lang w:val="pl"/>
              </w:rPr>
              <w:t>przez Internet</w:t>
            </w:r>
            <w:r w:rsidRPr="00620D6C">
              <w:rPr>
                <w:lang w:val="pl"/>
              </w:rPr>
              <w:t xml:space="preserve"> w kroku 3. Obejmuje to </w:t>
            </w:r>
            <w:r w:rsidR="00F067E5">
              <w:rPr>
                <w:lang w:val="pl"/>
              </w:rPr>
              <w:t xml:space="preserve">technologię </w:t>
            </w:r>
            <w:r w:rsidRPr="00620D6C">
              <w:rPr>
                <w:lang w:val="pl"/>
              </w:rPr>
              <w:t xml:space="preserve">reklam (ad tech), takie jak pliki cookie, śledzenie po stronie serwera. Ale co możesz zrobić, aby </w:t>
            </w:r>
            <w:r w:rsidR="00F067E5">
              <w:rPr>
                <w:lang w:val="pl"/>
              </w:rPr>
              <w:t>to</w:t>
            </w:r>
            <w:r w:rsidRPr="00620D6C">
              <w:rPr>
                <w:lang w:val="pl"/>
              </w:rPr>
              <w:t xml:space="preserve"> kontrolować i chronić swoją prywatność w Internecie?  [</w:t>
            </w:r>
            <w:hyperlink r:id="rId225" w:history="1">
              <w:r w:rsidRPr="00620D6C">
                <w:rPr>
                  <w:rStyle w:val="Hyperlink"/>
                  <w:lang w:val="pl"/>
                </w:rPr>
                <w:t>samodzielne zarządzanie prywatnością</w:t>
              </w:r>
            </w:hyperlink>
            <w:r w:rsidRPr="00620D6C">
              <w:rPr>
                <w:lang w:val="pl"/>
              </w:rPr>
              <w:t xml:space="preserve"> jest trudne]. Możesz dowiedzieć się więcej o tym, że</w:t>
            </w:r>
            <w:r w:rsidR="00F067E5">
              <w:rPr>
                <w:lang w:val="pl"/>
              </w:rPr>
              <w:t xml:space="preserve"> </w:t>
            </w:r>
            <w:r w:rsidRPr="00620D6C">
              <w:rPr>
                <w:lang w:val="pl"/>
              </w:rPr>
              <w:t xml:space="preserve">ludzie są </w:t>
            </w:r>
            <w:hyperlink r:id="rId226" w:history="1">
              <w:r w:rsidRPr="00620D6C">
                <w:rPr>
                  <w:rStyle w:val="Hyperlink"/>
                  <w:lang w:val="pl"/>
                </w:rPr>
                <w:t>śledzeni</w:t>
              </w:r>
            </w:hyperlink>
            <w:r w:rsidRPr="00620D6C">
              <w:rPr>
                <w:b/>
                <w:bCs/>
                <w:lang w:val="pl"/>
              </w:rPr>
              <w:t xml:space="preserve"> za pośrednictwem aplikacji mobilnych </w:t>
            </w:r>
            <w:r w:rsidRPr="00620D6C">
              <w:rPr>
                <w:lang w:val="pl"/>
              </w:rPr>
              <w:t xml:space="preserve">(zestawy programistyczne - SDK), czytając artykuł Binns et al. </w:t>
            </w:r>
            <w:r w:rsidRPr="00620D6C">
              <w:rPr>
                <w:lang w:val="en-GB"/>
              </w:rPr>
              <w:t>(2018): "Third Party Tracking in the Mobile Ecosystem" dostępny stąd:</w:t>
            </w:r>
            <w:hyperlink r:id="rId227" w:history="1">
              <w:r w:rsidRPr="00620D6C">
                <w:rPr>
                  <w:rStyle w:val="Hyperlink"/>
                  <w:lang w:val="en-GB"/>
                </w:rPr>
                <w:t xml:space="preserve"> https://arxiv.org/pdf/1804.03603.pdf</w:t>
              </w:r>
            </w:hyperlink>
            <w:r w:rsidRPr="00620D6C">
              <w:rPr>
                <w:lang w:val="en-GB"/>
              </w:rPr>
              <w:t xml:space="preserve"> .</w:t>
            </w:r>
          </w:p>
          <w:p w14:paraId="32DB62CC" w14:textId="77777777" w:rsidR="0073538B" w:rsidRPr="00620D6C" w:rsidRDefault="0073538B" w:rsidP="0093117D">
            <w:pPr>
              <w:rPr>
                <w:rFonts w:cs="Arial"/>
                <w:b/>
                <w:bCs/>
              </w:rPr>
            </w:pPr>
          </w:p>
          <w:p w14:paraId="2569ED4D" w14:textId="0F0BE106" w:rsidR="0073538B" w:rsidRPr="00620D6C" w:rsidRDefault="0073538B" w:rsidP="0093117D">
            <w:pPr>
              <w:rPr>
                <w:rFonts w:cs="Arial"/>
                <w:b/>
                <w:bCs/>
                <w:lang w:val="pl-PL"/>
              </w:rPr>
            </w:pPr>
            <w:r w:rsidRPr="00620D6C">
              <w:rPr>
                <w:b/>
                <w:bCs/>
                <w:lang w:val="pl"/>
              </w:rPr>
              <w:lastRenderedPageBreak/>
              <w:t xml:space="preserve">Narzędzia do wykrywania </w:t>
            </w:r>
            <w:r w:rsidR="00F27EF6" w:rsidRPr="00620D6C">
              <w:rPr>
                <w:b/>
                <w:bCs/>
                <w:lang w:val="pl"/>
              </w:rPr>
              <w:t xml:space="preserve">śledzenia i </w:t>
            </w:r>
            <w:r w:rsidRPr="00620D6C">
              <w:rPr>
                <w:b/>
                <w:bCs/>
                <w:lang w:val="pl"/>
              </w:rPr>
              <w:t>kontrolowania go.</w:t>
            </w:r>
          </w:p>
          <w:p w14:paraId="6BC1577F" w14:textId="77777777" w:rsidR="0073538B" w:rsidRPr="00620D6C" w:rsidRDefault="0073538B" w:rsidP="0093117D">
            <w:pPr>
              <w:rPr>
                <w:rFonts w:cs="Arial"/>
                <w:b/>
                <w:bCs/>
                <w:u w:val="single"/>
                <w:lang w:val="pl-PL"/>
              </w:rPr>
            </w:pPr>
            <w:r w:rsidRPr="00620D6C">
              <w:rPr>
                <w:b/>
                <w:bCs/>
                <w:u w:val="single"/>
                <w:lang w:val="pl"/>
              </w:rPr>
              <w:t>Narzędzia przejrzystości - web:</w:t>
            </w:r>
          </w:p>
          <w:p w14:paraId="734689A3" w14:textId="353E2BEB" w:rsidR="0073538B" w:rsidRPr="00620D6C" w:rsidRDefault="0073538B" w:rsidP="0093117D">
            <w:pPr>
              <w:rPr>
                <w:rFonts w:cs="Arial"/>
                <w:lang w:val="pl-PL"/>
              </w:rPr>
            </w:pPr>
            <w:r w:rsidRPr="00620D6C">
              <w:rPr>
                <w:lang w:val="pl"/>
              </w:rPr>
              <w:t xml:space="preserve">Dostępnych jest wiele narzędzi, które pomogą Ci zrozumieć śledzenie, które ma miejsce na odwiedzanych stronach internetowych. Wiele śledzenia </w:t>
            </w:r>
            <w:r w:rsidR="00EE331C" w:rsidRPr="00620D6C">
              <w:rPr>
                <w:lang w:val="pl"/>
              </w:rPr>
              <w:t>ma</w:t>
            </w:r>
            <w:r w:rsidRPr="00620D6C">
              <w:rPr>
                <w:lang w:val="pl"/>
              </w:rPr>
              <w:t xml:space="preserve"> na celu skierowanie reklam lub "spersonalizowanie</w:t>
            </w:r>
            <w:r w:rsidR="00EE331C" w:rsidRPr="00620D6C">
              <w:rPr>
                <w:lang w:val="pl"/>
              </w:rPr>
              <w:t>"</w:t>
            </w:r>
            <w:r w:rsidRPr="00620D6C">
              <w:rPr>
                <w:lang w:val="pl"/>
              </w:rPr>
              <w:t xml:space="preserve"> Twojego doświadczenia. Często obejmuje to udostępnianie danych zewnętrznym firmom reklamowym, czasami setkom firm. </w:t>
            </w:r>
          </w:p>
          <w:p w14:paraId="741B1EA2" w14:textId="77777777" w:rsidR="0073538B" w:rsidRPr="00620D6C" w:rsidRDefault="0073538B" w:rsidP="0093117D">
            <w:pPr>
              <w:rPr>
                <w:rFonts w:cs="Arial"/>
                <w:lang w:val="pl-PL"/>
              </w:rPr>
            </w:pPr>
          </w:p>
          <w:p w14:paraId="4F7326C2" w14:textId="79DCCB85" w:rsidR="0073538B" w:rsidRPr="00620D6C" w:rsidRDefault="0073538B" w:rsidP="0093117D">
            <w:pPr>
              <w:rPr>
                <w:rFonts w:cs="Arial"/>
                <w:b/>
                <w:bCs/>
                <w:lang w:val="pl-PL"/>
              </w:rPr>
            </w:pPr>
            <w:r w:rsidRPr="00620D6C">
              <w:rPr>
                <w:b/>
                <w:bCs/>
                <w:lang w:val="pl"/>
              </w:rPr>
              <w:t xml:space="preserve">Niektóre z narzędzi przezroczystości sieci </w:t>
            </w:r>
            <w:r w:rsidR="001E5DF3">
              <w:rPr>
                <w:b/>
                <w:bCs/>
                <w:lang w:val="pl"/>
              </w:rPr>
              <w:t>o</w:t>
            </w:r>
            <w:r w:rsidRPr="00620D6C">
              <w:rPr>
                <w:b/>
                <w:bCs/>
                <w:lang w:val="pl"/>
              </w:rPr>
              <w:t>bejmują:</w:t>
            </w:r>
          </w:p>
          <w:p w14:paraId="0FA2CEB3" w14:textId="55F5F98F" w:rsidR="0073538B" w:rsidRPr="00620D6C" w:rsidRDefault="0073538B" w:rsidP="0093117D">
            <w:pPr>
              <w:rPr>
                <w:rFonts w:cs="Arial"/>
                <w:color w:val="333333"/>
                <w:shd w:val="clear" w:color="auto" w:fill="FFFFFF"/>
                <w:lang w:val="pl-PL"/>
              </w:rPr>
            </w:pPr>
            <w:r w:rsidRPr="00620D6C">
              <w:rPr>
                <w:b/>
                <w:bCs/>
                <w:color w:val="333333"/>
                <w:shd w:val="clear" w:color="auto" w:fill="FFFFFF"/>
                <w:lang w:val="pl"/>
              </w:rPr>
              <w:t>Webbkoll</w:t>
            </w:r>
            <w:r w:rsidRPr="00620D6C">
              <w:rPr>
                <w:color w:val="333333"/>
                <w:shd w:val="clear" w:color="auto" w:fill="FFFFFF"/>
                <w:lang w:val="pl"/>
              </w:rPr>
              <w:t xml:space="preserve"> to narzędzie, które symuluje to, co dzieje się, gdy użytkownik odwiedza stronę internetową za pomocą typowej przeglądarki. Pokaże, jakie własne i zewnętrzne pliki cookie mogą być obecne na odwiedzanej stronie, a także jakie śledzenie ma miejsce, które nie opiera się </w:t>
            </w:r>
            <w:r w:rsidR="0081294C" w:rsidRPr="00620D6C">
              <w:rPr>
                <w:color w:val="333333"/>
                <w:shd w:val="clear" w:color="auto" w:fill="FFFFFF"/>
                <w:lang w:val="pl"/>
              </w:rPr>
              <w:t xml:space="preserve">na </w:t>
            </w:r>
            <w:r w:rsidRPr="00620D6C">
              <w:rPr>
                <w:color w:val="333333"/>
                <w:shd w:val="clear" w:color="auto" w:fill="FFFFFF"/>
                <w:lang w:val="pl"/>
              </w:rPr>
              <w:t xml:space="preserve">plikach cookie, takich jak żądania wysyłane przez serwery </w:t>
            </w:r>
            <w:hyperlink r:id="rId228" w:history="1">
              <w:r w:rsidRPr="00620D6C">
                <w:rPr>
                  <w:rStyle w:val="Hyperlink"/>
                  <w:shd w:val="clear" w:color="auto" w:fill="FFFFFF"/>
                  <w:lang w:val="pl"/>
                </w:rPr>
                <w:t>https://webbkoll.dataskydd.net/en</w:t>
              </w:r>
            </w:hyperlink>
          </w:p>
          <w:p w14:paraId="73E063EB" w14:textId="77777777" w:rsidR="0073538B" w:rsidRPr="00620D6C" w:rsidRDefault="0073538B" w:rsidP="0093117D">
            <w:pPr>
              <w:rPr>
                <w:rFonts w:cs="Arial"/>
                <w:color w:val="333333"/>
                <w:shd w:val="clear" w:color="auto" w:fill="FFFFFF"/>
                <w:lang w:val="pl-PL"/>
              </w:rPr>
            </w:pPr>
            <w:r w:rsidRPr="00620D6C">
              <w:rPr>
                <w:b/>
                <w:bCs/>
                <w:lang w:val="pl"/>
              </w:rPr>
              <w:t>Blacklight</w:t>
            </w:r>
            <w:r w:rsidRPr="00620D6C">
              <w:rPr>
                <w:lang w:val="pl"/>
              </w:rPr>
              <w:t xml:space="preserve"> skanuje stronę internetową i ujawnia kluczowe technologie śledzenia na stronie.  </w:t>
            </w:r>
            <w:hyperlink r:id="rId229" w:history="1">
              <w:r w:rsidRPr="00620D6C">
                <w:rPr>
                  <w:rStyle w:val="Hyperlink"/>
                  <w:shd w:val="clear" w:color="auto" w:fill="FFFFFF"/>
                  <w:lang w:val="pl"/>
                </w:rPr>
                <w:t>https://themarkup.org/blacklight</w:t>
              </w:r>
            </w:hyperlink>
          </w:p>
          <w:p w14:paraId="026625BC" w14:textId="77777777" w:rsidR="0073538B" w:rsidRPr="00620D6C" w:rsidRDefault="0073538B" w:rsidP="0093117D">
            <w:pPr>
              <w:rPr>
                <w:rFonts w:cs="Arial"/>
                <w:lang w:val="pl-PL"/>
              </w:rPr>
            </w:pPr>
            <w:r w:rsidRPr="00620D6C">
              <w:rPr>
                <w:b/>
                <w:bCs/>
                <w:lang w:val="pl"/>
              </w:rPr>
              <w:t>Pagexray</w:t>
            </w:r>
            <w:r w:rsidRPr="00620D6C">
              <w:rPr>
                <w:color w:val="000000"/>
                <w:lang w:val="pl"/>
              </w:rPr>
              <w:t xml:space="preserve"> to narzędzie analityczne, które pokazuje wszystkie reklamy i moduły śledzące załadowane na stronę internetową i przedstawia wyniki w postaci wykresu drzewa. </w:t>
            </w:r>
            <w:r w:rsidRPr="00620D6C">
              <w:rPr>
                <w:lang w:val="pl"/>
              </w:rPr>
              <w:t xml:space="preserve"> </w:t>
            </w:r>
            <w:r w:rsidRPr="00620D6C">
              <w:rPr>
                <w:color w:val="000000" w:themeColor="text1"/>
                <w:lang w:val="pl"/>
              </w:rPr>
              <w:t xml:space="preserve">Wyniki można pobrać jako archiwum HTTP (.har.json) lub szczegółowe wyniki (.json) </w:t>
            </w:r>
            <w:hyperlink r:id="rId230" w:history="1">
              <w:r w:rsidRPr="00620D6C">
                <w:rPr>
                  <w:rStyle w:val="Hyperlink"/>
                  <w:lang w:val="pl"/>
                </w:rPr>
                <w:t>https://pagexray.fouanalytics.com/</w:t>
              </w:r>
            </w:hyperlink>
          </w:p>
          <w:p w14:paraId="23C25E69" w14:textId="121ECC09" w:rsidR="0073538B" w:rsidRPr="00620D6C" w:rsidRDefault="008905C9" w:rsidP="0093117D">
            <w:pPr>
              <w:spacing w:before="100" w:beforeAutospacing="1" w:after="150"/>
              <w:outlineLvl w:val="0"/>
              <w:rPr>
                <w:rFonts w:cs="Arial"/>
                <w:color w:val="333333"/>
                <w:kern w:val="36"/>
                <w:lang w:val="pl-PL"/>
              </w:rPr>
            </w:pPr>
            <w:r>
              <w:rPr>
                <w:b/>
                <w:bCs/>
                <w:color w:val="333333"/>
                <w:kern w:val="36"/>
                <w:lang w:val="pl"/>
              </w:rPr>
              <w:t>Request Map generator</w:t>
            </w:r>
            <w:r w:rsidR="0073538B" w:rsidRPr="00620D6C">
              <w:rPr>
                <w:color w:val="333333"/>
                <w:kern w:val="36"/>
                <w:lang w:val="pl"/>
              </w:rPr>
              <w:t xml:space="preserve"> pomaga </w:t>
            </w:r>
            <w:r w:rsidR="0073538B" w:rsidRPr="00620D6C">
              <w:rPr>
                <w:color w:val="333333"/>
                <w:shd w:val="clear" w:color="auto" w:fill="FFFFFF"/>
                <w:lang w:val="pl"/>
              </w:rPr>
              <w:t xml:space="preserve">określić, jakie strony trzecie znajdują się na stronie internetowej i gdzie przesyłane są dane. </w:t>
            </w:r>
            <w:r w:rsidR="0073538B" w:rsidRPr="00620D6C">
              <w:rPr>
                <w:lang w:val="pl"/>
              </w:rPr>
              <w:t xml:space="preserve"> Wyniki można pobrać do pliku CSV.  </w:t>
            </w:r>
            <w:hyperlink r:id="rId231" w:history="1">
              <w:r w:rsidR="0073538B" w:rsidRPr="00620D6C">
                <w:rPr>
                  <w:rStyle w:val="Hyperlink"/>
                  <w:kern w:val="36"/>
                  <w:lang w:val="pl"/>
                </w:rPr>
                <w:t>https://requestmap.webperf.tools</w:t>
              </w:r>
            </w:hyperlink>
          </w:p>
          <w:p w14:paraId="72ACB610" w14:textId="77777777" w:rsidR="0073538B" w:rsidRPr="00620D6C" w:rsidRDefault="0073538B" w:rsidP="0093117D">
            <w:pPr>
              <w:rPr>
                <w:rFonts w:cs="Arial"/>
                <w:lang w:val="pl-PL"/>
              </w:rPr>
            </w:pPr>
            <w:r w:rsidRPr="00620D6C">
              <w:rPr>
                <w:b/>
                <w:bCs/>
                <w:lang w:val="pl"/>
              </w:rPr>
              <w:t>Cover Your Tracks</w:t>
            </w:r>
            <w:r w:rsidRPr="00620D6C">
              <w:rPr>
                <w:lang w:val="pl"/>
              </w:rPr>
              <w:t xml:space="preserve"> to narzędzie do testowania, jak dobrze twoja przeglądarka chroni przed śledzeniem i odciskami palców </w:t>
            </w:r>
            <w:hyperlink r:id="rId232" w:history="1">
              <w:r w:rsidRPr="00620D6C">
                <w:rPr>
                  <w:rStyle w:val="Hyperlink"/>
                  <w:bdr w:val="none" w:sz="0" w:space="0" w:color="auto" w:frame="1"/>
                  <w:shd w:val="clear" w:color="auto" w:fill="FFFFFF"/>
                  <w:lang w:val="pl"/>
                </w:rPr>
                <w:t>https://coveryourtracks.eff.org</w:t>
              </w:r>
            </w:hyperlink>
          </w:p>
          <w:p w14:paraId="66D18570" w14:textId="77777777" w:rsidR="0073538B" w:rsidRPr="00620D6C" w:rsidRDefault="0073538B" w:rsidP="0093117D">
            <w:pPr>
              <w:rPr>
                <w:rFonts w:cs="Arial"/>
                <w:color w:val="333333"/>
                <w:shd w:val="clear" w:color="auto" w:fill="FFFFFF"/>
                <w:lang w:val="pl-PL"/>
              </w:rPr>
            </w:pPr>
          </w:p>
          <w:p w14:paraId="0EF8FCD2" w14:textId="6BC479C6" w:rsidR="0073538B" w:rsidRDefault="0073538B" w:rsidP="0093117D">
            <w:pPr>
              <w:rPr>
                <w:b/>
                <w:bCs/>
                <w:u w:val="single"/>
                <w:lang w:val="pl"/>
              </w:rPr>
            </w:pPr>
            <w:r w:rsidRPr="00620D6C">
              <w:rPr>
                <w:b/>
                <w:bCs/>
                <w:u w:val="single"/>
                <w:lang w:val="pl"/>
              </w:rPr>
              <w:t>Narzędzia transparentności – aplikacje mobilne:</w:t>
            </w:r>
          </w:p>
          <w:p w14:paraId="6C4889C3" w14:textId="77777777" w:rsidR="00B42436" w:rsidRDefault="00B42436" w:rsidP="0093117D">
            <w:pPr>
              <w:pStyle w:val="Heading3"/>
              <w:rPr>
                <w:rFonts w:asciiTheme="minorHAnsi" w:hAnsiTheme="minorHAnsi"/>
                <w:color w:val="auto"/>
                <w:sz w:val="20"/>
                <w:szCs w:val="20"/>
                <w:lang w:val="pl"/>
              </w:rPr>
            </w:pPr>
          </w:p>
          <w:p w14:paraId="0107C3AF" w14:textId="771E5DA5" w:rsidR="0073538B" w:rsidRPr="00620D6C" w:rsidRDefault="0073538B" w:rsidP="0093117D">
            <w:pPr>
              <w:pStyle w:val="Heading3"/>
              <w:rPr>
                <w:rFonts w:asciiTheme="minorHAnsi" w:hAnsiTheme="minorHAnsi" w:cs="Arial"/>
                <w:lang w:val="pl-PL"/>
              </w:rPr>
            </w:pPr>
            <w:r w:rsidRPr="00620D6C">
              <w:rPr>
                <w:rFonts w:asciiTheme="minorHAnsi" w:hAnsiTheme="minorHAnsi"/>
                <w:color w:val="auto"/>
                <w:sz w:val="20"/>
                <w:szCs w:val="20"/>
                <w:lang w:val="pl"/>
              </w:rPr>
              <w:t xml:space="preserve">Badanie aplikacji mobilnych nie jest łatwe. Kiedy korzystasz z aplikacji w telefonie, </w:t>
            </w:r>
            <w:hyperlink r:id="rId233" w:history="1">
              <w:r w:rsidRPr="00620D6C">
                <w:rPr>
                  <w:rStyle w:val="Hyperlink"/>
                  <w:rFonts w:asciiTheme="minorHAnsi" w:hAnsiTheme="minorHAnsi"/>
                  <w:sz w:val="20"/>
                  <w:szCs w:val="20"/>
                  <w:lang w:val="pl"/>
                </w:rPr>
                <w:t>O'Flaherty</w:t>
              </w:r>
            </w:hyperlink>
            <w:r w:rsidRPr="00620D6C">
              <w:rPr>
                <w:rFonts w:asciiTheme="minorHAnsi" w:hAnsiTheme="minorHAnsi"/>
                <w:color w:val="auto"/>
                <w:sz w:val="20"/>
                <w:szCs w:val="20"/>
                <w:lang w:val="pl"/>
              </w:rPr>
              <w:t>, dziennikarz zajmujący się cyber</w:t>
            </w:r>
            <w:r w:rsidR="00A15922">
              <w:rPr>
                <w:rFonts w:asciiTheme="minorHAnsi" w:hAnsiTheme="minorHAnsi"/>
                <w:color w:val="auto"/>
                <w:sz w:val="20"/>
                <w:szCs w:val="20"/>
                <w:lang w:val="pl"/>
              </w:rPr>
              <w:t xml:space="preserve"> </w:t>
            </w:r>
            <w:r w:rsidRPr="00620D6C">
              <w:rPr>
                <w:rFonts w:asciiTheme="minorHAnsi" w:hAnsiTheme="minorHAnsi"/>
                <w:color w:val="auto"/>
                <w:sz w:val="20"/>
                <w:szCs w:val="20"/>
                <w:lang w:val="pl"/>
              </w:rPr>
              <w:t>bezpieczeństwem, stwierdza, że aplikacje "mogą śledzić Cię w innych aplikacjach i witrynach internetowych, aby kierować reklamy. Obecnie odbywa się to za pomocą czegoś, co nazywa się identyfikatorem dla reklamodawców (</w:t>
            </w:r>
            <w:r w:rsidRPr="00620D6C">
              <w:rPr>
                <w:rFonts w:asciiTheme="minorHAnsi" w:hAnsiTheme="minorHAnsi"/>
                <w:b/>
                <w:bCs/>
                <w:color w:val="auto"/>
                <w:sz w:val="20"/>
                <w:szCs w:val="20"/>
                <w:lang w:val="pl"/>
              </w:rPr>
              <w:t>IDFA</w:t>
            </w:r>
            <w:r w:rsidRPr="00620D6C">
              <w:rPr>
                <w:rFonts w:asciiTheme="minorHAnsi" w:hAnsiTheme="minorHAnsi"/>
                <w:color w:val="auto"/>
                <w:sz w:val="20"/>
                <w:szCs w:val="20"/>
                <w:lang w:val="pl"/>
              </w:rPr>
              <w:t>),</w:t>
            </w:r>
            <w:r w:rsidRPr="00620D6C">
              <w:rPr>
                <w:rFonts w:asciiTheme="minorHAnsi" w:hAnsiTheme="minorHAnsi"/>
                <w:lang w:val="pl"/>
              </w:rPr>
              <w:t xml:space="preserve"> </w:t>
            </w:r>
            <w:r w:rsidRPr="00620D6C">
              <w:rPr>
                <w:rFonts w:asciiTheme="minorHAnsi" w:hAnsiTheme="minorHAnsi"/>
                <w:color w:val="auto"/>
                <w:sz w:val="20"/>
                <w:szCs w:val="20"/>
                <w:lang w:val="pl"/>
              </w:rPr>
              <w:t xml:space="preserve">który śledzi bez ujawniania twoich danych osobowych. </w:t>
            </w:r>
          </w:p>
          <w:p w14:paraId="21EAB750" w14:textId="77777777" w:rsidR="0073538B" w:rsidRPr="00620D6C" w:rsidRDefault="0073538B" w:rsidP="0093117D">
            <w:pPr>
              <w:rPr>
                <w:rFonts w:cs="Arial"/>
                <w:lang w:val="pl-PL"/>
              </w:rPr>
            </w:pPr>
            <w:r w:rsidRPr="00620D6C">
              <w:rPr>
                <w:lang w:val="pl"/>
              </w:rPr>
              <w:t>Istnieją pewne narzędzia, które pomagają rzucić światło na istnienie "trackerów" osadzonych w aplikacjach na Androida.</w:t>
            </w:r>
          </w:p>
          <w:p w14:paraId="44874E62" w14:textId="77777777" w:rsidR="0073538B" w:rsidRPr="00620D6C" w:rsidRDefault="0073538B" w:rsidP="0093117D">
            <w:pPr>
              <w:rPr>
                <w:rFonts w:cs="Arial"/>
                <w:b/>
                <w:bCs/>
                <w:lang w:val="pl-PL"/>
              </w:rPr>
            </w:pPr>
            <w:r w:rsidRPr="00620D6C">
              <w:rPr>
                <w:lang w:val="pl"/>
              </w:rPr>
              <w:t xml:space="preserve">Kluczowym narzędziem dla Androida jest </w:t>
            </w:r>
            <w:r w:rsidRPr="00620D6C">
              <w:rPr>
                <w:b/>
                <w:bCs/>
                <w:lang w:val="pl"/>
              </w:rPr>
              <w:t>Exodus Privacy</w:t>
            </w:r>
            <w:r w:rsidRPr="00620D6C">
              <w:rPr>
                <w:lang w:val="pl"/>
              </w:rPr>
              <w:t>:</w:t>
            </w:r>
          </w:p>
          <w:p w14:paraId="15D6CE2C" w14:textId="77777777" w:rsidR="0073538B" w:rsidRPr="00620D6C" w:rsidRDefault="00C34FD2" w:rsidP="0093117D">
            <w:pPr>
              <w:rPr>
                <w:rFonts w:cs="Arial"/>
                <w:lang w:val="pl-PL"/>
              </w:rPr>
            </w:pPr>
            <w:hyperlink r:id="rId234" w:history="1">
              <w:r w:rsidR="0073538B" w:rsidRPr="00620D6C">
                <w:rPr>
                  <w:rStyle w:val="Hyperlink"/>
                  <w:lang w:val="pl"/>
                </w:rPr>
                <w:t>https://exodus-privacy.eu.org/en/</w:t>
              </w:r>
            </w:hyperlink>
          </w:p>
          <w:p w14:paraId="6CB03191" w14:textId="7F3A8EE9" w:rsidR="0073538B" w:rsidRPr="00620D6C" w:rsidRDefault="00C34FD2" w:rsidP="0093117D">
            <w:pPr>
              <w:rPr>
                <w:rFonts w:cs="Arial"/>
              </w:rPr>
            </w:pPr>
            <w:hyperlink r:id="rId235" w:history="1">
              <w:r w:rsidR="0073538B" w:rsidRPr="00620D6C">
                <w:rPr>
                  <w:rStyle w:val="Hyperlink"/>
                  <w:lang w:val="en-GB"/>
                </w:rPr>
                <w:t>https://developer.android.com/studio</w:t>
              </w:r>
            </w:hyperlink>
            <w:r w:rsidR="0073538B" w:rsidRPr="00620D6C">
              <w:rPr>
                <w:lang w:val="en-GB"/>
              </w:rPr>
              <w:t xml:space="preserve"> </w:t>
            </w:r>
            <w:r w:rsidR="00A15922">
              <w:rPr>
                <w:lang w:val="en-GB"/>
              </w:rPr>
              <w:t>Android Studio</w:t>
            </w:r>
          </w:p>
          <w:p w14:paraId="236A0EC4" w14:textId="13619994" w:rsidR="00A8460C" w:rsidRPr="00620D6C" w:rsidRDefault="00397A1B" w:rsidP="00A8460C">
            <w:pPr>
              <w:rPr>
                <w:rFonts w:cs="Arial"/>
                <w:color w:val="1D1D1F"/>
                <w:spacing w:val="3"/>
                <w:szCs w:val="20"/>
                <w:shd w:val="clear" w:color="auto" w:fill="FFFFFF"/>
                <w:lang w:val="pl-PL"/>
              </w:rPr>
            </w:pPr>
            <w:r w:rsidRPr="00620D6C">
              <w:rPr>
                <w:lang w:val="pl"/>
              </w:rPr>
              <w:t>Pat Walshe (Privacy Matters) informuje, że</w:t>
            </w:r>
            <w:r w:rsidR="00A15922">
              <w:rPr>
                <w:lang w:val="pl"/>
              </w:rPr>
              <w:t xml:space="preserve"> </w:t>
            </w:r>
            <w:r w:rsidR="0073538B" w:rsidRPr="00620D6C">
              <w:rPr>
                <w:szCs w:val="20"/>
                <w:lang w:val="pl"/>
              </w:rPr>
              <w:t>tutaj nie ma obecnie równoważnego narzędzia dla aplikacji Apple na iOS.</w:t>
            </w:r>
            <w:r w:rsidRPr="00620D6C">
              <w:rPr>
                <w:lang w:val="pl"/>
              </w:rPr>
              <w:t xml:space="preserve"> </w:t>
            </w:r>
            <w:r w:rsidR="00A8460C" w:rsidRPr="00620D6C">
              <w:rPr>
                <w:szCs w:val="20"/>
                <w:lang w:val="pl"/>
              </w:rPr>
              <w:t xml:space="preserve"> Jednak Apple </w:t>
            </w:r>
            <w:r w:rsidRPr="00620D6C">
              <w:rPr>
                <w:szCs w:val="20"/>
                <w:lang w:val="pl"/>
              </w:rPr>
              <w:t xml:space="preserve">wprowadził nowe zasady przejrzystości dla swojego sklepu </w:t>
            </w:r>
            <w:r w:rsidR="00A15922">
              <w:rPr>
                <w:szCs w:val="20"/>
                <w:lang w:val="pl"/>
              </w:rPr>
              <w:t xml:space="preserve">oraz dla </w:t>
            </w:r>
            <w:r w:rsidRPr="00620D6C">
              <w:rPr>
                <w:szCs w:val="20"/>
                <w:lang w:val="pl"/>
              </w:rPr>
              <w:t>programistów</w:t>
            </w:r>
            <w:r w:rsidR="00A8460C" w:rsidRPr="00620D6C">
              <w:rPr>
                <w:szCs w:val="20"/>
                <w:lang w:val="pl"/>
              </w:rPr>
              <w:t>,</w:t>
            </w:r>
            <w:r w:rsidRPr="00620D6C">
              <w:rPr>
                <w:szCs w:val="20"/>
                <w:lang w:val="pl"/>
              </w:rPr>
              <w:t xml:space="preserve"> które wymagają od nich używania predefiniowanych etykiet prywatności w celu ujawnienia, jakich danych używają i dlaczego. </w:t>
            </w:r>
            <w:r w:rsidRPr="00620D6C">
              <w:rPr>
                <w:lang w:val="pl"/>
              </w:rPr>
              <w:t xml:space="preserve"> </w:t>
            </w:r>
            <w:r w:rsidR="0073538B" w:rsidRPr="00620D6C">
              <w:rPr>
                <w:szCs w:val="20"/>
                <w:lang w:val="pl"/>
              </w:rPr>
              <w:t xml:space="preserve"> Nowy iOS</w:t>
            </w:r>
            <w:hyperlink r:id="rId236" w:history="1">
              <w:r w:rsidR="00A8460C" w:rsidRPr="00620D6C">
                <w:rPr>
                  <w:rStyle w:val="Hyperlink"/>
                  <w:szCs w:val="20"/>
                  <w:lang w:val="pl"/>
                </w:rPr>
                <w:t xml:space="preserve"> 14.5</w:t>
              </w:r>
            </w:hyperlink>
            <w:r w:rsidRPr="00620D6C">
              <w:rPr>
                <w:lang w:val="pl"/>
              </w:rPr>
              <w:t xml:space="preserve"> firmy Apple </w:t>
            </w:r>
            <w:r w:rsidR="00A8460C" w:rsidRPr="00620D6C">
              <w:rPr>
                <w:szCs w:val="20"/>
                <w:lang w:val="pl"/>
              </w:rPr>
              <w:t xml:space="preserve"> wymaga również od programistów "</w:t>
            </w:r>
            <w:r w:rsidR="00A8460C" w:rsidRPr="00620D6C">
              <w:rPr>
                <w:i/>
                <w:iCs/>
                <w:color w:val="1D1D1F"/>
                <w:spacing w:val="3"/>
                <w:szCs w:val="20"/>
                <w:shd w:val="clear" w:color="auto" w:fill="FFFFFF"/>
                <w:lang w:val="pl"/>
              </w:rPr>
              <w:t>uzyskania zgody użytkownika przed śledzeniem jego danych w aplikacjach lub witrynach należących do innych firm w celach reklamowych lub udostępniania danych brokerom danych.</w:t>
            </w:r>
            <w:r w:rsidRPr="00620D6C">
              <w:rPr>
                <w:lang w:val="pl"/>
              </w:rPr>
              <w:t xml:space="preserve"> </w:t>
            </w:r>
            <w:r w:rsidR="00A8460C" w:rsidRPr="00620D6C">
              <w:rPr>
                <w:color w:val="1D1D1F"/>
                <w:spacing w:val="3"/>
                <w:szCs w:val="20"/>
                <w:shd w:val="clear" w:color="auto" w:fill="FFFFFF"/>
                <w:lang w:val="pl"/>
              </w:rPr>
              <w:t xml:space="preserve">" </w:t>
            </w:r>
          </w:p>
          <w:p w14:paraId="577D05E7" w14:textId="45B69486" w:rsidR="00A8460C" w:rsidRPr="00620D6C" w:rsidRDefault="00397A1B" w:rsidP="00397A1B">
            <w:pPr>
              <w:rPr>
                <w:rFonts w:cs="Arial"/>
                <w:szCs w:val="20"/>
                <w:lang w:val="pl-PL"/>
              </w:rPr>
            </w:pPr>
            <w:r w:rsidRPr="00620D6C">
              <w:rPr>
                <w:szCs w:val="20"/>
                <w:lang w:val="pl"/>
              </w:rPr>
              <w:t>Zgodnie z A</w:t>
            </w:r>
            <w:r w:rsidR="0073538B" w:rsidRPr="00620D6C">
              <w:rPr>
                <w:szCs w:val="20"/>
                <w:lang w:val="pl"/>
              </w:rPr>
              <w:t>pple</w:t>
            </w:r>
            <w:r w:rsidRPr="00620D6C">
              <w:rPr>
                <w:szCs w:val="20"/>
                <w:lang w:val="pl"/>
              </w:rPr>
              <w:t>, jego</w:t>
            </w:r>
            <w:r w:rsidR="0073538B" w:rsidRPr="00620D6C">
              <w:rPr>
                <w:szCs w:val="20"/>
                <w:lang w:val="pl"/>
              </w:rPr>
              <w:t xml:space="preserve"> nowa funkcja prywatności pozwala właścicielom </w:t>
            </w:r>
            <w:r w:rsidRPr="00620D6C">
              <w:rPr>
                <w:szCs w:val="20"/>
                <w:lang w:val="pl"/>
              </w:rPr>
              <w:t>telefonów Apple z tym systemem operacyjnym</w:t>
            </w:r>
            <w:r w:rsidR="0073538B" w:rsidRPr="00620D6C">
              <w:rPr>
                <w:szCs w:val="20"/>
                <w:lang w:val="pl"/>
              </w:rPr>
              <w:t xml:space="preserve"> "dotknąć</w:t>
            </w:r>
            <w:r w:rsidR="0073538B" w:rsidRPr="00620D6C">
              <w:rPr>
                <w:lang w:val="pl"/>
              </w:rPr>
              <w:t xml:space="preserve"> </w:t>
            </w:r>
            <w:r w:rsidR="0073538B" w:rsidRPr="00620D6C">
              <w:rPr>
                <w:szCs w:val="20"/>
                <w:lang w:val="pl" w:eastAsia="en-GB"/>
              </w:rPr>
              <w:t>przycisku Raport prywatności, aby lepiej zrozumieć, w jaki sposób strony internetowe traktują Twoją prywatność.</w:t>
            </w:r>
            <w:r w:rsidR="0073538B" w:rsidRPr="00620D6C">
              <w:rPr>
                <w:lang w:val="pl"/>
              </w:rPr>
              <w:t xml:space="preserve"> </w:t>
            </w:r>
            <w:r w:rsidR="0073538B" w:rsidRPr="00620D6C">
              <w:rPr>
                <w:szCs w:val="20"/>
                <w:lang w:val="pl"/>
              </w:rPr>
              <w:t>" (</w:t>
            </w:r>
            <w:hyperlink r:id="rId237" w:history="1">
              <w:r w:rsidR="0073538B" w:rsidRPr="00620D6C">
                <w:rPr>
                  <w:rStyle w:val="Hyperlink"/>
                  <w:szCs w:val="20"/>
                  <w:lang w:val="pl"/>
                </w:rPr>
                <w:t>Apple, 2021</w:t>
              </w:r>
            </w:hyperlink>
            <w:r w:rsidR="0073538B" w:rsidRPr="00620D6C">
              <w:rPr>
                <w:szCs w:val="20"/>
                <w:lang w:val="pl"/>
              </w:rPr>
              <w:t xml:space="preserve">). </w:t>
            </w:r>
            <w:r w:rsidR="003668DA">
              <w:rPr>
                <w:szCs w:val="20"/>
                <w:lang w:val="pl"/>
              </w:rPr>
              <w:t>W</w:t>
            </w:r>
            <w:r w:rsidRPr="00620D6C">
              <w:rPr>
                <w:szCs w:val="20"/>
                <w:lang w:val="pl"/>
              </w:rPr>
              <w:t>edług</w:t>
            </w:r>
            <w:r w:rsidR="003668DA">
              <w:rPr>
                <w:szCs w:val="20"/>
                <w:lang w:val="pl"/>
              </w:rPr>
              <w:t xml:space="preserve"> Apple</w:t>
            </w:r>
            <w:r w:rsidRPr="00620D6C">
              <w:rPr>
                <w:szCs w:val="20"/>
                <w:lang w:val="pl"/>
              </w:rPr>
              <w:t>, jego funkcja</w:t>
            </w:r>
            <w:r w:rsidR="0073538B" w:rsidRPr="00620D6C">
              <w:rPr>
                <w:szCs w:val="20"/>
                <w:lang w:val="pl"/>
              </w:rPr>
              <w:t xml:space="preserve"> przejrzystości śledzenia aplikacji (ATT) </w:t>
            </w:r>
            <w:r w:rsidRPr="00620D6C">
              <w:rPr>
                <w:szCs w:val="20"/>
                <w:lang w:val="pl"/>
              </w:rPr>
              <w:t xml:space="preserve">będzie </w:t>
            </w:r>
            <w:r w:rsidR="0073538B" w:rsidRPr="00620D6C">
              <w:rPr>
                <w:szCs w:val="20"/>
                <w:lang w:val="pl"/>
              </w:rPr>
              <w:t>"wymagać od wszystkich aplikacji prośby o wyraźne pozwolenie na śledzenie" i "W ustawieniach użytkownicy będą mogli zobaczyć, które aplikacje poprosiły o pozwolenie na śledzenie i wprowadzać zmiany według własnego uznania". (</w:t>
            </w:r>
            <w:hyperlink r:id="rId238" w:history="1">
              <w:r w:rsidR="0073538B" w:rsidRPr="00620D6C">
                <w:rPr>
                  <w:rStyle w:val="Hyperlink"/>
                  <w:szCs w:val="20"/>
                  <w:lang w:val="pl"/>
                </w:rPr>
                <w:t>O'Flaherty, 2021</w:t>
              </w:r>
            </w:hyperlink>
            <w:r w:rsidR="0073538B" w:rsidRPr="00620D6C">
              <w:rPr>
                <w:szCs w:val="20"/>
                <w:lang w:val="pl"/>
              </w:rPr>
              <w:t xml:space="preserve">). </w:t>
            </w:r>
          </w:p>
          <w:p w14:paraId="45D9AEE7" w14:textId="0EAF6E7C" w:rsidR="00725FF5" w:rsidRPr="00620D6C" w:rsidRDefault="00A8460C" w:rsidP="00397A1B">
            <w:pPr>
              <w:rPr>
                <w:rFonts w:cs="Arial"/>
                <w:szCs w:val="20"/>
                <w:lang w:val="pl-PL"/>
              </w:rPr>
            </w:pPr>
            <w:r w:rsidRPr="00620D6C">
              <w:rPr>
                <w:color w:val="1D1D1F"/>
                <w:spacing w:val="3"/>
                <w:szCs w:val="20"/>
                <w:shd w:val="clear" w:color="auto" w:fill="FFFFFF"/>
                <w:lang w:val="pl"/>
              </w:rPr>
              <w:t xml:space="preserve">W </w:t>
            </w:r>
            <w:r w:rsidRPr="00620D6C">
              <w:rPr>
                <w:color w:val="1D1D1F"/>
                <w:spacing w:val="3"/>
                <w:szCs w:val="20"/>
                <w:lang w:val="pl"/>
              </w:rPr>
              <w:t>systemie Mac OS</w:t>
            </w:r>
            <w:r w:rsidRPr="00620D6C">
              <w:rPr>
                <w:lang w:val="pl"/>
              </w:rPr>
              <w:t xml:space="preserve"> </w:t>
            </w:r>
            <w:r w:rsidRPr="00620D6C">
              <w:rPr>
                <w:color w:val="1D1D1F"/>
                <w:spacing w:val="3"/>
                <w:szCs w:val="20"/>
                <w:lang w:val="pl"/>
              </w:rPr>
              <w:t xml:space="preserve">("Big Sur") Apple </w:t>
            </w:r>
            <w:r w:rsidR="003668DA">
              <w:rPr>
                <w:color w:val="1D1D1F"/>
                <w:spacing w:val="3"/>
                <w:szCs w:val="20"/>
                <w:lang w:val="pl"/>
              </w:rPr>
              <w:t>z</w:t>
            </w:r>
            <w:r w:rsidRPr="00620D6C">
              <w:rPr>
                <w:color w:val="1D1D1F"/>
                <w:spacing w:val="3"/>
                <w:szCs w:val="20"/>
                <w:lang w:val="pl"/>
              </w:rPr>
              <w:t>apewnia narzędzie do raportowania prywatności, które pojawia się jako ikona w przeglądarce Safari</w:t>
            </w:r>
            <w:r w:rsidR="00725FF5" w:rsidRPr="00620D6C">
              <w:rPr>
                <w:color w:val="1D1D1F"/>
                <w:spacing w:val="3"/>
                <w:szCs w:val="20"/>
                <w:lang w:val="pl"/>
              </w:rPr>
              <w:t xml:space="preserve">. Dzięki </w:t>
            </w:r>
            <w:r w:rsidRPr="00620D6C">
              <w:rPr>
                <w:color w:val="1D1D1F"/>
                <w:spacing w:val="3"/>
                <w:szCs w:val="20"/>
                <w:lang w:val="pl"/>
              </w:rPr>
              <w:t xml:space="preserve">temu użytkownicy zobaczą, jakie moduły śledzące znajdują się na stronie internetowej i są blokowane. </w:t>
            </w:r>
            <w:r w:rsidRPr="00620D6C">
              <w:rPr>
                <w:lang w:val="pl"/>
              </w:rPr>
              <w:t xml:space="preserve"> </w:t>
            </w:r>
            <w:r w:rsidRPr="00620D6C">
              <w:rPr>
                <w:szCs w:val="20"/>
                <w:lang w:val="pl"/>
              </w:rPr>
              <w:t xml:space="preserve">Przeglądarka Safari firmy </w:t>
            </w:r>
            <w:r w:rsidRPr="00620D6C">
              <w:rPr>
                <w:color w:val="1D1D1F"/>
                <w:spacing w:val="3"/>
                <w:szCs w:val="20"/>
                <w:shd w:val="clear" w:color="auto" w:fill="FFFFFF"/>
                <w:lang w:val="pl"/>
              </w:rPr>
              <w:t xml:space="preserve">Apple </w:t>
            </w:r>
            <w:r w:rsidRPr="00620D6C">
              <w:rPr>
                <w:szCs w:val="20"/>
                <w:lang w:val="pl"/>
              </w:rPr>
              <w:t>"daje więcej sposobów na ochronę prywatności" (</w:t>
            </w:r>
            <w:hyperlink r:id="rId239" w:history="1">
              <w:r w:rsidRPr="00620D6C">
                <w:rPr>
                  <w:rStyle w:val="Hyperlink"/>
                  <w:szCs w:val="20"/>
                  <w:lang w:val="pl"/>
                </w:rPr>
                <w:t>Apple, 2021</w:t>
              </w:r>
            </w:hyperlink>
            <w:r w:rsidRPr="00620D6C">
              <w:rPr>
                <w:szCs w:val="20"/>
                <w:lang w:val="pl"/>
              </w:rPr>
              <w:t xml:space="preserve">). </w:t>
            </w:r>
            <w:r w:rsidR="003668DA">
              <w:rPr>
                <w:szCs w:val="20"/>
                <w:lang w:val="pl"/>
              </w:rPr>
              <w:t>Kierunek firmy A</w:t>
            </w:r>
            <w:r w:rsidRPr="00620D6C">
              <w:rPr>
                <w:szCs w:val="20"/>
                <w:lang w:val="pl"/>
              </w:rPr>
              <w:t>pple</w:t>
            </w:r>
            <w:r w:rsidR="003668DA">
              <w:rPr>
                <w:szCs w:val="20"/>
                <w:lang w:val="pl"/>
              </w:rPr>
              <w:t xml:space="preserve"> w stronę ochrony prywatności ma ogromny wpływ na rynek</w:t>
            </w:r>
            <w:r w:rsidR="00725FF5" w:rsidRPr="00620D6C">
              <w:rPr>
                <w:szCs w:val="20"/>
                <w:lang w:val="pl"/>
              </w:rPr>
              <w:t xml:space="preserve"> według</w:t>
            </w:r>
            <w:hyperlink r:id="rId240" w:history="1">
              <w:r w:rsidR="0073538B" w:rsidRPr="00620D6C">
                <w:rPr>
                  <w:rStyle w:val="Hyperlink"/>
                  <w:szCs w:val="20"/>
                  <w:lang w:val="pl"/>
                </w:rPr>
                <w:t xml:space="preserve"> O'Flaherty, 2021</w:t>
              </w:r>
            </w:hyperlink>
            <w:r w:rsidR="00725FF5" w:rsidRPr="00620D6C">
              <w:rPr>
                <w:rStyle w:val="Hyperlink"/>
                <w:szCs w:val="20"/>
                <w:lang w:val="pl"/>
              </w:rPr>
              <w:t>.</w:t>
            </w:r>
          </w:p>
          <w:p w14:paraId="16FFDF18" w14:textId="536297A6" w:rsidR="0073538B" w:rsidRPr="00620D6C" w:rsidRDefault="0073538B" w:rsidP="00397A1B">
            <w:pPr>
              <w:rPr>
                <w:rFonts w:cs="Arial"/>
                <w:szCs w:val="20"/>
                <w:lang w:val="pl-PL"/>
              </w:rPr>
            </w:pPr>
            <w:r w:rsidRPr="00620D6C">
              <w:rPr>
                <w:szCs w:val="20"/>
                <w:lang w:val="pl"/>
              </w:rPr>
              <w:t>Wraz z "umieraniem plików cookie stron trzecich" (</w:t>
            </w:r>
            <w:hyperlink r:id="rId241" w:history="1">
              <w:r w:rsidRPr="00620D6C">
                <w:rPr>
                  <w:rStyle w:val="Hyperlink"/>
                  <w:szCs w:val="20"/>
                  <w:lang w:val="pl"/>
                </w:rPr>
                <w:t>Cyphers, 2021</w:t>
              </w:r>
            </w:hyperlink>
            <w:r w:rsidRPr="00620D6C">
              <w:rPr>
                <w:szCs w:val="20"/>
                <w:lang w:val="pl"/>
              </w:rPr>
              <w:t xml:space="preserve">), </w:t>
            </w:r>
            <w:r w:rsidR="00CE5E30">
              <w:rPr>
                <w:szCs w:val="20"/>
                <w:lang w:val="pl"/>
              </w:rPr>
              <w:t xml:space="preserve">obywatelscy </w:t>
            </w:r>
            <w:r w:rsidRPr="00620D6C">
              <w:rPr>
                <w:szCs w:val="20"/>
                <w:lang w:val="pl"/>
              </w:rPr>
              <w:t>naukowcy mogą być siłą falową, która uniemożliwia jakiekolwiek zastąpienie śledzenia nas w Internecie, takie jak "nowy pakiet technologii Google do kierowania reklam w Internecie"</w:t>
            </w:r>
            <w:r w:rsidR="00FB69EC" w:rsidRPr="00620D6C">
              <w:rPr>
                <w:szCs w:val="20"/>
                <w:lang w:val="pl"/>
              </w:rPr>
              <w:t xml:space="preserve">, </w:t>
            </w:r>
            <w:r w:rsidRPr="00620D6C">
              <w:rPr>
                <w:szCs w:val="20"/>
                <w:lang w:val="pl"/>
              </w:rPr>
              <w:t>przybliżający nas do przeglądania prywatności.</w:t>
            </w:r>
          </w:p>
          <w:p w14:paraId="32B16442" w14:textId="77777777" w:rsidR="0073538B" w:rsidRPr="00620D6C" w:rsidRDefault="0073538B" w:rsidP="0093117D">
            <w:pPr>
              <w:rPr>
                <w:rFonts w:cs="Arial"/>
                <w:b/>
                <w:bCs/>
                <w:lang w:val="pl-PL"/>
              </w:rPr>
            </w:pPr>
            <w:r w:rsidRPr="00620D6C">
              <w:rPr>
                <w:b/>
                <w:bCs/>
                <w:lang w:val="pl"/>
              </w:rPr>
              <w:t>Podsumowanie: Co możesz zrobić, aby chronić swoją prywatność?</w:t>
            </w:r>
          </w:p>
          <w:p w14:paraId="5A601868" w14:textId="296DF994" w:rsidR="0073538B" w:rsidRPr="00620D6C" w:rsidRDefault="002A1CA4" w:rsidP="0093117D">
            <w:pPr>
              <w:rPr>
                <w:rFonts w:cs="Arial"/>
                <w:lang w:val="pl-PL"/>
              </w:rPr>
            </w:pPr>
            <w:r w:rsidRPr="00620D6C">
              <w:rPr>
                <w:lang w:val="pl"/>
              </w:rPr>
              <w:t>Uży</w:t>
            </w:r>
            <w:r w:rsidR="00662E52">
              <w:rPr>
                <w:lang w:val="pl"/>
              </w:rPr>
              <w:t>waj przeglądarek,</w:t>
            </w:r>
            <w:r w:rsidRPr="00620D6C">
              <w:rPr>
                <w:lang w:val="pl"/>
              </w:rPr>
              <w:t xml:space="preserve"> które chronią Twoją prywatność</w:t>
            </w:r>
          </w:p>
          <w:p w14:paraId="33954538" w14:textId="0F35B510" w:rsidR="0073538B" w:rsidRPr="00620D6C" w:rsidRDefault="002A1CA4" w:rsidP="0093117D">
            <w:pPr>
              <w:rPr>
                <w:rFonts w:cs="Arial"/>
                <w:lang w:val="pl-PL"/>
              </w:rPr>
            </w:pPr>
            <w:r w:rsidRPr="00620D6C">
              <w:rPr>
                <w:lang w:val="pl"/>
              </w:rPr>
              <w:t>Korzysta</w:t>
            </w:r>
            <w:r w:rsidR="00662E52">
              <w:rPr>
                <w:lang w:val="pl"/>
              </w:rPr>
              <w:t>j</w:t>
            </w:r>
            <w:r w:rsidRPr="00620D6C">
              <w:rPr>
                <w:lang w:val="pl"/>
              </w:rPr>
              <w:t xml:space="preserve"> z </w:t>
            </w:r>
            <w:r w:rsidR="0073538B" w:rsidRPr="00620D6C">
              <w:rPr>
                <w:lang w:val="pl"/>
              </w:rPr>
              <w:t>blokerów reklam</w:t>
            </w:r>
          </w:p>
          <w:p w14:paraId="008D3D5B" w14:textId="77777777" w:rsidR="0073538B" w:rsidRPr="00620D6C" w:rsidRDefault="0073538B" w:rsidP="0093117D">
            <w:pPr>
              <w:rPr>
                <w:lang w:val="pl-PL"/>
              </w:rPr>
            </w:pPr>
            <w:r w:rsidRPr="00620D6C">
              <w:rPr>
                <w:lang w:val="pl"/>
              </w:rPr>
              <w:t>Korzystaj z ustawień prywatności – systemów operacyjnych, przeglądarek, aplikacji.</w:t>
            </w:r>
          </w:p>
          <w:p w14:paraId="45776E87" w14:textId="77777777" w:rsidR="0073538B" w:rsidRPr="00620D6C" w:rsidRDefault="0073538B" w:rsidP="0093117D">
            <w:pPr>
              <w:pStyle w:val="NoSpacing"/>
              <w:rPr>
                <w:rFonts w:cs="Arial"/>
                <w:sz w:val="20"/>
                <w:szCs w:val="20"/>
                <w:lang w:val="pl-PL"/>
              </w:rPr>
            </w:pPr>
          </w:p>
          <w:p w14:paraId="2596FABA" w14:textId="77777777" w:rsidR="0073538B" w:rsidRPr="00620D6C" w:rsidRDefault="0073538B" w:rsidP="0093117D">
            <w:pPr>
              <w:pStyle w:val="NoSpacing"/>
              <w:rPr>
                <w:rFonts w:cs="Arial"/>
                <w:sz w:val="20"/>
                <w:szCs w:val="20"/>
                <w:lang w:val="pl-PL"/>
              </w:rPr>
            </w:pPr>
          </w:p>
          <w:p w14:paraId="2C1D6F76" w14:textId="77777777" w:rsidR="0073538B" w:rsidRPr="00620D6C" w:rsidRDefault="0073538B" w:rsidP="0093117D">
            <w:pPr>
              <w:pStyle w:val="NoSpacing"/>
              <w:rPr>
                <w:rFonts w:cs="Arial"/>
                <w:sz w:val="20"/>
                <w:szCs w:val="20"/>
              </w:rPr>
            </w:pPr>
            <w:r w:rsidRPr="00620D6C">
              <w:rPr>
                <w:rFonts w:cs="Arial"/>
                <w:noProof/>
                <w:sz w:val="20"/>
                <w:szCs w:val="20"/>
                <w:lang w:val="en-GB" w:eastAsia="en-GB"/>
              </w:rPr>
              <w:lastRenderedPageBreak/>
              <w:drawing>
                <wp:inline distT="0" distB="0" distL="0" distR="0" wp14:anchorId="5FAE770C" wp14:editId="4319E445">
                  <wp:extent cx="3810000" cy="2443692"/>
                  <wp:effectExtent l="0" t="0" r="0" b="0"/>
                  <wp:docPr id="9" name="Picture 9" descr="Graficzny interfejs użytkownika, aplikacja&#10;&#10;Opis 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3811547" cy="2444684"/>
                          </a:xfrm>
                          <a:prstGeom prst="rect">
                            <a:avLst/>
                          </a:prstGeom>
                        </pic:spPr>
                      </pic:pic>
                    </a:graphicData>
                  </a:graphic>
                </wp:inline>
              </w:drawing>
            </w:r>
          </w:p>
          <w:p w14:paraId="0049DD0F" w14:textId="77777777" w:rsidR="0073538B" w:rsidRPr="00620D6C" w:rsidRDefault="0073538B" w:rsidP="0093117D">
            <w:pPr>
              <w:pStyle w:val="NoSpacing"/>
              <w:rPr>
                <w:rFonts w:cs="Arial"/>
                <w:sz w:val="20"/>
                <w:szCs w:val="20"/>
              </w:rPr>
            </w:pPr>
          </w:p>
          <w:p w14:paraId="2CB23E19" w14:textId="77777777" w:rsidR="0073538B" w:rsidRPr="00620D6C" w:rsidRDefault="0073538B" w:rsidP="0093117D">
            <w:pPr>
              <w:pStyle w:val="NoSpacing"/>
              <w:rPr>
                <w:rFonts w:cs="Arial"/>
                <w:sz w:val="20"/>
                <w:szCs w:val="20"/>
              </w:rPr>
            </w:pPr>
          </w:p>
          <w:p w14:paraId="4D052105" w14:textId="77777777" w:rsidR="0073538B" w:rsidRPr="00620D6C" w:rsidRDefault="0073538B" w:rsidP="0093117D">
            <w:pPr>
              <w:pStyle w:val="NoSpacing"/>
              <w:rPr>
                <w:rFonts w:cs="Arial"/>
              </w:rPr>
            </w:pPr>
          </w:p>
        </w:tc>
      </w:tr>
      <w:tr w:rsidR="0073538B" w:rsidRPr="00620D6C" w14:paraId="374736A2" w14:textId="77777777" w:rsidTr="0093117D">
        <w:tc>
          <w:tcPr>
            <w:tcW w:w="1413" w:type="dxa"/>
          </w:tcPr>
          <w:p w14:paraId="569D8C47" w14:textId="77777777" w:rsidR="0073538B" w:rsidRPr="00620D6C" w:rsidRDefault="0073538B" w:rsidP="0093117D">
            <w:pPr>
              <w:spacing w:before="0" w:after="120"/>
              <w:rPr>
                <w:rFonts w:cs="Arial"/>
                <w:szCs w:val="20"/>
              </w:rPr>
            </w:pPr>
            <w:r w:rsidRPr="00620D6C">
              <w:rPr>
                <w:szCs w:val="20"/>
                <w:lang w:val="pl"/>
              </w:rPr>
              <w:lastRenderedPageBreak/>
              <w:t>Przejrzyj swoją wiedzę</w:t>
            </w:r>
          </w:p>
        </w:tc>
        <w:tc>
          <w:tcPr>
            <w:tcW w:w="8505" w:type="dxa"/>
          </w:tcPr>
          <w:p w14:paraId="751B66E4" w14:textId="2057D068" w:rsidR="0073538B" w:rsidRPr="00620D6C" w:rsidRDefault="0073538B" w:rsidP="0093117D">
            <w:pPr>
              <w:pStyle w:val="NoSpacing"/>
              <w:rPr>
                <w:rFonts w:cs="Arial"/>
                <w:sz w:val="20"/>
                <w:szCs w:val="20"/>
                <w:lang w:val="pl-PL"/>
              </w:rPr>
            </w:pPr>
            <w:r w:rsidRPr="00620D6C">
              <w:rPr>
                <w:sz w:val="20"/>
                <w:szCs w:val="20"/>
                <w:lang w:val="pl"/>
              </w:rPr>
              <w:t>Zapoznaj się z tym, czego nauczyłeś się w kroku 5</w:t>
            </w:r>
            <w:r w:rsidR="004938D3" w:rsidRPr="00620D6C">
              <w:rPr>
                <w:sz w:val="20"/>
                <w:szCs w:val="20"/>
                <w:lang w:val="pl"/>
              </w:rPr>
              <w:t>. Pamiętaj</w:t>
            </w:r>
            <w:r w:rsidRPr="00620D6C">
              <w:rPr>
                <w:sz w:val="20"/>
                <w:szCs w:val="20"/>
                <w:lang w:val="pl"/>
              </w:rPr>
              <w:t xml:space="preserve">, że istnieją sposoby ochrony Twoich danych i prywatności, gdy jesteś online.  </w:t>
            </w:r>
          </w:p>
        </w:tc>
      </w:tr>
      <w:tr w:rsidR="0073538B" w:rsidRPr="00620D6C" w14:paraId="4D686104" w14:textId="77777777" w:rsidTr="0093117D">
        <w:tc>
          <w:tcPr>
            <w:tcW w:w="1413" w:type="dxa"/>
          </w:tcPr>
          <w:p w14:paraId="4207BDCB" w14:textId="3A21C282" w:rsidR="0073538B" w:rsidRPr="00620D6C" w:rsidRDefault="00F32B1D" w:rsidP="0093117D">
            <w:pPr>
              <w:spacing w:before="0" w:after="120"/>
              <w:rPr>
                <w:rFonts w:cs="Arial"/>
                <w:szCs w:val="20"/>
              </w:rPr>
            </w:pPr>
            <w:r w:rsidRPr="00620D6C">
              <w:rPr>
                <w:szCs w:val="20"/>
                <w:lang w:val="pl"/>
              </w:rPr>
              <w:t>Zadania</w:t>
            </w:r>
          </w:p>
        </w:tc>
        <w:tc>
          <w:tcPr>
            <w:tcW w:w="8505" w:type="dxa"/>
          </w:tcPr>
          <w:p w14:paraId="3E08DF86" w14:textId="77777777" w:rsidR="0073538B" w:rsidRPr="00620D6C" w:rsidRDefault="0073538B" w:rsidP="0093117D">
            <w:pPr>
              <w:pStyle w:val="NoSpacing"/>
              <w:rPr>
                <w:rFonts w:cs="Arial"/>
                <w:sz w:val="20"/>
                <w:szCs w:val="20"/>
                <w:lang w:val="pl-PL"/>
              </w:rPr>
            </w:pPr>
            <w:r w:rsidRPr="00620D6C">
              <w:rPr>
                <w:sz w:val="20"/>
                <w:szCs w:val="20"/>
                <w:lang w:val="pl"/>
              </w:rPr>
              <w:t>Uczenie się przez doświadczenie: dowiedz się poprzez przeglądanie odwiedzanych witryn i aplikacji, z których korzystasz, jakie cyfrowe moduły śledzące, jeśli w ogóle, znajdują się w witrynach i aplikacjach.</w:t>
            </w:r>
          </w:p>
          <w:p w14:paraId="7573FC28" w14:textId="77777777" w:rsidR="0073538B" w:rsidRPr="00620D6C" w:rsidRDefault="0073538B" w:rsidP="0093117D">
            <w:pPr>
              <w:pStyle w:val="NoSpacing"/>
              <w:rPr>
                <w:rFonts w:cs="Arial"/>
                <w:sz w:val="20"/>
                <w:szCs w:val="20"/>
                <w:lang w:val="pl-PL"/>
              </w:rPr>
            </w:pPr>
          </w:p>
          <w:p w14:paraId="7D9D7A9F" w14:textId="3AF3BC7D" w:rsidR="0073538B" w:rsidRPr="00620D6C" w:rsidRDefault="00F32B1D" w:rsidP="0093117D">
            <w:pPr>
              <w:pStyle w:val="NoSpacing"/>
              <w:rPr>
                <w:rFonts w:cs="Arial"/>
                <w:b/>
                <w:bCs/>
                <w:sz w:val="20"/>
                <w:szCs w:val="20"/>
                <w:lang w:val="pl-PL"/>
              </w:rPr>
            </w:pPr>
            <w:r w:rsidRPr="00620D6C">
              <w:rPr>
                <w:b/>
                <w:bCs/>
                <w:sz w:val="20"/>
                <w:szCs w:val="20"/>
                <w:lang w:val="pl"/>
              </w:rPr>
              <w:t>Zadanie</w:t>
            </w:r>
            <w:r w:rsidR="0073538B" w:rsidRPr="00620D6C">
              <w:rPr>
                <w:b/>
                <w:bCs/>
                <w:sz w:val="20"/>
                <w:szCs w:val="20"/>
                <w:lang w:val="pl"/>
              </w:rPr>
              <w:t xml:space="preserve"> 1: </w:t>
            </w:r>
          </w:p>
          <w:p w14:paraId="1D761BC7" w14:textId="0F6F4001" w:rsidR="0073538B" w:rsidRPr="00620D6C" w:rsidRDefault="0073538B" w:rsidP="0093117D">
            <w:pPr>
              <w:pStyle w:val="NoSpacing"/>
              <w:rPr>
                <w:rFonts w:cs="Arial"/>
                <w:sz w:val="20"/>
                <w:szCs w:val="20"/>
                <w:lang w:val="pl-PL"/>
              </w:rPr>
            </w:pPr>
            <w:r w:rsidRPr="00620D6C">
              <w:rPr>
                <w:sz w:val="20"/>
                <w:szCs w:val="20"/>
                <w:lang w:val="pl"/>
              </w:rPr>
              <w:t xml:space="preserve">Użyj jednego z narzędzi, o których dowiedziałeś się w tym kroku, takiego jak </w:t>
            </w:r>
            <w:hyperlink r:id="rId243" w:history="1">
              <w:r w:rsidRPr="00620D6C">
                <w:rPr>
                  <w:rStyle w:val="Hyperlink"/>
                  <w:sz w:val="20"/>
                  <w:szCs w:val="20"/>
                  <w:lang w:val="pl"/>
                </w:rPr>
                <w:t>webbkoll</w:t>
              </w:r>
            </w:hyperlink>
            <w:r w:rsidRPr="00620D6C">
              <w:rPr>
                <w:lang w:val="pl"/>
              </w:rPr>
              <w:t xml:space="preserve">, </w:t>
            </w:r>
            <w:r w:rsidRPr="00620D6C">
              <w:rPr>
                <w:sz w:val="20"/>
                <w:szCs w:val="20"/>
                <w:lang w:val="pl"/>
              </w:rPr>
              <w:t xml:space="preserve"> aby zbadać często odwiedzaną witryn</w:t>
            </w:r>
            <w:r w:rsidR="00DA5124">
              <w:rPr>
                <w:sz w:val="20"/>
                <w:szCs w:val="20"/>
                <w:lang w:val="pl"/>
              </w:rPr>
              <w:t>ę</w:t>
            </w:r>
            <w:r w:rsidRPr="00620D6C">
              <w:rPr>
                <w:sz w:val="20"/>
                <w:szCs w:val="20"/>
                <w:lang w:val="pl"/>
              </w:rPr>
              <w:t xml:space="preserve">. </w:t>
            </w:r>
            <w:r w:rsidRPr="00620D6C">
              <w:rPr>
                <w:lang w:val="pl"/>
              </w:rPr>
              <w:t xml:space="preserve"> </w:t>
            </w:r>
            <w:r w:rsidRPr="00620D6C">
              <w:rPr>
                <w:sz w:val="20"/>
                <w:szCs w:val="20"/>
                <w:lang w:val="pl"/>
              </w:rPr>
              <w:t>Sprawdź stronę internetową, aby zapoznać się z jej a) polityką prywatności i b) informacją o plikach cookie.</w:t>
            </w:r>
          </w:p>
          <w:p w14:paraId="57145811" w14:textId="77777777" w:rsidR="0073538B" w:rsidRPr="00620D6C" w:rsidRDefault="0073538B" w:rsidP="0093117D">
            <w:pPr>
              <w:pStyle w:val="NoSpacing"/>
              <w:rPr>
                <w:rFonts w:cs="Arial"/>
                <w:sz w:val="20"/>
                <w:szCs w:val="20"/>
                <w:lang w:val="pl-PL"/>
              </w:rPr>
            </w:pPr>
          </w:p>
          <w:p w14:paraId="4283558C" w14:textId="77777777" w:rsidR="0073538B" w:rsidRPr="00620D6C" w:rsidRDefault="0073538B" w:rsidP="0093117D">
            <w:pPr>
              <w:pStyle w:val="NoSpacing"/>
              <w:rPr>
                <w:rFonts w:cs="Arial"/>
                <w:sz w:val="20"/>
                <w:szCs w:val="20"/>
                <w:u w:val="single"/>
                <w:lang w:val="pl-PL"/>
              </w:rPr>
            </w:pPr>
            <w:r w:rsidRPr="00620D6C">
              <w:rPr>
                <w:sz w:val="20"/>
                <w:szCs w:val="20"/>
                <w:u w:val="single"/>
                <w:lang w:val="pl"/>
              </w:rPr>
              <w:t>Pytania</w:t>
            </w:r>
          </w:p>
          <w:p w14:paraId="4375BFBD" w14:textId="77777777" w:rsidR="0073538B" w:rsidRPr="00620D6C" w:rsidRDefault="0073538B" w:rsidP="0093117D">
            <w:pPr>
              <w:pStyle w:val="NoSpacing"/>
              <w:rPr>
                <w:rFonts w:cs="Arial"/>
                <w:sz w:val="20"/>
                <w:szCs w:val="20"/>
                <w:lang w:val="pl-PL"/>
              </w:rPr>
            </w:pPr>
            <w:r w:rsidRPr="00620D6C">
              <w:rPr>
                <w:sz w:val="20"/>
                <w:szCs w:val="20"/>
                <w:lang w:val="pl"/>
              </w:rPr>
              <w:t>-Jak łatwo było zrozumieć politykę prywatności?</w:t>
            </w:r>
          </w:p>
          <w:p w14:paraId="1749945F" w14:textId="4BDF3A5A" w:rsidR="0073538B" w:rsidRPr="00620D6C" w:rsidRDefault="0073538B" w:rsidP="0093117D">
            <w:pPr>
              <w:pStyle w:val="NoSpacing"/>
              <w:rPr>
                <w:rFonts w:cs="Arial"/>
                <w:sz w:val="20"/>
                <w:szCs w:val="20"/>
                <w:lang w:val="pl-PL"/>
              </w:rPr>
            </w:pPr>
            <w:r w:rsidRPr="00620D6C">
              <w:rPr>
                <w:sz w:val="20"/>
                <w:szCs w:val="20"/>
                <w:lang w:val="pl"/>
              </w:rPr>
              <w:t xml:space="preserve">-Czy informacja o plikach cookie informowała o </w:t>
            </w:r>
            <w:r w:rsidR="00DA5124">
              <w:rPr>
                <w:sz w:val="20"/>
                <w:szCs w:val="20"/>
                <w:lang w:val="pl"/>
              </w:rPr>
              <w:t>obecnych</w:t>
            </w:r>
            <w:r w:rsidRPr="00620D6C">
              <w:rPr>
                <w:sz w:val="20"/>
                <w:szCs w:val="20"/>
                <w:lang w:val="pl"/>
              </w:rPr>
              <w:t xml:space="preserve"> plikach cookie i ich liczbie?</w:t>
            </w:r>
          </w:p>
          <w:p w14:paraId="7CCDCAC3" w14:textId="77777777" w:rsidR="0073538B" w:rsidRPr="00620D6C" w:rsidRDefault="0073538B" w:rsidP="0093117D">
            <w:pPr>
              <w:pStyle w:val="NoSpacing"/>
              <w:rPr>
                <w:rFonts w:cs="Arial"/>
                <w:sz w:val="20"/>
                <w:szCs w:val="20"/>
                <w:lang w:val="pl-PL"/>
              </w:rPr>
            </w:pPr>
            <w:r w:rsidRPr="00620D6C">
              <w:rPr>
                <w:sz w:val="20"/>
                <w:szCs w:val="20"/>
                <w:lang w:val="pl"/>
              </w:rPr>
              <w:t xml:space="preserve">-Jakie osadzone </w:t>
            </w:r>
            <w:r w:rsidRPr="00620D6C">
              <w:rPr>
                <w:i/>
                <w:iCs/>
                <w:sz w:val="20"/>
                <w:szCs w:val="20"/>
                <w:lang w:val="pl"/>
              </w:rPr>
              <w:t>pliki cookie stron trzecich</w:t>
            </w:r>
            <w:r w:rsidRPr="00620D6C">
              <w:rPr>
                <w:sz w:val="20"/>
                <w:szCs w:val="20"/>
                <w:lang w:val="pl"/>
              </w:rPr>
              <w:t xml:space="preserve"> zostały podane do wiadomości w informacji o plikach cookie?</w:t>
            </w:r>
          </w:p>
          <w:p w14:paraId="7DE89B43" w14:textId="77777777" w:rsidR="0073538B" w:rsidRPr="00620D6C" w:rsidRDefault="0073538B" w:rsidP="0093117D">
            <w:pPr>
              <w:pStyle w:val="NoSpacing"/>
              <w:rPr>
                <w:rFonts w:cs="Arial"/>
                <w:sz w:val="20"/>
                <w:szCs w:val="20"/>
                <w:lang w:val="pl-PL"/>
              </w:rPr>
            </w:pPr>
          </w:p>
          <w:p w14:paraId="5F99666E" w14:textId="77777777" w:rsidR="0073538B" w:rsidRPr="00620D6C" w:rsidRDefault="0073538B" w:rsidP="0093117D">
            <w:pPr>
              <w:pStyle w:val="NoSpacing"/>
              <w:rPr>
                <w:rFonts w:cs="Arial"/>
                <w:sz w:val="20"/>
                <w:szCs w:val="20"/>
                <w:lang w:val="pl-PL"/>
              </w:rPr>
            </w:pPr>
          </w:p>
          <w:p w14:paraId="1AFB6500" w14:textId="5B6FD3F7" w:rsidR="0073538B" w:rsidRPr="00620D6C" w:rsidRDefault="00F32B1D" w:rsidP="0093117D">
            <w:pPr>
              <w:pStyle w:val="NoSpacing"/>
              <w:rPr>
                <w:rFonts w:cs="Arial"/>
                <w:b/>
                <w:bCs/>
                <w:sz w:val="20"/>
                <w:szCs w:val="20"/>
                <w:lang w:val="pl-PL"/>
              </w:rPr>
            </w:pPr>
            <w:r w:rsidRPr="00620D6C">
              <w:rPr>
                <w:b/>
                <w:bCs/>
                <w:sz w:val="20"/>
                <w:szCs w:val="20"/>
                <w:lang w:val="pl"/>
              </w:rPr>
              <w:t>Zadanie</w:t>
            </w:r>
            <w:r w:rsidR="0073538B" w:rsidRPr="00620D6C">
              <w:rPr>
                <w:b/>
                <w:bCs/>
                <w:sz w:val="20"/>
                <w:szCs w:val="20"/>
                <w:lang w:val="pl"/>
              </w:rPr>
              <w:t xml:space="preserve"> 2</w:t>
            </w:r>
          </w:p>
          <w:p w14:paraId="395E7F13" w14:textId="6B1D9D37" w:rsidR="0073538B" w:rsidRPr="00620D6C" w:rsidRDefault="006B2CDD" w:rsidP="0093117D">
            <w:pPr>
              <w:pStyle w:val="NoSpacing"/>
              <w:rPr>
                <w:rFonts w:cs="Arial"/>
                <w:sz w:val="20"/>
                <w:szCs w:val="20"/>
                <w:lang w:val="pl-PL"/>
              </w:rPr>
            </w:pPr>
            <w:r w:rsidRPr="00620D6C">
              <w:rPr>
                <w:sz w:val="20"/>
                <w:szCs w:val="20"/>
                <w:lang w:val="pl"/>
              </w:rPr>
              <w:t xml:space="preserve">Jeśli jesteś rodzicem i pozwalasz swoim dzieciom korzystać ze smartfona z aplikacjami, </w:t>
            </w:r>
            <w:r w:rsidR="00DA5124">
              <w:rPr>
                <w:sz w:val="20"/>
                <w:szCs w:val="20"/>
                <w:lang w:val="pl"/>
              </w:rPr>
              <w:t>sprawdź</w:t>
            </w:r>
            <w:r w:rsidR="0073538B" w:rsidRPr="00620D6C">
              <w:rPr>
                <w:sz w:val="20"/>
                <w:szCs w:val="20"/>
                <w:lang w:val="pl"/>
              </w:rPr>
              <w:t xml:space="preserve"> uprawnienia aplikacji</w:t>
            </w:r>
            <w:r w:rsidRPr="00620D6C">
              <w:rPr>
                <w:sz w:val="20"/>
                <w:szCs w:val="20"/>
                <w:lang w:val="pl"/>
              </w:rPr>
              <w:t xml:space="preserve">, zwłaszcza aplikacji przeznaczonej dla dzieci. Na przykład aplikacja do gier lub aplikacja </w:t>
            </w:r>
            <w:r w:rsidR="00DA5124">
              <w:rPr>
                <w:sz w:val="20"/>
                <w:szCs w:val="20"/>
                <w:lang w:val="pl"/>
              </w:rPr>
              <w:t xml:space="preserve">do nawiązywania </w:t>
            </w:r>
            <w:r w:rsidRPr="00620D6C">
              <w:rPr>
                <w:sz w:val="20"/>
                <w:szCs w:val="20"/>
                <w:lang w:val="pl"/>
              </w:rPr>
              <w:t>przyjaźni skierowana do młodych ludzi.</w:t>
            </w:r>
            <w:r w:rsidRPr="00620D6C">
              <w:rPr>
                <w:lang w:val="pl"/>
              </w:rPr>
              <w:t xml:space="preserve"> </w:t>
            </w:r>
            <w:r w:rsidR="0073538B" w:rsidRPr="00620D6C">
              <w:rPr>
                <w:sz w:val="20"/>
                <w:szCs w:val="20"/>
                <w:lang w:val="pl"/>
              </w:rPr>
              <w:t>Przejdź do "Ustawień" i wybierz dowolną aplikację, a następnie sprawdź jej uprawnienia.</w:t>
            </w:r>
          </w:p>
          <w:p w14:paraId="793DE014" w14:textId="77777777" w:rsidR="0073538B" w:rsidRPr="00620D6C" w:rsidRDefault="0073538B" w:rsidP="0093117D">
            <w:pPr>
              <w:pStyle w:val="NoSpacing"/>
              <w:rPr>
                <w:rFonts w:cs="Arial"/>
                <w:sz w:val="20"/>
                <w:szCs w:val="20"/>
                <w:lang w:val="pl-PL"/>
              </w:rPr>
            </w:pPr>
          </w:p>
          <w:p w14:paraId="55CA59D9" w14:textId="77777777" w:rsidR="0073538B" w:rsidRPr="00620D6C" w:rsidRDefault="0073538B" w:rsidP="0093117D">
            <w:pPr>
              <w:pStyle w:val="NoSpacing"/>
              <w:rPr>
                <w:rFonts w:cs="Arial"/>
                <w:sz w:val="20"/>
                <w:szCs w:val="20"/>
                <w:u w:val="single"/>
                <w:lang w:val="pl-PL"/>
              </w:rPr>
            </w:pPr>
            <w:r w:rsidRPr="00620D6C">
              <w:rPr>
                <w:sz w:val="20"/>
                <w:szCs w:val="20"/>
                <w:u w:val="single"/>
                <w:lang w:val="pl"/>
              </w:rPr>
              <w:t>Pytania</w:t>
            </w:r>
          </w:p>
          <w:p w14:paraId="4EE5B9F7" w14:textId="77777777" w:rsidR="0073538B" w:rsidRPr="00620D6C" w:rsidRDefault="0073538B" w:rsidP="0093117D">
            <w:pPr>
              <w:pStyle w:val="NoSpacing"/>
              <w:rPr>
                <w:rFonts w:cs="Arial"/>
                <w:sz w:val="20"/>
                <w:szCs w:val="20"/>
                <w:lang w:val="pl-PL"/>
              </w:rPr>
            </w:pPr>
            <w:r w:rsidRPr="00620D6C">
              <w:rPr>
                <w:sz w:val="20"/>
                <w:szCs w:val="20"/>
                <w:lang w:val="pl"/>
              </w:rPr>
              <w:t>- Jakie uprawnienia zostały przyznane sprawdzonej aplikacji?</w:t>
            </w:r>
          </w:p>
          <w:p w14:paraId="5E1C144B" w14:textId="6A25362C" w:rsidR="0073538B" w:rsidRPr="00620D6C" w:rsidRDefault="0073538B" w:rsidP="0093117D">
            <w:pPr>
              <w:pStyle w:val="NoSpacing"/>
              <w:rPr>
                <w:rFonts w:cs="Arial"/>
                <w:sz w:val="20"/>
                <w:szCs w:val="20"/>
                <w:lang w:val="pl-PL"/>
              </w:rPr>
            </w:pPr>
            <w:r w:rsidRPr="00620D6C">
              <w:rPr>
                <w:sz w:val="20"/>
                <w:szCs w:val="20"/>
                <w:lang w:val="pl"/>
              </w:rPr>
              <w:t>-</w:t>
            </w:r>
            <w:r w:rsidR="00DA5124">
              <w:rPr>
                <w:sz w:val="20"/>
                <w:szCs w:val="20"/>
                <w:lang w:val="pl"/>
              </w:rPr>
              <w:t xml:space="preserve"> </w:t>
            </w:r>
            <w:r w:rsidRPr="00620D6C">
              <w:rPr>
                <w:sz w:val="20"/>
                <w:szCs w:val="20"/>
                <w:lang w:val="pl"/>
              </w:rPr>
              <w:t>Czy wiedziałeś o tych uprawnieniach dla aplikacji podczas jej pobierania?</w:t>
            </w:r>
          </w:p>
          <w:p w14:paraId="764359BC" w14:textId="77777777" w:rsidR="0073538B" w:rsidRPr="00620D6C" w:rsidRDefault="0073538B" w:rsidP="0093117D">
            <w:pPr>
              <w:pStyle w:val="NoSpacing"/>
              <w:rPr>
                <w:rFonts w:cs="Arial"/>
                <w:sz w:val="20"/>
                <w:szCs w:val="20"/>
                <w:lang w:val="pl-PL"/>
              </w:rPr>
            </w:pPr>
          </w:p>
          <w:p w14:paraId="10D66EFF" w14:textId="77777777" w:rsidR="0073538B" w:rsidRPr="00620D6C" w:rsidRDefault="0073538B" w:rsidP="0093117D">
            <w:pPr>
              <w:pStyle w:val="NoSpacing"/>
              <w:rPr>
                <w:rFonts w:eastAsia="Times New Roman" w:cs="Arial"/>
                <w:color w:val="002060"/>
                <w:sz w:val="20"/>
                <w:szCs w:val="20"/>
                <w:lang w:val="pl-PL" w:eastAsia="en-GB"/>
              </w:rPr>
            </w:pPr>
          </w:p>
          <w:p w14:paraId="0D6CDD1E" w14:textId="77777777" w:rsidR="0073538B" w:rsidRPr="00620D6C" w:rsidRDefault="0073538B" w:rsidP="0093117D">
            <w:pPr>
              <w:pStyle w:val="NoSpacing"/>
              <w:rPr>
                <w:rFonts w:cs="Arial"/>
                <w:sz w:val="20"/>
                <w:szCs w:val="20"/>
                <w:lang w:val="pl-PL"/>
              </w:rPr>
            </w:pPr>
            <w:r w:rsidRPr="00620D6C">
              <w:rPr>
                <w:color w:val="002060"/>
                <w:sz w:val="20"/>
                <w:szCs w:val="20"/>
                <w:lang w:val="pl" w:eastAsia="en-GB"/>
              </w:rPr>
              <w:t xml:space="preserve">Przypomnienie: możesz opublikować swoje poglądy na temat swojej nauki na forum csI-COP </w:t>
            </w:r>
            <w:hyperlink r:id="rId244" w:history="1"/>
            <w:r w:rsidRPr="00620D6C">
              <w:rPr>
                <w:color w:val="002060"/>
                <w:sz w:val="20"/>
                <w:szCs w:val="20"/>
                <w:lang w:val="pl" w:eastAsia="en-GB"/>
              </w:rPr>
              <w:t xml:space="preserve"> tutaj: </w:t>
            </w:r>
            <w:hyperlink r:id="rId245" w:history="1">
              <w:r w:rsidRPr="00620D6C">
                <w:rPr>
                  <w:rStyle w:val="Hyperlink"/>
                  <w:sz w:val="20"/>
                  <w:szCs w:val="20"/>
                  <w:lang w:val="pl" w:eastAsia="en-GB"/>
                </w:rPr>
                <w:t>https://csi-cop.eu/forum/</w:t>
              </w:r>
            </w:hyperlink>
            <w:r w:rsidRPr="00620D6C">
              <w:rPr>
                <w:color w:val="002060"/>
                <w:sz w:val="20"/>
                <w:szCs w:val="20"/>
                <w:lang w:val="pl" w:eastAsia="en-GB"/>
              </w:rPr>
              <w:t xml:space="preserve"> - musisz zarejestrować się na stronie przed opublikowaniem na forum, tworząc login tutaj: </w:t>
            </w:r>
            <w:hyperlink r:id="rId246" w:history="1">
              <w:r w:rsidRPr="00620D6C">
                <w:rPr>
                  <w:rStyle w:val="Hyperlink"/>
                  <w:sz w:val="20"/>
                  <w:szCs w:val="20"/>
                  <w:lang w:val="pl" w:eastAsia="en-GB"/>
                </w:rPr>
                <w:t>https://csi-cop.eu/citizenscientistlogin/</w:t>
              </w:r>
            </w:hyperlink>
          </w:p>
          <w:p w14:paraId="246B8F62" w14:textId="77777777" w:rsidR="0073538B" w:rsidRPr="00620D6C" w:rsidRDefault="0073538B" w:rsidP="0093117D">
            <w:pPr>
              <w:pStyle w:val="NoSpacing"/>
              <w:rPr>
                <w:rFonts w:cs="Arial"/>
                <w:lang w:val="pl-PL"/>
              </w:rPr>
            </w:pPr>
          </w:p>
        </w:tc>
      </w:tr>
      <w:tr w:rsidR="0073538B" w:rsidRPr="00620D6C" w14:paraId="1F1CCA75" w14:textId="77777777" w:rsidTr="0093117D">
        <w:tc>
          <w:tcPr>
            <w:tcW w:w="1413" w:type="dxa"/>
          </w:tcPr>
          <w:p w14:paraId="385EBC0F" w14:textId="7F34A212" w:rsidR="0073538B" w:rsidRPr="00620D6C" w:rsidRDefault="0073538B" w:rsidP="0093117D">
            <w:pPr>
              <w:spacing w:before="0" w:after="120"/>
              <w:rPr>
                <w:rFonts w:cs="Arial"/>
                <w:szCs w:val="20"/>
              </w:rPr>
            </w:pPr>
            <w:r w:rsidRPr="00620D6C">
              <w:rPr>
                <w:szCs w:val="20"/>
                <w:lang w:val="pl"/>
              </w:rPr>
              <w:t xml:space="preserve">Cel </w:t>
            </w:r>
            <w:r w:rsidR="00F32B1D" w:rsidRPr="00620D6C">
              <w:rPr>
                <w:szCs w:val="20"/>
                <w:lang w:val="pl"/>
              </w:rPr>
              <w:t>zadania</w:t>
            </w:r>
          </w:p>
        </w:tc>
        <w:tc>
          <w:tcPr>
            <w:tcW w:w="8505" w:type="dxa"/>
          </w:tcPr>
          <w:p w14:paraId="25614A9E" w14:textId="77777777" w:rsidR="0073538B" w:rsidRPr="00620D6C" w:rsidRDefault="0073538B" w:rsidP="0093117D">
            <w:pPr>
              <w:pStyle w:val="NoSpacing"/>
              <w:rPr>
                <w:rFonts w:cs="Arial"/>
                <w:sz w:val="20"/>
                <w:szCs w:val="20"/>
                <w:lang w:val="pl-PL"/>
              </w:rPr>
            </w:pPr>
          </w:p>
          <w:p w14:paraId="20784799" w14:textId="02C174D9" w:rsidR="0073538B" w:rsidRPr="00620D6C" w:rsidRDefault="0073538B" w:rsidP="0093117D">
            <w:pPr>
              <w:pStyle w:val="NoSpacing"/>
              <w:rPr>
                <w:rFonts w:cs="Arial"/>
                <w:sz w:val="20"/>
                <w:szCs w:val="20"/>
                <w:lang w:val="pl-PL"/>
              </w:rPr>
            </w:pPr>
            <w:r w:rsidRPr="00620D6C">
              <w:rPr>
                <w:sz w:val="20"/>
                <w:szCs w:val="20"/>
                <w:lang w:val="pl"/>
              </w:rPr>
              <w:t xml:space="preserve">Przejście od nieformalnego ucznia do zostania </w:t>
            </w:r>
            <w:r w:rsidR="00DA5124">
              <w:rPr>
                <w:sz w:val="20"/>
                <w:szCs w:val="20"/>
                <w:lang w:val="pl"/>
              </w:rPr>
              <w:t xml:space="preserve">obywatelskim </w:t>
            </w:r>
            <w:r w:rsidRPr="00620D6C">
              <w:rPr>
                <w:sz w:val="20"/>
                <w:szCs w:val="20"/>
                <w:lang w:val="pl"/>
              </w:rPr>
              <w:t>naukowcem CSI-COP.</w:t>
            </w:r>
          </w:p>
          <w:p w14:paraId="415F74E6" w14:textId="77777777" w:rsidR="0073538B" w:rsidRPr="00620D6C" w:rsidRDefault="0073538B" w:rsidP="0093117D">
            <w:pPr>
              <w:pStyle w:val="NoSpacing"/>
              <w:rPr>
                <w:rFonts w:cs="Arial"/>
                <w:sz w:val="20"/>
                <w:szCs w:val="20"/>
                <w:lang w:val="pl-PL"/>
              </w:rPr>
            </w:pPr>
          </w:p>
          <w:p w14:paraId="06147DDD" w14:textId="77777777" w:rsidR="0073538B" w:rsidRPr="00620D6C" w:rsidRDefault="0073538B" w:rsidP="0093117D">
            <w:pPr>
              <w:pStyle w:val="NoSpacing"/>
              <w:rPr>
                <w:rFonts w:cs="Arial"/>
                <w:sz w:val="20"/>
                <w:szCs w:val="20"/>
                <w:lang w:val="pl-PL"/>
              </w:rPr>
            </w:pPr>
            <w:r w:rsidRPr="00620D6C">
              <w:rPr>
                <w:sz w:val="20"/>
                <w:szCs w:val="20"/>
                <w:lang w:val="pl"/>
              </w:rPr>
              <w:t>Przedyskutuj swoją opinię na temat tego warsztatu z rodziną i przyjaciółmi:</w:t>
            </w:r>
          </w:p>
          <w:p w14:paraId="5B2D46C0" w14:textId="78C1F508" w:rsidR="0073538B" w:rsidRPr="00620D6C" w:rsidRDefault="0073538B" w:rsidP="0073538B">
            <w:pPr>
              <w:pStyle w:val="NoSpacing"/>
              <w:numPr>
                <w:ilvl w:val="0"/>
                <w:numId w:val="21"/>
              </w:numPr>
              <w:rPr>
                <w:rFonts w:cs="Arial"/>
                <w:sz w:val="20"/>
                <w:szCs w:val="20"/>
                <w:lang w:val="pl-PL"/>
              </w:rPr>
            </w:pPr>
            <w:r w:rsidRPr="00620D6C">
              <w:rPr>
                <w:sz w:val="20"/>
                <w:szCs w:val="20"/>
                <w:lang w:val="pl"/>
              </w:rPr>
              <w:t xml:space="preserve">Czy uważasz, że zyskałeś na podjęciu </w:t>
            </w:r>
            <w:r w:rsidR="006A2199">
              <w:rPr>
                <w:sz w:val="20"/>
                <w:szCs w:val="20"/>
                <w:lang w:val="pl"/>
              </w:rPr>
              <w:t>nauki z</w:t>
            </w:r>
            <w:r w:rsidRPr="00620D6C">
              <w:rPr>
                <w:sz w:val="20"/>
                <w:szCs w:val="20"/>
                <w:lang w:val="pl"/>
              </w:rPr>
              <w:t xml:space="preserve"> nieformalny</w:t>
            </w:r>
            <w:r w:rsidR="006A2199">
              <w:rPr>
                <w:sz w:val="20"/>
                <w:szCs w:val="20"/>
                <w:lang w:val="pl"/>
              </w:rPr>
              <w:t>m kursem</w:t>
            </w:r>
            <w:r w:rsidRPr="00620D6C">
              <w:rPr>
                <w:sz w:val="20"/>
                <w:szCs w:val="20"/>
                <w:lang w:val="pl"/>
              </w:rPr>
              <w:t xml:space="preserve"> CSI-COP?</w:t>
            </w:r>
          </w:p>
          <w:p w14:paraId="730007D1" w14:textId="78707ABC" w:rsidR="0073538B" w:rsidRPr="00620D6C" w:rsidRDefault="0073538B" w:rsidP="0073538B">
            <w:pPr>
              <w:pStyle w:val="NoSpacing"/>
              <w:numPr>
                <w:ilvl w:val="0"/>
                <w:numId w:val="21"/>
              </w:numPr>
              <w:rPr>
                <w:rFonts w:cs="Arial"/>
                <w:sz w:val="20"/>
                <w:szCs w:val="20"/>
                <w:lang w:val="pl-PL"/>
              </w:rPr>
            </w:pPr>
            <w:r w:rsidRPr="00620D6C">
              <w:rPr>
                <w:sz w:val="20"/>
                <w:szCs w:val="20"/>
                <w:lang w:val="pl"/>
              </w:rPr>
              <w:t xml:space="preserve">Czy chciałbyś dołączyć do zespołu CSI-COP i zostać </w:t>
            </w:r>
            <w:r w:rsidR="006A2199">
              <w:rPr>
                <w:sz w:val="20"/>
                <w:szCs w:val="20"/>
                <w:lang w:val="pl"/>
              </w:rPr>
              <w:t xml:space="preserve">obywatelskim </w:t>
            </w:r>
            <w:r w:rsidRPr="00620D6C">
              <w:rPr>
                <w:sz w:val="20"/>
                <w:szCs w:val="20"/>
                <w:lang w:val="pl"/>
              </w:rPr>
              <w:t>naukowcem, aby zbadać śledzenie</w:t>
            </w:r>
            <w:r w:rsidRPr="00620D6C">
              <w:rPr>
                <w:lang w:val="pl"/>
              </w:rPr>
              <w:t xml:space="preserve"> </w:t>
            </w:r>
            <w:r w:rsidRPr="00620D6C">
              <w:rPr>
                <w:sz w:val="20"/>
                <w:szCs w:val="20"/>
                <w:lang w:val="pl"/>
              </w:rPr>
              <w:t>online?</w:t>
            </w:r>
          </w:p>
          <w:p w14:paraId="6338D57C" w14:textId="16B395F9" w:rsidR="0073538B" w:rsidRPr="00620D6C" w:rsidRDefault="0073538B" w:rsidP="0073538B">
            <w:pPr>
              <w:pStyle w:val="NoSpacing"/>
              <w:numPr>
                <w:ilvl w:val="0"/>
                <w:numId w:val="21"/>
              </w:numPr>
              <w:rPr>
                <w:rFonts w:cs="Arial"/>
                <w:sz w:val="20"/>
                <w:szCs w:val="20"/>
                <w:lang w:val="pl-PL"/>
              </w:rPr>
            </w:pPr>
            <w:r w:rsidRPr="00620D6C">
              <w:rPr>
                <w:sz w:val="20"/>
                <w:szCs w:val="20"/>
                <w:lang w:val="pl"/>
              </w:rPr>
              <w:t xml:space="preserve">Czy byłbyś zainteresowany dalszą edukacją na temat ochrony danych, prywatności, tworzenia stron internetowych </w:t>
            </w:r>
            <w:r w:rsidR="00067337" w:rsidRPr="00620D6C">
              <w:rPr>
                <w:sz w:val="20"/>
                <w:szCs w:val="20"/>
                <w:lang w:val="pl"/>
              </w:rPr>
              <w:t xml:space="preserve">i aplikacji </w:t>
            </w:r>
            <w:r w:rsidRPr="00620D6C">
              <w:rPr>
                <w:sz w:val="20"/>
                <w:szCs w:val="20"/>
                <w:lang w:val="pl"/>
              </w:rPr>
              <w:t>oraz powiązanych tematów?</w:t>
            </w:r>
          </w:p>
          <w:p w14:paraId="1662D9EE" w14:textId="77777777" w:rsidR="0073538B" w:rsidRPr="00620D6C" w:rsidRDefault="0073538B" w:rsidP="0093117D">
            <w:pPr>
              <w:pStyle w:val="NoSpacing"/>
              <w:rPr>
                <w:rFonts w:cs="Arial"/>
                <w:lang w:val="pl-PL"/>
              </w:rPr>
            </w:pPr>
          </w:p>
          <w:p w14:paraId="694F37CE" w14:textId="77777777" w:rsidR="0073538B" w:rsidRPr="00620D6C" w:rsidRDefault="0073538B" w:rsidP="0093117D">
            <w:pPr>
              <w:pStyle w:val="NoSpacing"/>
              <w:rPr>
                <w:rFonts w:cs="Arial"/>
                <w:sz w:val="20"/>
                <w:szCs w:val="20"/>
                <w:lang w:val="pl-PL"/>
              </w:rPr>
            </w:pPr>
          </w:p>
        </w:tc>
      </w:tr>
      <w:tr w:rsidR="0073538B" w:rsidRPr="00620D6C" w14:paraId="762D5A1C" w14:textId="77777777" w:rsidTr="0093117D">
        <w:tc>
          <w:tcPr>
            <w:tcW w:w="1413" w:type="dxa"/>
          </w:tcPr>
          <w:p w14:paraId="2E8F9E35" w14:textId="77777777" w:rsidR="0073538B" w:rsidRPr="00620D6C" w:rsidRDefault="0073538B" w:rsidP="0093117D">
            <w:pPr>
              <w:spacing w:before="0" w:after="120"/>
              <w:rPr>
                <w:rFonts w:cs="Arial"/>
                <w:szCs w:val="20"/>
              </w:rPr>
            </w:pPr>
            <w:r w:rsidRPr="00620D6C">
              <w:rPr>
                <w:szCs w:val="20"/>
                <w:lang w:val="pl"/>
              </w:rPr>
              <w:lastRenderedPageBreak/>
              <w:t>Krótki tweet</w:t>
            </w:r>
          </w:p>
        </w:tc>
        <w:tc>
          <w:tcPr>
            <w:tcW w:w="8505" w:type="dxa"/>
          </w:tcPr>
          <w:p w14:paraId="56B51777" w14:textId="77777777" w:rsidR="0073538B" w:rsidRPr="00620D6C" w:rsidRDefault="0073538B" w:rsidP="0093117D">
            <w:pPr>
              <w:pStyle w:val="NoSpacing"/>
              <w:rPr>
                <w:rFonts w:cs="Arial"/>
                <w:sz w:val="20"/>
                <w:szCs w:val="20"/>
                <w:lang w:val="pl-PL"/>
              </w:rPr>
            </w:pPr>
            <w:r w:rsidRPr="00620D6C">
              <w:rPr>
                <w:sz w:val="20"/>
                <w:szCs w:val="20"/>
                <w:lang w:val="pl"/>
              </w:rPr>
              <w:t>Chronię swoje dane za pomocą narzędzi internetowych.</w:t>
            </w:r>
          </w:p>
          <w:p w14:paraId="7C52239E" w14:textId="77777777" w:rsidR="0073538B" w:rsidRPr="00620D6C" w:rsidRDefault="0073538B" w:rsidP="0093117D">
            <w:pPr>
              <w:pStyle w:val="NoSpacing"/>
              <w:rPr>
                <w:rFonts w:cs="Arial"/>
                <w:sz w:val="20"/>
                <w:szCs w:val="20"/>
                <w:lang w:val="pl-PL"/>
              </w:rPr>
            </w:pPr>
          </w:p>
        </w:tc>
      </w:tr>
      <w:tr w:rsidR="0073538B" w:rsidRPr="00620D6C" w14:paraId="2212F6CF" w14:textId="77777777" w:rsidTr="0093117D">
        <w:tc>
          <w:tcPr>
            <w:tcW w:w="1413" w:type="dxa"/>
          </w:tcPr>
          <w:p w14:paraId="44E6CBCC" w14:textId="5C0BFCCE" w:rsidR="0073538B" w:rsidRPr="00620D6C" w:rsidRDefault="00997485" w:rsidP="0093117D">
            <w:pPr>
              <w:spacing w:before="0" w:after="120"/>
              <w:rPr>
                <w:rFonts w:cs="Arial"/>
                <w:b/>
                <w:bCs/>
                <w:szCs w:val="20"/>
              </w:rPr>
            </w:pPr>
            <w:r w:rsidRPr="00620D6C">
              <w:rPr>
                <w:lang w:val="pl"/>
              </w:rPr>
              <w:t>Dodatkowa Lektura</w:t>
            </w:r>
          </w:p>
        </w:tc>
        <w:tc>
          <w:tcPr>
            <w:tcW w:w="8505" w:type="dxa"/>
          </w:tcPr>
          <w:p w14:paraId="6525330A" w14:textId="0E218984" w:rsidR="0073538B" w:rsidRPr="00620D6C" w:rsidRDefault="0073538B" w:rsidP="0093117D">
            <w:pPr>
              <w:pStyle w:val="NoSpacing"/>
              <w:rPr>
                <w:rFonts w:cs="Arial"/>
                <w:sz w:val="20"/>
                <w:szCs w:val="20"/>
              </w:rPr>
            </w:pPr>
            <w:r w:rsidRPr="00620D6C">
              <w:rPr>
                <w:sz w:val="20"/>
                <w:szCs w:val="20"/>
                <w:lang w:val="en-GB"/>
              </w:rPr>
              <w:t>Zalecan</w:t>
            </w:r>
            <w:r w:rsidR="00997485" w:rsidRPr="00620D6C">
              <w:rPr>
                <w:sz w:val="20"/>
                <w:szCs w:val="20"/>
                <w:lang w:val="en-GB"/>
              </w:rPr>
              <w:t>e</w:t>
            </w:r>
            <w:r w:rsidR="006A2199">
              <w:rPr>
                <w:sz w:val="20"/>
                <w:szCs w:val="20"/>
                <w:lang w:val="en-GB"/>
              </w:rPr>
              <w:t>:</w:t>
            </w:r>
          </w:p>
          <w:p w14:paraId="5F23EFFB" w14:textId="77777777" w:rsidR="0073538B" w:rsidRPr="00620D6C" w:rsidRDefault="0073538B" w:rsidP="0093117D">
            <w:pPr>
              <w:pStyle w:val="NoSpacing"/>
              <w:rPr>
                <w:rFonts w:cs="Arial"/>
                <w:sz w:val="20"/>
                <w:szCs w:val="20"/>
              </w:rPr>
            </w:pPr>
          </w:p>
          <w:p w14:paraId="00BA58DD" w14:textId="77777777" w:rsidR="0073538B" w:rsidRPr="00620D6C" w:rsidRDefault="0073538B" w:rsidP="0093117D">
            <w:pPr>
              <w:pStyle w:val="NoSpacing"/>
              <w:rPr>
                <w:rFonts w:cs="Arial"/>
                <w:sz w:val="20"/>
                <w:szCs w:val="20"/>
                <w:lang w:val="pl-PL"/>
              </w:rPr>
            </w:pPr>
            <w:r w:rsidRPr="00620D6C">
              <w:rPr>
                <w:sz w:val="20"/>
                <w:szCs w:val="20"/>
                <w:lang w:val="en-GB"/>
              </w:rPr>
              <w:t xml:space="preserve">Cyphers, B. (2021). Google FLoC (Federated Learning of Cohorts) to okropny pomysł. </w:t>
            </w:r>
            <w:r w:rsidRPr="00620D6C">
              <w:rPr>
                <w:lang w:val="en-GB"/>
              </w:rPr>
              <w:t xml:space="preserve"> </w:t>
            </w:r>
            <w:r w:rsidRPr="00620D6C">
              <w:rPr>
                <w:b/>
                <w:bCs/>
                <w:sz w:val="20"/>
                <w:szCs w:val="20"/>
                <w:lang w:val="pl"/>
              </w:rPr>
              <w:t>Fundacja Electronic Frontier</w:t>
            </w:r>
            <w:r w:rsidRPr="00620D6C">
              <w:rPr>
                <w:sz w:val="20"/>
                <w:szCs w:val="20"/>
                <w:lang w:val="pl"/>
              </w:rPr>
              <w:t xml:space="preserve">. Dostępne stąd: </w:t>
            </w:r>
            <w:hyperlink r:id="rId247" w:history="1">
              <w:r w:rsidRPr="00620D6C">
                <w:rPr>
                  <w:rStyle w:val="Hyperlink"/>
                  <w:sz w:val="20"/>
                  <w:szCs w:val="20"/>
                  <w:lang w:val="pl"/>
                </w:rPr>
                <w:t>https://www.eff.org/deeplinks/2021/03/googles-floc-terrible-idea</w:t>
              </w:r>
            </w:hyperlink>
          </w:p>
          <w:p w14:paraId="07EFC040" w14:textId="77777777" w:rsidR="0073538B" w:rsidRPr="00620D6C" w:rsidRDefault="0073538B" w:rsidP="0093117D">
            <w:pPr>
              <w:pStyle w:val="NoSpacing"/>
              <w:rPr>
                <w:rFonts w:cs="Arial"/>
                <w:sz w:val="20"/>
                <w:szCs w:val="20"/>
                <w:lang w:val="pl-PL"/>
              </w:rPr>
            </w:pPr>
          </w:p>
          <w:p w14:paraId="13AEFFF1" w14:textId="77777777" w:rsidR="0073538B" w:rsidRPr="00620D6C" w:rsidRDefault="0073538B" w:rsidP="0093117D">
            <w:pPr>
              <w:pStyle w:val="NoSpacing"/>
              <w:rPr>
                <w:rFonts w:cs="Arial"/>
                <w:sz w:val="20"/>
                <w:szCs w:val="20"/>
              </w:rPr>
            </w:pPr>
            <w:r w:rsidRPr="00620D6C">
              <w:rPr>
                <w:sz w:val="20"/>
                <w:szCs w:val="20"/>
                <w:lang w:val="pl"/>
              </w:rPr>
              <w:t xml:space="preserve">O'Flaherty, K. (2021). Oszałamiający ruch prywatności Apple iOS14: przełom dla wszystkich użytkowników iPhone'a. </w:t>
            </w:r>
            <w:r w:rsidRPr="00620D6C">
              <w:rPr>
                <w:b/>
                <w:bCs/>
                <w:sz w:val="20"/>
                <w:szCs w:val="20"/>
                <w:lang w:val="pl"/>
              </w:rPr>
              <w:t>Forbes</w:t>
            </w:r>
            <w:r w:rsidRPr="00620D6C">
              <w:rPr>
                <w:sz w:val="20"/>
                <w:szCs w:val="20"/>
                <w:lang w:val="pl"/>
              </w:rPr>
              <w:t xml:space="preserve">. Dostępne stąd: </w:t>
            </w:r>
            <w:hyperlink r:id="rId248" w:history="1">
              <w:r w:rsidRPr="00620D6C">
                <w:rPr>
                  <w:rStyle w:val="Hyperlink"/>
                  <w:sz w:val="20"/>
                  <w:szCs w:val="20"/>
                  <w:lang w:val="pl"/>
                </w:rPr>
                <w:t>https://bit.ly/3vpOq4v/</w:t>
              </w:r>
            </w:hyperlink>
          </w:p>
          <w:p w14:paraId="3B9D715E" w14:textId="77777777" w:rsidR="0073538B" w:rsidRPr="00620D6C" w:rsidRDefault="0073538B" w:rsidP="00A2691E">
            <w:pPr>
              <w:pStyle w:val="NoSpacing"/>
              <w:keepNext/>
              <w:rPr>
                <w:rFonts w:cs="Arial"/>
                <w:sz w:val="20"/>
                <w:szCs w:val="20"/>
              </w:rPr>
            </w:pPr>
          </w:p>
        </w:tc>
      </w:tr>
    </w:tbl>
    <w:p w14:paraId="4AE3D2A5" w14:textId="77777777" w:rsidR="00067337" w:rsidRPr="00620D6C" w:rsidRDefault="00067337" w:rsidP="00B448C8">
      <w:pPr>
        <w:rPr>
          <w:color w:val="00B0F0"/>
          <w:sz w:val="24"/>
          <w:szCs w:val="24"/>
        </w:rPr>
      </w:pPr>
    </w:p>
    <w:p w14:paraId="7A14BCEB" w14:textId="7777D2ED" w:rsidR="00BD4211" w:rsidRPr="00620D6C" w:rsidRDefault="00BD4211" w:rsidP="00B448C8">
      <w:pPr>
        <w:rPr>
          <w:color w:val="00B0F0"/>
          <w:sz w:val="24"/>
          <w:szCs w:val="24"/>
        </w:rPr>
      </w:pPr>
      <w:r w:rsidRPr="00620D6C">
        <w:rPr>
          <w:color w:val="00B0F0"/>
          <w:sz w:val="24"/>
          <w:szCs w:val="24"/>
          <w:lang w:val="pl"/>
        </w:rPr>
        <w:t xml:space="preserve">Twoja opinia </w:t>
      </w:r>
    </w:p>
    <w:p w14:paraId="22D9D527" w14:textId="77777777" w:rsidR="00BD4211" w:rsidRPr="00620D6C" w:rsidRDefault="00BD4211">
      <w:pPr>
        <w:rPr>
          <w:color w:val="00B0F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8505"/>
      </w:tblGrid>
      <w:tr w:rsidR="00CC6DBD" w:rsidRPr="00620D6C" w14:paraId="7939A0AB" w14:textId="77777777" w:rsidTr="0093117D">
        <w:tc>
          <w:tcPr>
            <w:tcW w:w="1413" w:type="dxa"/>
          </w:tcPr>
          <w:p w14:paraId="10BEE69A" w14:textId="4913FF45" w:rsidR="00CC6DBD" w:rsidRPr="00620D6C" w:rsidRDefault="00CC6DBD" w:rsidP="0093117D">
            <w:pPr>
              <w:spacing w:before="0" w:after="120"/>
              <w:rPr>
                <w:rFonts w:cs="Arial"/>
                <w:szCs w:val="20"/>
                <w:lang w:val="pl-PL"/>
              </w:rPr>
            </w:pPr>
            <w:r w:rsidRPr="00620D6C">
              <w:rPr>
                <w:szCs w:val="20"/>
                <w:lang w:val="pl"/>
              </w:rPr>
              <w:t xml:space="preserve">Twoja opinia na temat nieformalnego kursu edukacyjnego CSI-COP "Twoje prawo do prywatności w Internecie" </w:t>
            </w:r>
          </w:p>
        </w:tc>
        <w:tc>
          <w:tcPr>
            <w:tcW w:w="8505" w:type="dxa"/>
          </w:tcPr>
          <w:p w14:paraId="7FDDB62C" w14:textId="4D75E11B" w:rsidR="00CC6DBD" w:rsidRPr="00620D6C" w:rsidRDefault="00CC6DBD" w:rsidP="0093117D">
            <w:pPr>
              <w:pStyle w:val="NoSpacing"/>
              <w:rPr>
                <w:rFonts w:cs="Arial"/>
                <w:sz w:val="20"/>
                <w:szCs w:val="20"/>
                <w:lang w:val="pl-PL"/>
              </w:rPr>
            </w:pPr>
            <w:r w:rsidRPr="00620D6C">
              <w:rPr>
                <w:sz w:val="20"/>
                <w:szCs w:val="20"/>
                <w:lang w:val="pl"/>
              </w:rPr>
              <w:t xml:space="preserve">Pomogłoby to zespołowi CSI-COP dowiedzieć się, jak przydatny </w:t>
            </w:r>
            <w:r w:rsidR="00A83D80">
              <w:rPr>
                <w:sz w:val="20"/>
                <w:szCs w:val="20"/>
                <w:lang w:val="pl"/>
              </w:rPr>
              <w:t>był</w:t>
            </w:r>
            <w:r w:rsidRPr="00620D6C">
              <w:rPr>
                <w:sz w:val="20"/>
                <w:szCs w:val="20"/>
                <w:lang w:val="pl"/>
              </w:rPr>
              <w:t xml:space="preserve"> ten kurs</w:t>
            </w:r>
            <w:r w:rsidR="00A83D80">
              <w:rPr>
                <w:sz w:val="20"/>
                <w:szCs w:val="20"/>
                <w:lang w:val="pl"/>
              </w:rPr>
              <w:t xml:space="preserve">. Proszę </w:t>
            </w:r>
            <w:r w:rsidRPr="00620D6C">
              <w:rPr>
                <w:sz w:val="20"/>
                <w:szCs w:val="20"/>
                <w:lang w:val="pl"/>
              </w:rPr>
              <w:t>wybierz jed</w:t>
            </w:r>
            <w:r w:rsidR="00A83D80">
              <w:rPr>
                <w:sz w:val="20"/>
                <w:szCs w:val="20"/>
                <w:lang w:val="pl"/>
              </w:rPr>
              <w:t>ną</w:t>
            </w:r>
            <w:r w:rsidRPr="00620D6C">
              <w:rPr>
                <w:sz w:val="20"/>
                <w:szCs w:val="20"/>
                <w:lang w:val="pl"/>
              </w:rPr>
              <w:t xml:space="preserve"> z poniższej </w:t>
            </w:r>
            <w:r w:rsidR="00A83D80">
              <w:rPr>
                <w:sz w:val="20"/>
                <w:szCs w:val="20"/>
                <w:lang w:val="pl"/>
              </w:rPr>
              <w:t>opcji</w:t>
            </w:r>
            <w:r w:rsidRPr="00620D6C">
              <w:rPr>
                <w:sz w:val="20"/>
                <w:szCs w:val="20"/>
                <w:lang w:val="pl"/>
              </w:rPr>
              <w:t>:</w:t>
            </w:r>
          </w:p>
          <w:p w14:paraId="39A130D6" w14:textId="77777777" w:rsidR="00CC6DBD" w:rsidRPr="00620D6C" w:rsidRDefault="00CC6DBD" w:rsidP="0093117D">
            <w:pPr>
              <w:pStyle w:val="NoSpacing"/>
              <w:rPr>
                <w:rFonts w:cs="Arial"/>
                <w:sz w:val="20"/>
                <w:szCs w:val="20"/>
                <w:lang w:val="pl-PL"/>
              </w:rPr>
            </w:pPr>
          </w:p>
          <w:p w14:paraId="33ABC7F1" w14:textId="77777777" w:rsidR="00CC6DBD" w:rsidRPr="00620D6C" w:rsidRDefault="00CC6DBD" w:rsidP="0093117D">
            <w:pPr>
              <w:pStyle w:val="NoSpacing"/>
              <w:rPr>
                <w:rFonts w:cs="Arial"/>
                <w:sz w:val="20"/>
                <w:szCs w:val="20"/>
                <w:lang w:val="pl-PL"/>
              </w:rPr>
            </w:pPr>
          </w:p>
          <w:p w14:paraId="47ABA082" w14:textId="61643DC2" w:rsidR="00CC6DBD" w:rsidRPr="00620D6C" w:rsidRDefault="00CC6DBD" w:rsidP="00CC6DBD">
            <w:pPr>
              <w:pStyle w:val="NoSpacing"/>
              <w:ind w:left="720"/>
              <w:rPr>
                <w:rFonts w:cs="Arial"/>
                <w:sz w:val="20"/>
                <w:szCs w:val="20"/>
                <w:lang w:val="pl-PL"/>
              </w:rPr>
            </w:pPr>
            <w:r w:rsidRPr="00620D6C">
              <w:rPr>
                <w:sz w:val="20"/>
                <w:szCs w:val="20"/>
                <w:lang w:val="pl"/>
              </w:rPr>
              <w:t>5. Bardzo przydatne</w:t>
            </w:r>
          </w:p>
          <w:p w14:paraId="78164E62" w14:textId="06EF4D29" w:rsidR="00CC6DBD" w:rsidRPr="00620D6C" w:rsidRDefault="00CC6DBD" w:rsidP="00CC6DBD">
            <w:pPr>
              <w:pStyle w:val="NoSpacing"/>
              <w:ind w:left="720"/>
              <w:rPr>
                <w:rFonts w:cs="Arial"/>
                <w:sz w:val="20"/>
                <w:szCs w:val="20"/>
                <w:lang w:val="pl-PL"/>
              </w:rPr>
            </w:pPr>
            <w:r w:rsidRPr="00620D6C">
              <w:rPr>
                <w:sz w:val="20"/>
                <w:szCs w:val="20"/>
                <w:lang w:val="pl"/>
              </w:rPr>
              <w:t>4. Przydatne</w:t>
            </w:r>
          </w:p>
          <w:p w14:paraId="03EEDF2B" w14:textId="2A69001F" w:rsidR="00CC6DBD" w:rsidRPr="00620D6C" w:rsidRDefault="00CC6DBD" w:rsidP="00CC6DBD">
            <w:pPr>
              <w:pStyle w:val="NoSpacing"/>
              <w:ind w:left="720"/>
              <w:rPr>
                <w:rFonts w:cs="Arial"/>
                <w:sz w:val="20"/>
                <w:szCs w:val="20"/>
                <w:lang w:val="pl-PL"/>
              </w:rPr>
            </w:pPr>
            <w:r w:rsidRPr="00620D6C">
              <w:rPr>
                <w:sz w:val="20"/>
                <w:szCs w:val="20"/>
                <w:lang w:val="pl"/>
              </w:rPr>
              <w:t>3.</w:t>
            </w:r>
            <w:r w:rsidR="00A83D80">
              <w:rPr>
                <w:sz w:val="20"/>
                <w:szCs w:val="20"/>
                <w:lang w:val="pl"/>
              </w:rPr>
              <w:t xml:space="preserve"> Nie mam zdania</w:t>
            </w:r>
          </w:p>
          <w:p w14:paraId="6BC199B8" w14:textId="57F7D1DC" w:rsidR="00CC6DBD" w:rsidRPr="00620D6C" w:rsidRDefault="00CC6DBD" w:rsidP="00CC6DBD">
            <w:pPr>
              <w:pStyle w:val="NoSpacing"/>
              <w:ind w:left="720"/>
              <w:rPr>
                <w:rFonts w:cs="Arial"/>
                <w:sz w:val="20"/>
                <w:szCs w:val="20"/>
                <w:lang w:val="pl-PL"/>
              </w:rPr>
            </w:pPr>
            <w:r w:rsidRPr="00620D6C">
              <w:rPr>
                <w:sz w:val="20"/>
                <w:szCs w:val="20"/>
                <w:lang w:val="pl"/>
              </w:rPr>
              <w:t>2. Nieprzydatne</w:t>
            </w:r>
          </w:p>
          <w:p w14:paraId="2C12E91B" w14:textId="1F2FB4A6" w:rsidR="00CC6DBD" w:rsidRPr="00620D6C" w:rsidRDefault="00CC6DBD" w:rsidP="00CC6DBD">
            <w:pPr>
              <w:pStyle w:val="NoSpacing"/>
              <w:ind w:left="720"/>
              <w:rPr>
                <w:rFonts w:cs="Arial"/>
                <w:sz w:val="20"/>
                <w:szCs w:val="20"/>
                <w:lang w:val="pl-PL"/>
              </w:rPr>
            </w:pPr>
            <w:r w:rsidRPr="00620D6C">
              <w:rPr>
                <w:sz w:val="20"/>
                <w:szCs w:val="20"/>
                <w:lang w:val="pl"/>
              </w:rPr>
              <w:t>1. Zdecydowanie nieprzydatne</w:t>
            </w:r>
          </w:p>
          <w:p w14:paraId="56310180" w14:textId="77777777" w:rsidR="00CC6DBD" w:rsidRPr="00620D6C" w:rsidRDefault="00CC6DBD" w:rsidP="00CC6DBD">
            <w:pPr>
              <w:pStyle w:val="NoSpacing"/>
              <w:ind w:left="720"/>
              <w:rPr>
                <w:rFonts w:cs="Arial"/>
                <w:sz w:val="20"/>
                <w:szCs w:val="20"/>
                <w:lang w:val="pl-PL"/>
              </w:rPr>
            </w:pPr>
          </w:p>
          <w:p w14:paraId="4F041936" w14:textId="77777777" w:rsidR="00CC6DBD" w:rsidRPr="00620D6C" w:rsidRDefault="00CC6DBD" w:rsidP="00CC6DBD">
            <w:pPr>
              <w:pStyle w:val="NoSpacing"/>
              <w:rPr>
                <w:rFonts w:cs="Arial"/>
                <w:sz w:val="20"/>
                <w:szCs w:val="20"/>
                <w:lang w:val="pl-PL"/>
              </w:rPr>
            </w:pPr>
          </w:p>
          <w:p w14:paraId="439FDA06" w14:textId="04320725" w:rsidR="00CC6DBD" w:rsidRPr="00620D6C" w:rsidRDefault="00CC6DBD" w:rsidP="00CC6DBD">
            <w:pPr>
              <w:pStyle w:val="NoSpacing"/>
              <w:rPr>
                <w:rFonts w:cs="Arial"/>
                <w:sz w:val="20"/>
                <w:szCs w:val="20"/>
                <w:lang w:val="pl-PL"/>
              </w:rPr>
            </w:pPr>
          </w:p>
          <w:p w14:paraId="0E48CAD2" w14:textId="1E0DBA6C" w:rsidR="00CC6DBD" w:rsidRPr="00620D6C" w:rsidRDefault="00CC6DBD" w:rsidP="00CC6DBD">
            <w:pPr>
              <w:pStyle w:val="NoSpacing"/>
              <w:rPr>
                <w:rFonts w:cs="Arial"/>
                <w:sz w:val="20"/>
                <w:szCs w:val="20"/>
                <w:lang w:val="pl-PL"/>
              </w:rPr>
            </w:pPr>
            <w:r w:rsidRPr="00620D6C">
              <w:rPr>
                <w:sz w:val="20"/>
                <w:szCs w:val="20"/>
                <w:lang w:val="pl"/>
              </w:rPr>
              <w:t xml:space="preserve">Zachęcamy do </w:t>
            </w:r>
            <w:r w:rsidR="0098310A">
              <w:rPr>
                <w:sz w:val="20"/>
                <w:szCs w:val="20"/>
                <w:lang w:val="pl"/>
              </w:rPr>
              <w:t>przekazania</w:t>
            </w:r>
            <w:r w:rsidRPr="00620D6C">
              <w:rPr>
                <w:sz w:val="20"/>
                <w:szCs w:val="20"/>
                <w:lang w:val="pl"/>
              </w:rPr>
              <w:t xml:space="preserve"> komentarzy lub sugestii dotyczących tego kursu:</w:t>
            </w:r>
          </w:p>
          <w:p w14:paraId="34154460" w14:textId="2EECE22E" w:rsidR="00CC6DBD" w:rsidRPr="00620D6C" w:rsidRDefault="00CC6DBD" w:rsidP="00CC6DBD">
            <w:pPr>
              <w:pStyle w:val="NoSpacing"/>
              <w:rPr>
                <w:rFonts w:cs="Arial"/>
                <w:sz w:val="20"/>
                <w:szCs w:val="20"/>
                <w:lang w:val="pl-PL"/>
              </w:rPr>
            </w:pPr>
          </w:p>
          <w:p w14:paraId="50ADC73E" w14:textId="35C168C5" w:rsidR="00CC6DBD" w:rsidRPr="00620D6C" w:rsidRDefault="00CC6DBD" w:rsidP="00CC6DBD">
            <w:pPr>
              <w:pStyle w:val="NoSpacing"/>
              <w:rPr>
                <w:rFonts w:cs="Arial"/>
                <w:sz w:val="20"/>
                <w:szCs w:val="20"/>
                <w:lang w:val="pl-PL"/>
              </w:rPr>
            </w:pPr>
          </w:p>
          <w:p w14:paraId="57DD1FD6" w14:textId="591B3F84" w:rsidR="00CC6DBD" w:rsidRPr="00620D6C" w:rsidRDefault="00CC6DBD" w:rsidP="00CC6DBD">
            <w:pPr>
              <w:pStyle w:val="NoSpacing"/>
              <w:rPr>
                <w:rFonts w:cs="Arial"/>
                <w:sz w:val="20"/>
                <w:szCs w:val="20"/>
                <w:lang w:val="pl-PL"/>
              </w:rPr>
            </w:pPr>
          </w:p>
          <w:p w14:paraId="05607E94" w14:textId="61E49C26" w:rsidR="00CC6DBD" w:rsidRPr="00620D6C" w:rsidRDefault="00CC6DBD" w:rsidP="00CC6DBD">
            <w:pPr>
              <w:pStyle w:val="NoSpacing"/>
              <w:rPr>
                <w:rFonts w:cs="Arial"/>
                <w:sz w:val="20"/>
                <w:szCs w:val="20"/>
                <w:lang w:val="pl-PL"/>
              </w:rPr>
            </w:pPr>
          </w:p>
          <w:p w14:paraId="1A475A57" w14:textId="3E616ABC" w:rsidR="00CC6DBD" w:rsidRPr="00620D6C" w:rsidRDefault="00CC6DBD" w:rsidP="00CC6DBD">
            <w:pPr>
              <w:pStyle w:val="NoSpacing"/>
              <w:rPr>
                <w:rFonts w:cs="Arial"/>
                <w:sz w:val="20"/>
                <w:szCs w:val="20"/>
                <w:lang w:val="pl-PL"/>
              </w:rPr>
            </w:pPr>
          </w:p>
          <w:p w14:paraId="3A4891CD" w14:textId="0D0E47B5" w:rsidR="00CC6DBD" w:rsidRPr="00620D6C" w:rsidRDefault="00CC6DBD" w:rsidP="00CC6DBD">
            <w:pPr>
              <w:pStyle w:val="NoSpacing"/>
              <w:rPr>
                <w:rFonts w:cs="Arial"/>
                <w:sz w:val="20"/>
                <w:szCs w:val="20"/>
                <w:lang w:val="pl-PL"/>
              </w:rPr>
            </w:pPr>
          </w:p>
          <w:p w14:paraId="77E1A33F" w14:textId="2640A671" w:rsidR="00CC6DBD" w:rsidRPr="00620D6C" w:rsidRDefault="00CC6DBD" w:rsidP="00CC6DBD">
            <w:pPr>
              <w:pStyle w:val="NoSpacing"/>
              <w:rPr>
                <w:rFonts w:cs="Arial"/>
                <w:sz w:val="20"/>
                <w:szCs w:val="20"/>
                <w:lang w:val="pl-PL"/>
              </w:rPr>
            </w:pPr>
          </w:p>
          <w:p w14:paraId="193E0EF3" w14:textId="7CD04835" w:rsidR="00CC6DBD" w:rsidRPr="00620D6C" w:rsidRDefault="00CC6DBD" w:rsidP="00CC6DBD">
            <w:pPr>
              <w:pStyle w:val="NoSpacing"/>
              <w:rPr>
                <w:rFonts w:cs="Arial"/>
                <w:sz w:val="20"/>
                <w:szCs w:val="20"/>
                <w:lang w:val="pl-PL"/>
              </w:rPr>
            </w:pPr>
          </w:p>
          <w:p w14:paraId="5D6F017A" w14:textId="069898A4" w:rsidR="00CC6DBD" w:rsidRPr="00620D6C" w:rsidRDefault="00CC6DBD" w:rsidP="00CC6DBD">
            <w:pPr>
              <w:pStyle w:val="NoSpacing"/>
              <w:rPr>
                <w:rFonts w:cs="Arial"/>
                <w:sz w:val="20"/>
                <w:szCs w:val="20"/>
                <w:lang w:val="pl-PL"/>
              </w:rPr>
            </w:pPr>
          </w:p>
          <w:p w14:paraId="27246D99" w14:textId="3B8D4BE4" w:rsidR="00CC6DBD" w:rsidRPr="00620D6C" w:rsidRDefault="00CC6DBD" w:rsidP="00CC6DBD">
            <w:pPr>
              <w:pStyle w:val="NoSpacing"/>
              <w:rPr>
                <w:rFonts w:cs="Arial"/>
                <w:sz w:val="20"/>
                <w:szCs w:val="20"/>
                <w:lang w:val="pl-PL"/>
              </w:rPr>
            </w:pPr>
          </w:p>
          <w:p w14:paraId="36A54458" w14:textId="7D3BA7A0" w:rsidR="00CC6DBD" w:rsidRPr="00620D6C" w:rsidRDefault="00CC6DBD" w:rsidP="00CC6DBD">
            <w:pPr>
              <w:pStyle w:val="NoSpacing"/>
              <w:rPr>
                <w:rFonts w:cs="Arial"/>
                <w:sz w:val="20"/>
                <w:szCs w:val="20"/>
                <w:lang w:val="pl-PL"/>
              </w:rPr>
            </w:pPr>
          </w:p>
          <w:p w14:paraId="749AA626" w14:textId="77777777" w:rsidR="00CC6DBD" w:rsidRPr="00620D6C" w:rsidRDefault="00CC6DBD" w:rsidP="00CC6DBD">
            <w:pPr>
              <w:pStyle w:val="NoSpacing"/>
              <w:rPr>
                <w:rFonts w:cs="Arial"/>
                <w:sz w:val="20"/>
                <w:szCs w:val="20"/>
                <w:lang w:val="pl-PL"/>
              </w:rPr>
            </w:pPr>
          </w:p>
          <w:p w14:paraId="06A168AE" w14:textId="6B47FC1D" w:rsidR="00CC6DBD" w:rsidRPr="00620D6C" w:rsidRDefault="00CC6DBD" w:rsidP="00CC6DBD">
            <w:pPr>
              <w:pStyle w:val="NoSpacing"/>
              <w:rPr>
                <w:rFonts w:cs="Arial"/>
                <w:sz w:val="20"/>
                <w:szCs w:val="20"/>
                <w:lang w:val="pl-PL"/>
              </w:rPr>
            </w:pPr>
          </w:p>
        </w:tc>
      </w:tr>
    </w:tbl>
    <w:p w14:paraId="4C93224A" w14:textId="4699795E" w:rsidR="00FB5B59" w:rsidRPr="00620D6C" w:rsidRDefault="00FB5B59" w:rsidP="0073538B">
      <w:pPr>
        <w:rPr>
          <w:lang w:val="pl-PL"/>
        </w:rPr>
      </w:pPr>
    </w:p>
    <w:p w14:paraId="53E85139" w14:textId="0EDBC720" w:rsidR="00FB5B59" w:rsidRPr="00620D6C" w:rsidRDefault="00FB5B59" w:rsidP="00B90CF7">
      <w:pPr>
        <w:spacing w:before="0" w:after="160"/>
        <w:rPr>
          <w:color w:val="00B0F0"/>
          <w:spacing w:val="-20"/>
          <w:lang w:val="pl-PL"/>
        </w:rPr>
      </w:pPr>
      <w:r w:rsidRPr="00620D6C">
        <w:rPr>
          <w:lang w:val="pl-PL"/>
        </w:rPr>
        <w:br w:type="page"/>
      </w:r>
      <w:r w:rsidRPr="00620D6C">
        <w:rPr>
          <w:color w:val="00B0F0"/>
          <w:spacing w:val="-20"/>
          <w:lang w:val="pl"/>
        </w:rPr>
        <w:lastRenderedPageBreak/>
        <w:t>Oceń swoją naukę</w:t>
      </w:r>
    </w:p>
    <w:p w14:paraId="53969BEA" w14:textId="564C8FC1" w:rsidR="00FB5B59" w:rsidRPr="00620D6C" w:rsidRDefault="00DE50AA" w:rsidP="00AC1367">
      <w:pPr>
        <w:spacing w:before="120" w:after="120" w:line="240" w:lineRule="auto"/>
        <w:rPr>
          <w:rFonts w:cs="Arial"/>
          <w:sz w:val="22"/>
          <w:lang w:val="pl-PL"/>
        </w:rPr>
      </w:pPr>
      <w:r w:rsidRPr="00620D6C">
        <w:rPr>
          <w:sz w:val="22"/>
          <w:lang w:val="pl"/>
        </w:rPr>
        <w:t>Aby ocenić swoją naukę i uzyskać certyfikat CSI-COP, odpowiedz na pytania</w:t>
      </w:r>
      <w:r w:rsidR="00CC6DBD" w:rsidRPr="00620D6C">
        <w:rPr>
          <w:sz w:val="22"/>
          <w:lang w:val="pl"/>
        </w:rPr>
        <w:t xml:space="preserve"> i </w:t>
      </w:r>
      <w:r w:rsidR="00CA04E2">
        <w:rPr>
          <w:sz w:val="22"/>
          <w:lang w:val="pl"/>
        </w:rPr>
        <w:t>napisz</w:t>
      </w:r>
      <w:r w:rsidR="00CC6DBD" w:rsidRPr="00620D6C">
        <w:rPr>
          <w:sz w:val="22"/>
          <w:lang w:val="pl"/>
        </w:rPr>
        <w:t xml:space="preserve"> do Huma lub Jaimz na poniższe e-maile. Jeśli zdobędziesz 8/10 to otrzymasz certyfikat edukacji nieformalnej CSI-COP. Możesz </w:t>
      </w:r>
      <w:r w:rsidR="006413A8" w:rsidRPr="00620D6C">
        <w:rPr>
          <w:sz w:val="22"/>
          <w:lang w:val="pl"/>
        </w:rPr>
        <w:t>wysłać swoje odpowiedzi do</w:t>
      </w:r>
      <w:r w:rsidRPr="00620D6C">
        <w:rPr>
          <w:sz w:val="22"/>
          <w:lang w:val="pl"/>
        </w:rPr>
        <w:t xml:space="preserve"> zespołu CSI-COP na Coventry University:</w:t>
      </w:r>
    </w:p>
    <w:p w14:paraId="63920835" w14:textId="713F124C" w:rsidR="00DE50AA" w:rsidRPr="00620D6C" w:rsidRDefault="00DE50AA" w:rsidP="00AC1367">
      <w:pPr>
        <w:spacing w:before="120" w:after="120" w:line="240" w:lineRule="auto"/>
        <w:rPr>
          <w:rFonts w:cs="Arial"/>
          <w:sz w:val="22"/>
          <w:lang w:val="pl-PL"/>
        </w:rPr>
      </w:pPr>
      <w:r w:rsidRPr="00620D6C">
        <w:rPr>
          <w:sz w:val="22"/>
          <w:lang w:val="pl"/>
        </w:rPr>
        <w:t xml:space="preserve">Huma na </w:t>
      </w:r>
      <w:hyperlink r:id="rId249" w:history="1">
        <w:r w:rsidRPr="00620D6C">
          <w:rPr>
            <w:rStyle w:val="Hyperlink"/>
            <w:sz w:val="22"/>
            <w:lang w:val="pl"/>
          </w:rPr>
          <w:t>ab7778@coventry.ac.uk</w:t>
        </w:r>
      </w:hyperlink>
      <w:r w:rsidRPr="00620D6C">
        <w:rPr>
          <w:sz w:val="22"/>
          <w:lang w:val="pl"/>
        </w:rPr>
        <w:t xml:space="preserve">  lub</w:t>
      </w:r>
    </w:p>
    <w:p w14:paraId="1BADE56C" w14:textId="452D87DF" w:rsidR="00DE50AA" w:rsidRPr="00620D6C" w:rsidRDefault="00DE50AA" w:rsidP="00AC1367">
      <w:pPr>
        <w:spacing w:before="120" w:after="120" w:line="240" w:lineRule="auto"/>
        <w:rPr>
          <w:rFonts w:cs="Arial"/>
          <w:sz w:val="22"/>
          <w:lang w:val="pl-PL"/>
        </w:rPr>
      </w:pPr>
      <w:r w:rsidRPr="00620D6C">
        <w:rPr>
          <w:sz w:val="22"/>
          <w:lang w:val="pl"/>
        </w:rPr>
        <w:t xml:space="preserve">Jaimz w dniu </w:t>
      </w:r>
      <w:hyperlink r:id="rId250" w:history="1">
        <w:r w:rsidRPr="00620D6C">
          <w:rPr>
            <w:rStyle w:val="Hyperlink"/>
            <w:sz w:val="22"/>
            <w:lang w:val="pl"/>
          </w:rPr>
          <w:t>ad5956@coventry.ac.uk</w:t>
        </w:r>
      </w:hyperlink>
    </w:p>
    <w:p w14:paraId="5813520E" w14:textId="42375F64" w:rsidR="00DE50AA" w:rsidRPr="00620D6C" w:rsidRDefault="00DE50AA" w:rsidP="00AC1367">
      <w:pPr>
        <w:spacing w:before="120" w:after="120" w:line="240" w:lineRule="auto"/>
        <w:rPr>
          <w:rFonts w:cs="Arial"/>
          <w:sz w:val="22"/>
          <w:lang w:val="pl-PL"/>
        </w:rPr>
      </w:pPr>
    </w:p>
    <w:p w14:paraId="61534DDA" w14:textId="22529BE4" w:rsidR="00DE50AA" w:rsidRPr="00620D6C" w:rsidRDefault="00DE50AA" w:rsidP="00AC1367">
      <w:pPr>
        <w:spacing w:before="120" w:after="120" w:line="240" w:lineRule="auto"/>
        <w:rPr>
          <w:rFonts w:cs="Arial"/>
          <w:b/>
          <w:bCs/>
          <w:sz w:val="22"/>
        </w:rPr>
      </w:pPr>
      <w:r w:rsidRPr="00620D6C">
        <w:rPr>
          <w:b/>
          <w:bCs/>
          <w:sz w:val="22"/>
          <w:lang w:val="pl"/>
        </w:rPr>
        <w:t>Pytania</w:t>
      </w:r>
    </w:p>
    <w:p w14:paraId="56333CAA" w14:textId="5E4B13E2" w:rsidR="00DE50AA" w:rsidRPr="00620D6C" w:rsidRDefault="00DE50AA" w:rsidP="00CC6DBD">
      <w:pPr>
        <w:pStyle w:val="ListParagraph"/>
        <w:numPr>
          <w:ilvl w:val="1"/>
          <w:numId w:val="24"/>
        </w:numPr>
        <w:spacing w:before="120" w:after="120"/>
        <w:rPr>
          <w:rFonts w:asciiTheme="minorHAnsi" w:hAnsiTheme="minorHAnsi" w:cs="Arial"/>
          <w:lang w:val="pl-PL"/>
        </w:rPr>
      </w:pPr>
      <w:r w:rsidRPr="00620D6C">
        <w:rPr>
          <w:rFonts w:asciiTheme="minorHAnsi" w:hAnsiTheme="minorHAnsi"/>
          <w:lang w:val="pl"/>
        </w:rPr>
        <w:t xml:space="preserve">Czy to stwierdzenie jest prawdziwe czy fałszywe: Prywatność stała się problemem </w:t>
      </w:r>
      <w:r w:rsidR="00CA04E2">
        <w:rPr>
          <w:rFonts w:asciiTheme="minorHAnsi" w:hAnsiTheme="minorHAnsi"/>
          <w:lang w:val="pl"/>
        </w:rPr>
        <w:t xml:space="preserve">dopiero </w:t>
      </w:r>
      <w:r w:rsidRPr="00620D6C">
        <w:rPr>
          <w:rFonts w:asciiTheme="minorHAnsi" w:hAnsiTheme="minorHAnsi"/>
          <w:lang w:val="pl"/>
        </w:rPr>
        <w:t>od czas</w:t>
      </w:r>
      <w:r w:rsidR="00CA04E2">
        <w:rPr>
          <w:rFonts w:asciiTheme="minorHAnsi" w:hAnsiTheme="minorHAnsi"/>
          <w:lang w:val="pl"/>
        </w:rPr>
        <w:t>ów</w:t>
      </w:r>
      <w:r w:rsidRPr="00620D6C">
        <w:rPr>
          <w:rFonts w:asciiTheme="minorHAnsi" w:hAnsiTheme="minorHAnsi"/>
          <w:lang w:val="pl"/>
        </w:rPr>
        <w:t xml:space="preserve"> Facebooka?</w:t>
      </w:r>
    </w:p>
    <w:p w14:paraId="201A87F6" w14:textId="3FDD3419" w:rsidR="00DE50AA" w:rsidRPr="00620D6C" w:rsidRDefault="00DE50AA" w:rsidP="00CC6DBD">
      <w:pPr>
        <w:pStyle w:val="ListParagraph"/>
        <w:numPr>
          <w:ilvl w:val="1"/>
          <w:numId w:val="24"/>
        </w:numPr>
        <w:spacing w:before="120" w:after="120"/>
        <w:rPr>
          <w:rFonts w:asciiTheme="minorHAnsi" w:hAnsiTheme="minorHAnsi" w:cs="Arial"/>
          <w:lang w:val="pl-PL"/>
        </w:rPr>
      </w:pPr>
      <w:r w:rsidRPr="00620D6C">
        <w:rPr>
          <w:rFonts w:asciiTheme="minorHAnsi" w:hAnsiTheme="minorHAnsi"/>
          <w:lang w:val="pl"/>
        </w:rPr>
        <w:t>Czy to stwierdzenie jest prawdziwe czy fałszywe: przeglądarka incognito Google Chrome umożliwia wyszukiwanie w pełnej prywatności?</w:t>
      </w:r>
    </w:p>
    <w:p w14:paraId="1323D6D5" w14:textId="35933764" w:rsidR="005624D1" w:rsidRPr="00620D6C" w:rsidRDefault="005624D1" w:rsidP="00CC6DBD">
      <w:pPr>
        <w:pStyle w:val="ListParagraph"/>
        <w:numPr>
          <w:ilvl w:val="1"/>
          <w:numId w:val="24"/>
        </w:numPr>
        <w:spacing w:before="120" w:after="120"/>
        <w:rPr>
          <w:rFonts w:asciiTheme="minorHAnsi" w:hAnsiTheme="minorHAnsi" w:cs="Arial"/>
          <w:lang w:val="pl-PL"/>
        </w:rPr>
      </w:pPr>
      <w:r w:rsidRPr="00620D6C">
        <w:rPr>
          <w:rFonts w:asciiTheme="minorHAnsi" w:hAnsiTheme="minorHAnsi"/>
          <w:lang w:val="pl"/>
        </w:rPr>
        <w:t>Czy to stwierdzenie jest prawdziwe czy fałszywe: korzystanie z publicznej sieci Wi-Fi może udostępniać dane o Lokalizacji?</w:t>
      </w:r>
    </w:p>
    <w:p w14:paraId="6BC0BCC9" w14:textId="66E39ABB" w:rsidR="005624D1" w:rsidRPr="00620D6C" w:rsidRDefault="005624D1" w:rsidP="00CC6DBD">
      <w:pPr>
        <w:pStyle w:val="ListParagraph"/>
        <w:numPr>
          <w:ilvl w:val="1"/>
          <w:numId w:val="24"/>
        </w:numPr>
        <w:spacing w:before="120" w:after="120"/>
        <w:rPr>
          <w:rFonts w:asciiTheme="minorHAnsi" w:hAnsiTheme="minorHAnsi" w:cs="Arial"/>
          <w:lang w:val="pl-PL"/>
        </w:rPr>
      </w:pPr>
      <w:r w:rsidRPr="00620D6C">
        <w:rPr>
          <w:rFonts w:asciiTheme="minorHAnsi" w:hAnsiTheme="minorHAnsi"/>
          <w:lang w:val="pl"/>
        </w:rPr>
        <w:t>Czy to stwierdzenie jest prawdziwe czy fałszywe: Wrażliwe dane osobowe odnoszą się do Twojego imienia i nazwiska?</w:t>
      </w:r>
    </w:p>
    <w:p w14:paraId="44B3E69A" w14:textId="55CE0251" w:rsidR="005624D1" w:rsidRPr="00620D6C" w:rsidRDefault="005624D1" w:rsidP="00CC6DBD">
      <w:pPr>
        <w:pStyle w:val="ListParagraph"/>
        <w:numPr>
          <w:ilvl w:val="1"/>
          <w:numId w:val="24"/>
        </w:numPr>
        <w:spacing w:before="120" w:after="120"/>
        <w:rPr>
          <w:rFonts w:asciiTheme="minorHAnsi" w:hAnsiTheme="minorHAnsi" w:cs="Arial"/>
          <w:lang w:val="pl-PL"/>
        </w:rPr>
      </w:pPr>
      <w:r w:rsidRPr="00620D6C">
        <w:rPr>
          <w:rFonts w:asciiTheme="minorHAnsi" w:hAnsiTheme="minorHAnsi"/>
          <w:lang w:val="pl"/>
        </w:rPr>
        <w:t xml:space="preserve">Czy to stwierdzenie jest prawdziwe czy fałszywe: Odciski </w:t>
      </w:r>
      <w:r w:rsidR="00C03FC3" w:rsidRPr="00620D6C">
        <w:rPr>
          <w:rFonts w:asciiTheme="minorHAnsi" w:hAnsiTheme="minorHAnsi"/>
          <w:lang w:val="pl"/>
        </w:rPr>
        <w:t xml:space="preserve">palców to </w:t>
      </w:r>
      <w:r w:rsidRPr="00620D6C">
        <w:rPr>
          <w:rFonts w:asciiTheme="minorHAnsi" w:hAnsiTheme="minorHAnsi"/>
          <w:lang w:val="pl"/>
        </w:rPr>
        <w:t>forma śledzenia witryny, która wykorzystuje atrybuty twojego urządzenia lub przeglądarki do zbudowania twojego profilu?</w:t>
      </w:r>
    </w:p>
    <w:p w14:paraId="45BFF8D9" w14:textId="0146C037" w:rsidR="005624D1" w:rsidRPr="00620D6C" w:rsidRDefault="00AC1367" w:rsidP="00CC6DBD">
      <w:pPr>
        <w:pStyle w:val="ListParagraph"/>
        <w:numPr>
          <w:ilvl w:val="1"/>
          <w:numId w:val="24"/>
        </w:numPr>
        <w:spacing w:before="120" w:after="120"/>
        <w:rPr>
          <w:rFonts w:asciiTheme="minorHAnsi" w:hAnsiTheme="minorHAnsi" w:cs="Arial"/>
          <w:lang w:val="pl-PL"/>
        </w:rPr>
      </w:pPr>
      <w:r w:rsidRPr="00620D6C">
        <w:rPr>
          <w:rFonts w:asciiTheme="minorHAnsi" w:hAnsiTheme="minorHAnsi"/>
          <w:lang w:val="pl"/>
        </w:rPr>
        <w:t>Jakie klasy jako dane behawioralne – wybierz z poniższych:</w:t>
      </w:r>
    </w:p>
    <w:p w14:paraId="3604C3E3" w14:textId="677AFDE8" w:rsidR="00AC1367" w:rsidRPr="00620D6C" w:rsidRDefault="00AC1367" w:rsidP="00CC6DBD">
      <w:pPr>
        <w:pStyle w:val="ListParagraph"/>
        <w:numPr>
          <w:ilvl w:val="2"/>
          <w:numId w:val="24"/>
        </w:numPr>
        <w:spacing w:before="120" w:after="120"/>
        <w:rPr>
          <w:rFonts w:asciiTheme="minorHAnsi" w:hAnsiTheme="minorHAnsi" w:cs="Arial"/>
        </w:rPr>
      </w:pPr>
      <w:r w:rsidRPr="00620D6C">
        <w:rPr>
          <w:rFonts w:asciiTheme="minorHAnsi" w:hAnsiTheme="minorHAnsi"/>
          <w:lang w:val="pl"/>
        </w:rPr>
        <w:t>Twoje interakcje na stronie internetowej</w:t>
      </w:r>
    </w:p>
    <w:p w14:paraId="6D55AF7E" w14:textId="48C71599" w:rsidR="00AC1367" w:rsidRPr="00620D6C" w:rsidRDefault="00AC1367" w:rsidP="00CC6DBD">
      <w:pPr>
        <w:pStyle w:val="ListParagraph"/>
        <w:numPr>
          <w:ilvl w:val="2"/>
          <w:numId w:val="24"/>
        </w:numPr>
        <w:spacing w:before="120" w:after="120"/>
        <w:rPr>
          <w:rFonts w:asciiTheme="minorHAnsi" w:hAnsiTheme="minorHAnsi" w:cs="Arial"/>
        </w:rPr>
      </w:pPr>
      <w:r w:rsidRPr="00620D6C">
        <w:rPr>
          <w:rFonts w:asciiTheme="minorHAnsi" w:hAnsiTheme="minorHAnsi"/>
          <w:lang w:val="pl"/>
        </w:rPr>
        <w:t>Twoje dane przeglądania stron internetowych</w:t>
      </w:r>
    </w:p>
    <w:p w14:paraId="18947397" w14:textId="7AD063CA" w:rsidR="00AC1367" w:rsidRPr="00620D6C" w:rsidRDefault="00AC1367" w:rsidP="00CC6DBD">
      <w:pPr>
        <w:pStyle w:val="ListParagraph"/>
        <w:numPr>
          <w:ilvl w:val="2"/>
          <w:numId w:val="24"/>
        </w:numPr>
        <w:spacing w:before="120" w:after="120"/>
        <w:rPr>
          <w:rFonts w:asciiTheme="minorHAnsi" w:hAnsiTheme="minorHAnsi" w:cs="Arial"/>
        </w:rPr>
      </w:pPr>
      <w:r w:rsidRPr="00620D6C">
        <w:rPr>
          <w:rFonts w:asciiTheme="minorHAnsi" w:hAnsiTheme="minorHAnsi"/>
          <w:lang w:val="pl"/>
        </w:rPr>
        <w:t>Historia zakupów online</w:t>
      </w:r>
    </w:p>
    <w:p w14:paraId="78E26D4A" w14:textId="5888B89F" w:rsidR="00AC1367" w:rsidRPr="00620D6C" w:rsidRDefault="00AC1367" w:rsidP="00CC6DBD">
      <w:pPr>
        <w:pStyle w:val="ListParagraph"/>
        <w:numPr>
          <w:ilvl w:val="2"/>
          <w:numId w:val="24"/>
        </w:numPr>
        <w:spacing w:before="120" w:after="120"/>
        <w:rPr>
          <w:rFonts w:asciiTheme="minorHAnsi" w:hAnsiTheme="minorHAnsi" w:cs="Arial"/>
        </w:rPr>
      </w:pPr>
      <w:r w:rsidRPr="00620D6C">
        <w:rPr>
          <w:rFonts w:asciiTheme="minorHAnsi" w:hAnsiTheme="minorHAnsi"/>
          <w:lang w:val="pl"/>
        </w:rPr>
        <w:t>Podczas korzystania z mapy online</w:t>
      </w:r>
    </w:p>
    <w:p w14:paraId="101F8FDF" w14:textId="4A455ECE" w:rsidR="00AC1367" w:rsidRPr="00620D6C" w:rsidRDefault="00AC1367" w:rsidP="00CC6DBD">
      <w:pPr>
        <w:pStyle w:val="ListParagraph"/>
        <w:numPr>
          <w:ilvl w:val="2"/>
          <w:numId w:val="24"/>
        </w:numPr>
        <w:spacing w:before="120" w:after="120"/>
        <w:rPr>
          <w:rFonts w:asciiTheme="minorHAnsi" w:hAnsiTheme="minorHAnsi" w:cs="Arial"/>
          <w:lang w:val="pl-PL"/>
        </w:rPr>
      </w:pPr>
      <w:r w:rsidRPr="00620D6C">
        <w:rPr>
          <w:rFonts w:asciiTheme="minorHAnsi" w:hAnsiTheme="minorHAnsi"/>
          <w:lang w:val="pl"/>
        </w:rPr>
        <w:t>Korzystanie z aplikacji, na przykład do monitorowania stanu zdrowia</w:t>
      </w:r>
    </w:p>
    <w:p w14:paraId="50DE6037" w14:textId="6C3C8969" w:rsidR="00AC1367" w:rsidRPr="00620D6C" w:rsidRDefault="00AC1367" w:rsidP="00CC6DBD">
      <w:pPr>
        <w:pStyle w:val="ListParagraph"/>
        <w:numPr>
          <w:ilvl w:val="1"/>
          <w:numId w:val="24"/>
        </w:numPr>
        <w:spacing w:before="120" w:after="120"/>
        <w:rPr>
          <w:rFonts w:asciiTheme="minorHAnsi" w:hAnsiTheme="minorHAnsi" w:cs="Arial"/>
          <w:lang w:val="pl-PL"/>
        </w:rPr>
      </w:pPr>
      <w:r w:rsidRPr="00620D6C">
        <w:rPr>
          <w:rFonts w:asciiTheme="minorHAnsi" w:hAnsiTheme="minorHAnsi"/>
          <w:lang w:val="pl"/>
        </w:rPr>
        <w:t>Czy to stwierdzenie jest prawdziwe czy fałszywe: prawa człowieka były uważane za coś istotnego dla naszej godności i ochrony podstawowych praw i wolności?</w:t>
      </w:r>
    </w:p>
    <w:p w14:paraId="6252D4B5" w14:textId="257B42C9" w:rsidR="00AC1367" w:rsidRPr="00620D6C" w:rsidRDefault="00AC1367" w:rsidP="00CC6DBD">
      <w:pPr>
        <w:pStyle w:val="ListParagraph"/>
        <w:numPr>
          <w:ilvl w:val="1"/>
          <w:numId w:val="24"/>
        </w:numPr>
        <w:spacing w:before="120" w:after="120"/>
        <w:rPr>
          <w:rFonts w:asciiTheme="minorHAnsi" w:hAnsiTheme="minorHAnsi" w:cs="Arial"/>
          <w:lang w:val="pl-PL"/>
        </w:rPr>
      </w:pPr>
      <w:r w:rsidRPr="00620D6C">
        <w:rPr>
          <w:rFonts w:asciiTheme="minorHAnsi" w:hAnsiTheme="minorHAnsi"/>
          <w:lang w:val="pl"/>
        </w:rPr>
        <w:t xml:space="preserve">Czy to stwierdzenie jest prawdziwe czy fałszywe: Twoje prawa wynikające z Deklaracji Praw Człowieka (PDPC) obejmują "ochronę przed arbitralną ingerencją w </w:t>
      </w:r>
      <w:r w:rsidRPr="00620D6C">
        <w:rPr>
          <w:rFonts w:asciiTheme="minorHAnsi" w:hAnsiTheme="minorHAnsi"/>
          <w:shd w:val="clear" w:color="auto" w:fill="FFFFFF"/>
          <w:lang w:val="pl"/>
        </w:rPr>
        <w:t>prywatność, rodzinę, dom lub korespondencję</w:t>
      </w:r>
      <w:r w:rsidRPr="00620D6C">
        <w:rPr>
          <w:rFonts w:asciiTheme="minorHAnsi" w:hAnsiTheme="minorHAnsi"/>
          <w:lang w:val="pl"/>
        </w:rPr>
        <w:t xml:space="preserve"> </w:t>
      </w:r>
      <w:r w:rsidRPr="00620D6C">
        <w:rPr>
          <w:rFonts w:asciiTheme="minorHAnsi" w:hAnsiTheme="minorHAnsi"/>
          <w:shd w:val="clear" w:color="auto" w:fill="FFFFFF"/>
          <w:lang w:val="pl"/>
        </w:rPr>
        <w:t>danej osoby</w:t>
      </w:r>
      <w:r w:rsidR="00231642" w:rsidRPr="00620D6C">
        <w:rPr>
          <w:rFonts w:asciiTheme="minorHAnsi" w:hAnsiTheme="minorHAnsi"/>
          <w:shd w:val="clear" w:color="auto" w:fill="FFFFFF"/>
          <w:lang w:val="pl"/>
        </w:rPr>
        <w:t>"?</w:t>
      </w:r>
    </w:p>
    <w:p w14:paraId="73CE7DFD" w14:textId="04BDF1F7" w:rsidR="00AC1367" w:rsidRPr="00620D6C" w:rsidRDefault="00AC1367" w:rsidP="00CC6DBD">
      <w:pPr>
        <w:pStyle w:val="ListParagraph"/>
        <w:numPr>
          <w:ilvl w:val="1"/>
          <w:numId w:val="24"/>
        </w:numPr>
        <w:spacing w:before="120" w:after="120"/>
        <w:rPr>
          <w:rFonts w:asciiTheme="minorHAnsi" w:hAnsiTheme="minorHAnsi" w:cs="Arial"/>
          <w:lang w:val="pl-PL"/>
        </w:rPr>
      </w:pPr>
      <w:r w:rsidRPr="00620D6C">
        <w:rPr>
          <w:rFonts w:asciiTheme="minorHAnsi" w:hAnsiTheme="minorHAnsi"/>
          <w:lang w:val="pl"/>
        </w:rPr>
        <w:t xml:space="preserve">Czy to stwierdzenie jest prawdziwe czy fałszywe: Zgodnie z europejską konwencją praw człowieka (EKPC): </w:t>
      </w:r>
      <w:r w:rsidR="002079FF" w:rsidRPr="00620D6C">
        <w:rPr>
          <w:rFonts w:asciiTheme="minorHAnsi" w:hAnsiTheme="minorHAnsi"/>
          <w:lang w:val="pl"/>
        </w:rPr>
        <w:t xml:space="preserve">w dzisiejszych czasach nie mamy prawa </w:t>
      </w:r>
      <w:r w:rsidR="00231642" w:rsidRPr="00620D6C">
        <w:rPr>
          <w:rFonts w:asciiTheme="minorHAnsi" w:hAnsiTheme="minorHAnsi"/>
          <w:lang w:val="pl"/>
        </w:rPr>
        <w:t xml:space="preserve">oczekiwać </w:t>
      </w:r>
      <w:r w:rsidR="002079FF" w:rsidRPr="00620D6C">
        <w:rPr>
          <w:rFonts w:asciiTheme="minorHAnsi" w:hAnsiTheme="minorHAnsi"/>
          <w:shd w:val="clear" w:color="auto" w:fill="FFFFFF"/>
          <w:lang w:val="pl"/>
        </w:rPr>
        <w:t>życia prywatnego i rodzinnego w naszym domu i naszej korespondencji?</w:t>
      </w:r>
    </w:p>
    <w:p w14:paraId="58ED1BCA" w14:textId="648FDD9A" w:rsidR="002079FF" w:rsidRPr="00620D6C" w:rsidRDefault="002079FF" w:rsidP="00CC6DBD">
      <w:pPr>
        <w:pStyle w:val="ListParagraph"/>
        <w:numPr>
          <w:ilvl w:val="1"/>
          <w:numId w:val="24"/>
        </w:numPr>
        <w:spacing w:before="120" w:after="120"/>
        <w:rPr>
          <w:rFonts w:asciiTheme="minorHAnsi" w:hAnsiTheme="minorHAnsi" w:cs="Arial"/>
          <w:lang w:val="pl-PL"/>
        </w:rPr>
      </w:pPr>
      <w:r w:rsidRPr="00620D6C">
        <w:rPr>
          <w:rFonts w:asciiTheme="minorHAnsi" w:hAnsiTheme="minorHAnsi"/>
          <w:lang w:val="pl"/>
        </w:rPr>
        <w:t>Zgodnie z ogólnym rozporządzeniem o ochronie danych (RODO) wybierz wszystkie, które mają zastosowanie:</w:t>
      </w:r>
    </w:p>
    <w:p w14:paraId="7E354578" w14:textId="766F2A36" w:rsidR="002079FF" w:rsidRPr="00620D6C" w:rsidRDefault="002079FF" w:rsidP="00CC6DBD">
      <w:pPr>
        <w:pStyle w:val="ListParagraph"/>
        <w:numPr>
          <w:ilvl w:val="2"/>
          <w:numId w:val="24"/>
        </w:numPr>
        <w:spacing w:before="120" w:after="120"/>
        <w:rPr>
          <w:rFonts w:asciiTheme="minorHAnsi" w:hAnsiTheme="minorHAnsi" w:cs="Arial"/>
        </w:rPr>
      </w:pPr>
      <w:r w:rsidRPr="00620D6C">
        <w:rPr>
          <w:rFonts w:asciiTheme="minorHAnsi" w:hAnsiTheme="minorHAnsi"/>
          <w:lang w:val="pl"/>
        </w:rPr>
        <w:t>Prawo do informacji</w:t>
      </w:r>
    </w:p>
    <w:p w14:paraId="45C74208" w14:textId="2A1AF33C" w:rsidR="002079FF" w:rsidRPr="00620D6C" w:rsidRDefault="002079FF" w:rsidP="00CC6DBD">
      <w:pPr>
        <w:pStyle w:val="ListParagraph"/>
        <w:numPr>
          <w:ilvl w:val="2"/>
          <w:numId w:val="24"/>
        </w:numPr>
        <w:spacing w:before="120" w:after="120"/>
        <w:rPr>
          <w:rFonts w:asciiTheme="minorHAnsi" w:hAnsiTheme="minorHAnsi" w:cs="Arial"/>
        </w:rPr>
      </w:pPr>
      <w:r w:rsidRPr="00620D6C">
        <w:rPr>
          <w:rFonts w:asciiTheme="minorHAnsi" w:hAnsiTheme="minorHAnsi"/>
          <w:lang w:val="pl"/>
        </w:rPr>
        <w:t>Prawo do przejrzystości</w:t>
      </w:r>
    </w:p>
    <w:p w14:paraId="526CAFA0" w14:textId="66F21CFC" w:rsidR="002079FF" w:rsidRPr="00620D6C" w:rsidRDefault="002079FF" w:rsidP="00CC6DBD">
      <w:pPr>
        <w:pStyle w:val="ListParagraph"/>
        <w:numPr>
          <w:ilvl w:val="2"/>
          <w:numId w:val="24"/>
        </w:numPr>
        <w:spacing w:before="120" w:after="120"/>
        <w:rPr>
          <w:rFonts w:asciiTheme="minorHAnsi" w:hAnsiTheme="minorHAnsi" w:cs="Arial"/>
        </w:rPr>
      </w:pPr>
      <w:r w:rsidRPr="00620D6C">
        <w:rPr>
          <w:rFonts w:asciiTheme="minorHAnsi" w:hAnsiTheme="minorHAnsi"/>
          <w:lang w:val="pl"/>
        </w:rPr>
        <w:t>Prawo do ochrony danych</w:t>
      </w:r>
    </w:p>
    <w:p w14:paraId="714EE7BB" w14:textId="16BF3374" w:rsidR="002079FF" w:rsidRPr="00620D6C" w:rsidRDefault="002079FF" w:rsidP="00CC6DBD">
      <w:pPr>
        <w:pStyle w:val="ListParagraph"/>
        <w:numPr>
          <w:ilvl w:val="2"/>
          <w:numId w:val="24"/>
        </w:numPr>
        <w:spacing w:before="120" w:after="120"/>
        <w:rPr>
          <w:rFonts w:asciiTheme="minorHAnsi" w:hAnsiTheme="minorHAnsi" w:cs="Arial"/>
          <w:lang w:val="pl-PL"/>
        </w:rPr>
      </w:pPr>
      <w:r w:rsidRPr="00620D6C">
        <w:rPr>
          <w:rFonts w:asciiTheme="minorHAnsi" w:hAnsiTheme="minorHAnsi"/>
          <w:lang w:val="pl"/>
        </w:rPr>
        <w:t>Prawo do niefilmowania przez sprzęt fotograficzny innych osób</w:t>
      </w:r>
    </w:p>
    <w:p w14:paraId="583E5811" w14:textId="05F83526" w:rsidR="00BB31EF" w:rsidRPr="00620D6C" w:rsidRDefault="00FB5B59" w:rsidP="001A4E32">
      <w:pPr>
        <w:spacing w:before="120" w:after="120" w:line="240" w:lineRule="auto"/>
        <w:rPr>
          <w:rFonts w:cs="Arial"/>
          <w:color w:val="00B0F0"/>
          <w:sz w:val="24"/>
          <w:szCs w:val="24"/>
        </w:rPr>
      </w:pPr>
      <w:r w:rsidRPr="00620D6C">
        <w:rPr>
          <w:sz w:val="22"/>
          <w:lang w:val="pl-PL"/>
        </w:rPr>
        <w:br w:type="page"/>
      </w:r>
      <w:r w:rsidR="00BB31EF" w:rsidRPr="00620D6C">
        <w:rPr>
          <w:color w:val="00B0F0"/>
          <w:sz w:val="24"/>
          <w:szCs w:val="24"/>
          <w:lang w:val="pl"/>
        </w:rPr>
        <w:lastRenderedPageBreak/>
        <w:t>Jak zostać naukowcem obywatelskim</w:t>
      </w:r>
    </w:p>
    <w:p w14:paraId="3080D374" w14:textId="77777777" w:rsidR="00BB31EF" w:rsidRPr="00620D6C" w:rsidRDefault="00BB31EF" w:rsidP="00BB31EF">
      <w:pPr>
        <w:pStyle w:val="NoSpacing"/>
        <w:rPr>
          <w:rFonts w:cs="Arial"/>
          <w:color w:val="00B0F0"/>
          <w:sz w:val="24"/>
          <w:szCs w:val="24"/>
        </w:rPr>
      </w:pPr>
    </w:p>
    <w:tbl>
      <w:tblPr>
        <w:tblStyle w:val="TableGrid"/>
        <w:tblW w:w="0" w:type="auto"/>
        <w:tblLook w:val="04A0" w:firstRow="1" w:lastRow="0" w:firstColumn="1" w:lastColumn="0" w:noHBand="0" w:noVBand="1"/>
      </w:tblPr>
      <w:tblGrid>
        <w:gridCol w:w="1586"/>
        <w:gridCol w:w="8505"/>
      </w:tblGrid>
      <w:tr w:rsidR="0073538B" w:rsidRPr="00620D6C" w14:paraId="288A60C0" w14:textId="77777777" w:rsidTr="0073538B">
        <w:tc>
          <w:tcPr>
            <w:tcW w:w="1413" w:type="dxa"/>
          </w:tcPr>
          <w:p w14:paraId="43974879" w14:textId="60F0640D" w:rsidR="0073538B" w:rsidRPr="00620D6C" w:rsidRDefault="0073538B" w:rsidP="0093117D">
            <w:pPr>
              <w:rPr>
                <w:rFonts w:cs="Arial"/>
                <w:b/>
                <w:bCs/>
                <w:lang w:val="pl-PL"/>
              </w:rPr>
            </w:pPr>
            <w:r w:rsidRPr="00620D6C">
              <w:rPr>
                <w:b/>
                <w:bCs/>
                <w:lang w:val="pl"/>
              </w:rPr>
              <w:t>Jak zostać obywatelskim</w:t>
            </w:r>
            <w:r w:rsidR="00997485" w:rsidRPr="00620D6C">
              <w:rPr>
                <w:b/>
                <w:bCs/>
                <w:lang w:val="pl"/>
              </w:rPr>
              <w:t xml:space="preserve"> naukowcem</w:t>
            </w:r>
            <w:r w:rsidRPr="00620D6C">
              <w:rPr>
                <w:b/>
                <w:bCs/>
                <w:lang w:val="pl"/>
              </w:rPr>
              <w:t xml:space="preserve"> CSI-COP</w:t>
            </w:r>
          </w:p>
        </w:tc>
        <w:tc>
          <w:tcPr>
            <w:tcW w:w="8505" w:type="dxa"/>
          </w:tcPr>
          <w:p w14:paraId="1DC430C3" w14:textId="019B36A4" w:rsidR="0073538B" w:rsidRPr="000B40AA" w:rsidRDefault="00C10048" w:rsidP="0093117D">
            <w:pPr>
              <w:pStyle w:val="NoSpacing"/>
              <w:rPr>
                <w:rFonts w:cs="Arial"/>
                <w:sz w:val="20"/>
                <w:szCs w:val="20"/>
                <w:lang w:val="pl-PL"/>
              </w:rPr>
            </w:pPr>
            <w:r w:rsidRPr="00620D6C">
              <w:rPr>
                <w:sz w:val="20"/>
                <w:szCs w:val="20"/>
                <w:lang w:val="pl"/>
              </w:rPr>
              <w:t xml:space="preserve">Po ukończeniu </w:t>
            </w:r>
            <w:r w:rsidRPr="000B40AA">
              <w:rPr>
                <w:sz w:val="20"/>
                <w:szCs w:val="20"/>
                <w:lang w:val="pl"/>
              </w:rPr>
              <w:t>pięciu kroków w kursie edukacji nieformalnej CSI-COP   i otrzymaniu certyfikatu</w:t>
            </w:r>
            <w:r w:rsidR="009506D3" w:rsidRPr="000B40AA">
              <w:rPr>
                <w:sz w:val="20"/>
                <w:szCs w:val="20"/>
                <w:lang w:val="pl"/>
              </w:rPr>
              <w:t xml:space="preserve">, </w:t>
            </w:r>
            <w:r w:rsidRPr="000B40AA">
              <w:rPr>
                <w:sz w:val="20"/>
                <w:szCs w:val="20"/>
                <w:lang w:val="pl"/>
              </w:rPr>
              <w:t xml:space="preserve"> </w:t>
            </w:r>
            <w:r w:rsidR="009506D3" w:rsidRPr="000B40AA">
              <w:rPr>
                <w:sz w:val="20"/>
                <w:szCs w:val="20"/>
                <w:lang w:val="pl"/>
              </w:rPr>
              <w:t xml:space="preserve">zapraszamy </w:t>
            </w:r>
            <w:r w:rsidRPr="000B40AA">
              <w:rPr>
                <w:sz w:val="20"/>
                <w:szCs w:val="20"/>
                <w:lang w:val="pl"/>
              </w:rPr>
              <w:t xml:space="preserve">do dołączenia do zespołu </w:t>
            </w:r>
            <w:r w:rsidR="0073538B" w:rsidRPr="000B40AA">
              <w:rPr>
                <w:sz w:val="20"/>
                <w:szCs w:val="20"/>
                <w:lang w:val="pl"/>
              </w:rPr>
              <w:t xml:space="preserve">CSI-COP i </w:t>
            </w:r>
            <w:r w:rsidR="009506D3" w:rsidRPr="000B40AA">
              <w:rPr>
                <w:sz w:val="20"/>
                <w:szCs w:val="20"/>
                <w:lang w:val="pl"/>
              </w:rPr>
              <w:t xml:space="preserve">pomocy w </w:t>
            </w:r>
            <w:r w:rsidR="0073538B" w:rsidRPr="000B40AA">
              <w:rPr>
                <w:sz w:val="20"/>
                <w:szCs w:val="20"/>
                <w:lang w:val="pl"/>
              </w:rPr>
              <w:t>zbadaniu zakresu śledzenia online</w:t>
            </w:r>
            <w:r w:rsidR="0059173B" w:rsidRPr="000B40AA">
              <w:rPr>
                <w:sz w:val="20"/>
                <w:szCs w:val="20"/>
                <w:lang w:val="pl"/>
              </w:rPr>
              <w:t>.</w:t>
            </w:r>
          </w:p>
          <w:p w14:paraId="0A8F6469" w14:textId="77777777" w:rsidR="0073538B" w:rsidRPr="00620D6C" w:rsidRDefault="0073538B" w:rsidP="0093117D">
            <w:pPr>
              <w:pStyle w:val="NoSpacing"/>
              <w:rPr>
                <w:rFonts w:cs="Arial"/>
                <w:sz w:val="20"/>
                <w:szCs w:val="20"/>
                <w:lang w:val="pl-PL"/>
              </w:rPr>
            </w:pPr>
          </w:p>
          <w:p w14:paraId="520E2715" w14:textId="77777777" w:rsidR="0073538B" w:rsidRPr="00620D6C" w:rsidRDefault="0073538B" w:rsidP="0093117D">
            <w:pPr>
              <w:pStyle w:val="NoSpacing"/>
              <w:rPr>
                <w:rFonts w:cs="Arial"/>
                <w:sz w:val="20"/>
                <w:szCs w:val="20"/>
                <w:lang w:val="pl-PL"/>
              </w:rPr>
            </w:pPr>
          </w:p>
          <w:p w14:paraId="23CCD362" w14:textId="575D8686" w:rsidR="00A51A5E" w:rsidRPr="00620D6C" w:rsidRDefault="00733242" w:rsidP="0093117D">
            <w:pPr>
              <w:pStyle w:val="NoSpacing"/>
              <w:rPr>
                <w:rFonts w:cs="Arial"/>
                <w:sz w:val="20"/>
                <w:szCs w:val="20"/>
                <w:lang w:val="pl-PL"/>
              </w:rPr>
            </w:pPr>
            <w:r w:rsidRPr="00620D6C">
              <w:rPr>
                <w:sz w:val="20"/>
                <w:szCs w:val="20"/>
                <w:lang w:val="pl"/>
              </w:rPr>
              <w:t>Możesz dołączyć do zespołu CSI-COP i zgłosić się na ochotnika</w:t>
            </w:r>
            <w:r w:rsidR="0073538B" w:rsidRPr="00620D6C">
              <w:rPr>
                <w:sz w:val="20"/>
                <w:szCs w:val="20"/>
                <w:lang w:val="pl"/>
              </w:rPr>
              <w:t xml:space="preserve"> jako </w:t>
            </w:r>
            <w:r w:rsidR="0060703C">
              <w:rPr>
                <w:sz w:val="20"/>
                <w:szCs w:val="20"/>
                <w:lang w:val="pl"/>
              </w:rPr>
              <w:t xml:space="preserve">obywatelski </w:t>
            </w:r>
            <w:r w:rsidR="0073538B" w:rsidRPr="00620D6C">
              <w:rPr>
                <w:sz w:val="20"/>
                <w:szCs w:val="20"/>
                <w:lang w:val="pl"/>
              </w:rPr>
              <w:t>naukowiec w projekcie</w:t>
            </w:r>
            <w:r w:rsidRPr="00620D6C">
              <w:rPr>
                <w:sz w:val="20"/>
                <w:szCs w:val="20"/>
                <w:lang w:val="pl"/>
              </w:rPr>
              <w:t xml:space="preserve">. </w:t>
            </w:r>
          </w:p>
          <w:p w14:paraId="462AC8FB" w14:textId="77777777" w:rsidR="00A51A5E" w:rsidRPr="00620D6C" w:rsidRDefault="00A51A5E" w:rsidP="0093117D">
            <w:pPr>
              <w:pStyle w:val="NoSpacing"/>
              <w:rPr>
                <w:rFonts w:cs="Arial"/>
                <w:sz w:val="20"/>
                <w:szCs w:val="20"/>
                <w:lang w:val="pl-PL"/>
              </w:rPr>
            </w:pPr>
          </w:p>
          <w:p w14:paraId="03FE1FAF" w14:textId="0B41A74F" w:rsidR="0073538B" w:rsidRPr="00620D6C" w:rsidRDefault="00733242" w:rsidP="0093117D">
            <w:pPr>
              <w:pStyle w:val="NoSpacing"/>
              <w:rPr>
                <w:rFonts w:cs="Arial"/>
                <w:sz w:val="20"/>
                <w:szCs w:val="20"/>
                <w:lang w:val="pl-PL"/>
              </w:rPr>
            </w:pPr>
            <w:r w:rsidRPr="00620D6C">
              <w:rPr>
                <w:sz w:val="20"/>
                <w:szCs w:val="20"/>
                <w:lang w:val="pl"/>
              </w:rPr>
              <w:t>Pełne informacje zostaną Państwu przekazane na żądanie, w tym</w:t>
            </w:r>
            <w:r w:rsidR="0073538B" w:rsidRPr="00620D6C">
              <w:rPr>
                <w:sz w:val="20"/>
                <w:szCs w:val="20"/>
                <w:lang w:val="pl"/>
              </w:rPr>
              <w:t>:</w:t>
            </w:r>
          </w:p>
          <w:p w14:paraId="471221E3" w14:textId="723BBB48" w:rsidR="0073538B" w:rsidRPr="00620D6C" w:rsidRDefault="0073538B" w:rsidP="0073538B">
            <w:pPr>
              <w:pStyle w:val="NoSpacing"/>
              <w:numPr>
                <w:ilvl w:val="0"/>
                <w:numId w:val="20"/>
              </w:numPr>
              <w:rPr>
                <w:rFonts w:cs="Arial"/>
                <w:sz w:val="20"/>
                <w:szCs w:val="20"/>
                <w:lang w:val="pl-PL"/>
              </w:rPr>
            </w:pPr>
            <w:r w:rsidRPr="00620D6C">
              <w:rPr>
                <w:sz w:val="20"/>
                <w:szCs w:val="20"/>
                <w:lang w:val="pl"/>
              </w:rPr>
              <w:t xml:space="preserve">Arkusz informacyjny uczestników: na temat celu </w:t>
            </w:r>
            <w:r w:rsidR="002C2088">
              <w:rPr>
                <w:sz w:val="20"/>
                <w:szCs w:val="20"/>
                <w:lang w:val="pl"/>
              </w:rPr>
              <w:t xml:space="preserve">i </w:t>
            </w:r>
            <w:r w:rsidRPr="00620D6C">
              <w:rPr>
                <w:sz w:val="20"/>
                <w:szCs w:val="20"/>
                <w:lang w:val="pl"/>
              </w:rPr>
              <w:t>rol</w:t>
            </w:r>
            <w:r w:rsidR="002C2088">
              <w:rPr>
                <w:sz w:val="20"/>
                <w:szCs w:val="20"/>
                <w:lang w:val="pl"/>
              </w:rPr>
              <w:t>i obywatelskiego</w:t>
            </w:r>
            <w:r w:rsidRPr="00620D6C">
              <w:rPr>
                <w:sz w:val="20"/>
                <w:szCs w:val="20"/>
                <w:lang w:val="pl"/>
              </w:rPr>
              <w:t xml:space="preserve"> naukowca </w:t>
            </w:r>
          </w:p>
          <w:p w14:paraId="1DAAECD7" w14:textId="726D1428" w:rsidR="0073538B" w:rsidRPr="00620D6C" w:rsidRDefault="0073538B" w:rsidP="0073538B">
            <w:pPr>
              <w:pStyle w:val="NoSpacing"/>
              <w:numPr>
                <w:ilvl w:val="0"/>
                <w:numId w:val="20"/>
              </w:numPr>
              <w:rPr>
                <w:rFonts w:cs="Arial"/>
                <w:sz w:val="20"/>
                <w:szCs w:val="20"/>
                <w:lang w:val="pl-PL"/>
              </w:rPr>
            </w:pPr>
            <w:r w:rsidRPr="00620D6C">
              <w:rPr>
                <w:sz w:val="20"/>
                <w:szCs w:val="20"/>
                <w:lang w:val="pl"/>
              </w:rPr>
              <w:t>Arkusz świadomej zgody zgodny z ogólnym rozporządzeniem o ochronie danych (RODO)</w:t>
            </w:r>
          </w:p>
          <w:p w14:paraId="5DAB2D9A" w14:textId="2E6A580E" w:rsidR="00A51A5E" w:rsidRPr="00620D6C" w:rsidRDefault="00A51A5E" w:rsidP="0073538B">
            <w:pPr>
              <w:pStyle w:val="NoSpacing"/>
              <w:numPr>
                <w:ilvl w:val="0"/>
                <w:numId w:val="20"/>
              </w:numPr>
              <w:rPr>
                <w:rFonts w:cs="Arial"/>
                <w:sz w:val="20"/>
                <w:szCs w:val="20"/>
                <w:lang w:val="pl-PL"/>
              </w:rPr>
            </w:pPr>
            <w:r w:rsidRPr="00620D6C">
              <w:rPr>
                <w:sz w:val="20"/>
                <w:szCs w:val="20"/>
                <w:lang w:val="pl"/>
              </w:rPr>
              <w:t>Informacje o tym, jak rozpocząć badanie stron internetowych i aplikacji pod kątem plików cookie.</w:t>
            </w:r>
          </w:p>
          <w:p w14:paraId="36721D88" w14:textId="77777777" w:rsidR="0073538B" w:rsidRPr="00620D6C" w:rsidRDefault="0073538B" w:rsidP="0093117D">
            <w:pPr>
              <w:pStyle w:val="NoSpacing"/>
              <w:rPr>
                <w:rFonts w:cs="Arial"/>
                <w:sz w:val="20"/>
                <w:szCs w:val="20"/>
                <w:lang w:val="pl-PL"/>
              </w:rPr>
            </w:pPr>
          </w:p>
          <w:p w14:paraId="55F0005F" w14:textId="77777777" w:rsidR="002C2088" w:rsidRDefault="0073538B" w:rsidP="0093117D">
            <w:pPr>
              <w:pStyle w:val="NoSpacing"/>
              <w:rPr>
                <w:rStyle w:val="Hyperlink"/>
                <w:sz w:val="20"/>
                <w:szCs w:val="20"/>
                <w:lang w:val="pl"/>
              </w:rPr>
            </w:pPr>
            <w:r w:rsidRPr="00620D6C">
              <w:rPr>
                <w:sz w:val="20"/>
                <w:szCs w:val="20"/>
                <w:lang w:val="pl"/>
              </w:rPr>
              <w:t xml:space="preserve">Możesz dowiedzieć się więcej teraz, przechodząc do strony </w:t>
            </w:r>
            <w:hyperlink r:id="rId251" w:history="1">
              <w:r w:rsidRPr="00620D6C">
                <w:rPr>
                  <w:rStyle w:val="Hyperlink"/>
                  <w:sz w:val="20"/>
                  <w:szCs w:val="20"/>
                  <w:lang w:val="pl"/>
                </w:rPr>
                <w:t>"Informacje"</w:t>
              </w:r>
            </w:hyperlink>
            <w:r w:rsidRPr="00620D6C">
              <w:rPr>
                <w:lang w:val="pl"/>
              </w:rPr>
              <w:t xml:space="preserve"> csi-COP </w:t>
            </w:r>
            <w:r w:rsidRPr="00620D6C">
              <w:rPr>
                <w:sz w:val="20"/>
                <w:szCs w:val="20"/>
                <w:lang w:val="pl"/>
              </w:rPr>
              <w:t xml:space="preserve"> tutaj: </w:t>
            </w:r>
            <w:hyperlink r:id="rId252" w:history="1">
              <w:r w:rsidRPr="00620D6C">
                <w:rPr>
                  <w:rStyle w:val="Hyperlink"/>
                  <w:sz w:val="20"/>
                  <w:szCs w:val="20"/>
                  <w:lang w:val="pl"/>
                </w:rPr>
                <w:t>https://csi-cop.eu/about/</w:t>
              </w:r>
            </w:hyperlink>
            <w:r w:rsidR="002C2088">
              <w:rPr>
                <w:rStyle w:val="Hyperlink"/>
                <w:sz w:val="20"/>
                <w:szCs w:val="20"/>
                <w:lang w:val="pl"/>
              </w:rPr>
              <w:t>.</w:t>
            </w:r>
          </w:p>
          <w:p w14:paraId="52E3C392" w14:textId="6771AB87" w:rsidR="0073538B" w:rsidRPr="002C2088" w:rsidRDefault="002C2088" w:rsidP="0093117D">
            <w:pPr>
              <w:pStyle w:val="NoSpacing"/>
              <w:rPr>
                <w:rStyle w:val="Hyperlink"/>
                <w:sz w:val="20"/>
                <w:szCs w:val="20"/>
                <w:lang w:val="pl"/>
              </w:rPr>
            </w:pPr>
            <w:r>
              <w:rPr>
                <w:rStyle w:val="Hyperlink"/>
                <w:color w:val="auto"/>
                <w:sz w:val="20"/>
                <w:szCs w:val="20"/>
                <w:u w:val="none"/>
                <w:lang w:val="pl"/>
              </w:rPr>
              <w:t>Możesz również sprawdzić stronę często zadawanych pytań</w:t>
            </w:r>
            <w:hyperlink r:id="rId253" w:history="1"/>
            <w:hyperlink r:id="rId254" w:history="1"/>
            <w:hyperlink r:id="rId255" w:history="1"/>
            <w:r w:rsidR="0059173B" w:rsidRPr="00620D6C">
              <w:rPr>
                <w:rStyle w:val="Hyperlink"/>
                <w:sz w:val="20"/>
                <w:szCs w:val="20"/>
                <w:lang w:val="pl"/>
              </w:rPr>
              <w:t xml:space="preserve"> (FAQ) </w:t>
            </w:r>
            <w:hyperlink r:id="rId256" w:history="1"/>
            <w:r w:rsidR="0059173B" w:rsidRPr="00620D6C">
              <w:rPr>
                <w:rStyle w:val="Hyperlink"/>
                <w:sz w:val="20"/>
                <w:szCs w:val="20"/>
                <w:lang w:val="pl"/>
              </w:rPr>
              <w:t>https://csi-cop.eu/faq/</w:t>
            </w:r>
            <w:hyperlink r:id="rId257" w:history="1"/>
          </w:p>
          <w:p w14:paraId="44071783" w14:textId="77777777" w:rsidR="00A51A5E" w:rsidRPr="00620D6C" w:rsidRDefault="00A51A5E" w:rsidP="0093117D">
            <w:pPr>
              <w:pStyle w:val="NoSpacing"/>
              <w:rPr>
                <w:rFonts w:cs="Arial"/>
                <w:sz w:val="20"/>
                <w:szCs w:val="20"/>
                <w:lang w:val="pl-PL"/>
              </w:rPr>
            </w:pPr>
          </w:p>
          <w:p w14:paraId="06D297BA" w14:textId="77777777" w:rsidR="0073538B" w:rsidRPr="00620D6C" w:rsidRDefault="0073538B" w:rsidP="0093117D">
            <w:pPr>
              <w:pStyle w:val="NoSpacing"/>
              <w:rPr>
                <w:rFonts w:cs="Arial"/>
                <w:sz w:val="20"/>
                <w:szCs w:val="20"/>
                <w:lang w:val="pl-PL"/>
              </w:rPr>
            </w:pPr>
            <w:r w:rsidRPr="00620D6C">
              <w:rPr>
                <w:sz w:val="20"/>
                <w:szCs w:val="20"/>
                <w:lang w:val="pl"/>
              </w:rPr>
              <w:t xml:space="preserve">Jeśli jeszcze tego nie zrobiłeś, możesz </w:t>
            </w:r>
            <w:hyperlink r:id="rId258" w:history="1">
              <w:r w:rsidRPr="00620D6C">
                <w:rPr>
                  <w:rStyle w:val="Hyperlink"/>
                  <w:sz w:val="20"/>
                  <w:szCs w:val="20"/>
                  <w:lang w:val="pl"/>
                </w:rPr>
                <w:t>zarejestrować</w:t>
              </w:r>
            </w:hyperlink>
            <w:r w:rsidRPr="00620D6C">
              <w:rPr>
                <w:sz w:val="20"/>
                <w:szCs w:val="20"/>
                <w:lang w:val="pl"/>
              </w:rPr>
              <w:t xml:space="preserve"> swoje zainteresowanie, zakładając konto na stronie CSI-COP tutaj: </w:t>
            </w:r>
            <w:hyperlink r:id="rId259" w:history="1">
              <w:r w:rsidRPr="00620D6C">
                <w:rPr>
                  <w:rStyle w:val="Hyperlink"/>
                  <w:sz w:val="20"/>
                  <w:szCs w:val="20"/>
                  <w:lang w:val="pl"/>
                </w:rPr>
                <w:t>https://csi-cop.eu/citizenscientistlogin/</w:t>
              </w:r>
            </w:hyperlink>
          </w:p>
          <w:p w14:paraId="58136C52" w14:textId="77777777" w:rsidR="0073538B" w:rsidRPr="00620D6C" w:rsidRDefault="0073538B" w:rsidP="0093117D">
            <w:pPr>
              <w:pStyle w:val="NoSpacing"/>
              <w:rPr>
                <w:rFonts w:cs="Arial"/>
                <w:color w:val="FF0000"/>
                <w:sz w:val="20"/>
                <w:szCs w:val="20"/>
                <w:lang w:val="pl-PL"/>
              </w:rPr>
            </w:pPr>
          </w:p>
          <w:p w14:paraId="7C2F7701" w14:textId="77777777" w:rsidR="0073538B" w:rsidRPr="00620D6C" w:rsidRDefault="0073538B" w:rsidP="0093117D">
            <w:pPr>
              <w:pStyle w:val="NoSpacing"/>
              <w:rPr>
                <w:rFonts w:cs="Arial"/>
                <w:sz w:val="20"/>
                <w:szCs w:val="20"/>
                <w:lang w:val="pl-PL"/>
              </w:rPr>
            </w:pPr>
            <w:r w:rsidRPr="00620D6C">
              <w:rPr>
                <w:sz w:val="20"/>
                <w:szCs w:val="20"/>
                <w:lang w:val="pl"/>
              </w:rPr>
              <w:t>Forum internetowe CSI-COP do dyskusji z innymi naukowcami obywatelskimi w tym projekcie można znaleźć tutaj:</w:t>
            </w:r>
          </w:p>
          <w:p w14:paraId="43F54CD0" w14:textId="77777777" w:rsidR="0073538B" w:rsidRPr="00620D6C" w:rsidRDefault="00C34FD2" w:rsidP="0093117D">
            <w:pPr>
              <w:pStyle w:val="NoSpacing"/>
              <w:rPr>
                <w:rFonts w:cs="Arial"/>
                <w:sz w:val="20"/>
                <w:szCs w:val="20"/>
                <w:lang w:val="pl-PL"/>
              </w:rPr>
            </w:pPr>
            <w:hyperlink r:id="rId260" w:history="1">
              <w:r w:rsidR="0073538B" w:rsidRPr="00620D6C">
                <w:rPr>
                  <w:rStyle w:val="Hyperlink"/>
                  <w:sz w:val="20"/>
                  <w:szCs w:val="20"/>
                  <w:lang w:val="pl"/>
                </w:rPr>
                <w:t>https://csi-cop.eu/forum/</w:t>
              </w:r>
            </w:hyperlink>
          </w:p>
          <w:p w14:paraId="6E7CE9DF" w14:textId="77777777" w:rsidR="0073538B" w:rsidRPr="00620D6C" w:rsidRDefault="0073538B" w:rsidP="0093117D">
            <w:pPr>
              <w:spacing w:before="0"/>
              <w:rPr>
                <w:rFonts w:cs="Arial"/>
                <w:lang w:val="pl-PL"/>
              </w:rPr>
            </w:pPr>
          </w:p>
          <w:p w14:paraId="2C0EB532" w14:textId="1FC52432" w:rsidR="00784308" w:rsidRPr="00620D6C" w:rsidRDefault="00784308" w:rsidP="0093117D">
            <w:pPr>
              <w:spacing w:before="0"/>
              <w:rPr>
                <w:rFonts w:cs="Arial"/>
                <w:lang w:val="pl-PL"/>
              </w:rPr>
            </w:pPr>
          </w:p>
          <w:p w14:paraId="690A6854" w14:textId="77777777" w:rsidR="00784308" w:rsidRPr="00620D6C" w:rsidRDefault="00784308" w:rsidP="0093117D">
            <w:pPr>
              <w:spacing w:before="0"/>
              <w:rPr>
                <w:rFonts w:cs="Arial"/>
                <w:lang w:val="pl-PL"/>
              </w:rPr>
            </w:pPr>
          </w:p>
          <w:p w14:paraId="74ECDEA5" w14:textId="42D2CFC0" w:rsidR="003134E9" w:rsidRPr="00620D6C" w:rsidRDefault="00865309" w:rsidP="003134E9">
            <w:pPr>
              <w:rPr>
                <w:rFonts w:cs="Arial"/>
                <w:szCs w:val="20"/>
                <w:lang w:val="pl-PL"/>
              </w:rPr>
            </w:pPr>
            <w:r w:rsidRPr="00620D6C">
              <w:rPr>
                <w:szCs w:val="20"/>
                <w:lang w:val="pl"/>
              </w:rPr>
              <w:t xml:space="preserve">Dziękuję bardzo za dotarcie tak daleko. Mamy jeszcze jedno zadanie, w którym chcielibyśmy, abyście nam pomogli: </w:t>
            </w:r>
            <w:r w:rsidR="00784308" w:rsidRPr="00620D6C">
              <w:rPr>
                <w:szCs w:val="20"/>
                <w:lang w:val="pl"/>
              </w:rPr>
              <w:t>dowiedzieć się</w:t>
            </w:r>
            <w:r w:rsidR="00784308" w:rsidRPr="00620D6C">
              <w:rPr>
                <w:i/>
                <w:iCs/>
                <w:szCs w:val="20"/>
                <w:lang w:val="pl"/>
              </w:rPr>
              <w:t>, kim są</w:t>
            </w:r>
            <w:r w:rsidR="00784308" w:rsidRPr="00620D6C">
              <w:rPr>
                <w:szCs w:val="20"/>
                <w:lang w:val="pl"/>
              </w:rPr>
              <w:t xml:space="preserve"> </w:t>
            </w:r>
            <w:r w:rsidR="00B04B43">
              <w:rPr>
                <w:szCs w:val="20"/>
                <w:lang w:val="pl"/>
              </w:rPr>
              <w:t>o</w:t>
            </w:r>
            <w:r w:rsidR="00B04B43" w:rsidRPr="00B04B43">
              <w:rPr>
                <w:lang w:val="pl-PL"/>
              </w:rPr>
              <w:t>b</w:t>
            </w:r>
            <w:r w:rsidR="00B04B43">
              <w:rPr>
                <w:lang w:val="pl-PL"/>
              </w:rPr>
              <w:t xml:space="preserve">ywatelscy </w:t>
            </w:r>
            <w:r w:rsidR="00784308" w:rsidRPr="00620D6C">
              <w:rPr>
                <w:szCs w:val="20"/>
                <w:lang w:val="pl"/>
              </w:rPr>
              <w:t xml:space="preserve">naukowcy. </w:t>
            </w:r>
            <w:r w:rsidRPr="00620D6C">
              <w:rPr>
                <w:lang w:val="pl"/>
              </w:rPr>
              <w:t xml:space="preserve"> </w:t>
            </w:r>
            <w:r w:rsidR="00233221">
              <w:rPr>
                <w:lang w:val="pl"/>
              </w:rPr>
              <w:t>P</w:t>
            </w:r>
            <w:r w:rsidR="00233221" w:rsidRPr="00233221">
              <w:rPr>
                <w:lang w:val="pl-PL"/>
              </w:rPr>
              <w:t>o</w:t>
            </w:r>
            <w:r w:rsidR="00233221">
              <w:rPr>
                <w:lang w:val="pl-PL"/>
              </w:rPr>
              <w:t xml:space="preserve">niżej </w:t>
            </w:r>
            <w:r w:rsidRPr="00620D6C">
              <w:rPr>
                <w:szCs w:val="20"/>
                <w:lang w:val="pl"/>
              </w:rPr>
              <w:t>znajdziesz ankietę</w:t>
            </w:r>
            <w:r w:rsidR="00233221">
              <w:rPr>
                <w:szCs w:val="20"/>
                <w:lang w:val="pl"/>
              </w:rPr>
              <w:t>. Z</w:t>
            </w:r>
            <w:r w:rsidRPr="00620D6C">
              <w:rPr>
                <w:szCs w:val="20"/>
                <w:lang w:val="pl"/>
              </w:rPr>
              <w:t xml:space="preserve">auważ, że nie zadajemy pytań, które mogą zidentyfikować </w:t>
            </w:r>
            <w:r w:rsidR="00784308" w:rsidRPr="00620D6C">
              <w:rPr>
                <w:szCs w:val="20"/>
                <w:lang w:val="pl"/>
              </w:rPr>
              <w:t>Cię jako osobę.</w:t>
            </w:r>
            <w:r w:rsidRPr="00620D6C">
              <w:rPr>
                <w:lang w:val="pl"/>
              </w:rPr>
              <w:t xml:space="preserve"> </w:t>
            </w:r>
            <w:r w:rsidR="003134E9" w:rsidRPr="00620D6C">
              <w:rPr>
                <w:szCs w:val="20"/>
                <w:lang w:val="pl"/>
              </w:rPr>
              <w:t xml:space="preserve"> Naprawdę doceniamy Twój</w:t>
            </w:r>
            <w:r w:rsidR="00233221">
              <w:rPr>
                <w:szCs w:val="20"/>
                <w:lang w:val="pl"/>
              </w:rPr>
              <w:t xml:space="preserve"> poświęcony czas. </w:t>
            </w:r>
            <w:r w:rsidR="00D247F3" w:rsidRPr="00620D6C">
              <w:rPr>
                <w:szCs w:val="20"/>
                <w:lang w:val="pl"/>
              </w:rPr>
              <w:t xml:space="preserve">Z niecierpliwością czekamy na dołączenie do CSI-COP jako </w:t>
            </w:r>
            <w:r w:rsidR="007D542B">
              <w:rPr>
                <w:szCs w:val="20"/>
                <w:lang w:val="pl"/>
              </w:rPr>
              <w:t xml:space="preserve">obywatelski </w:t>
            </w:r>
            <w:r w:rsidR="00D247F3" w:rsidRPr="00620D6C">
              <w:rPr>
                <w:szCs w:val="20"/>
                <w:lang w:val="pl"/>
              </w:rPr>
              <w:t>naukowiec i przyszły mistrz prywatności.</w:t>
            </w:r>
          </w:p>
          <w:p w14:paraId="77A3AB4E" w14:textId="7528AA21" w:rsidR="00D247F3" w:rsidRPr="00620D6C" w:rsidRDefault="00D247F3" w:rsidP="003134E9">
            <w:pPr>
              <w:rPr>
                <w:rFonts w:cs="Arial"/>
                <w:szCs w:val="20"/>
              </w:rPr>
            </w:pPr>
            <w:r w:rsidRPr="00620D6C">
              <w:rPr>
                <w:szCs w:val="20"/>
                <w:lang w:val="pl"/>
              </w:rPr>
              <w:t>Huma i Jaimz</w:t>
            </w:r>
          </w:p>
          <w:p w14:paraId="355F301A" w14:textId="3E26676A" w:rsidR="00784308" w:rsidRPr="00620D6C" w:rsidRDefault="00784308" w:rsidP="0093117D">
            <w:pPr>
              <w:spacing w:before="0"/>
              <w:rPr>
                <w:rFonts w:cs="Arial"/>
                <w:szCs w:val="20"/>
                <w:lang w:val="en-GB"/>
              </w:rPr>
            </w:pPr>
          </w:p>
          <w:p w14:paraId="34908D52" w14:textId="73C3B0B6" w:rsidR="00784308" w:rsidRPr="00620D6C" w:rsidRDefault="00784308" w:rsidP="0093117D">
            <w:pPr>
              <w:spacing w:before="0"/>
              <w:rPr>
                <w:rFonts w:cs="Arial"/>
                <w:lang w:val="en-GB"/>
              </w:rPr>
            </w:pPr>
          </w:p>
        </w:tc>
      </w:tr>
    </w:tbl>
    <w:p w14:paraId="4625E657" w14:textId="77777777" w:rsidR="00570967" w:rsidRPr="00620D6C" w:rsidRDefault="00570967" w:rsidP="00B63F0A">
      <w:pPr>
        <w:rPr>
          <w:b/>
          <w:bCs/>
        </w:rPr>
      </w:pPr>
    </w:p>
    <w:p w14:paraId="7314BC1A" w14:textId="77777777" w:rsidR="00570967" w:rsidRPr="00620D6C" w:rsidRDefault="00570967">
      <w:pPr>
        <w:spacing w:before="0" w:after="160"/>
        <w:rPr>
          <w:b/>
          <w:bCs/>
        </w:rPr>
      </w:pPr>
      <w:r w:rsidRPr="00620D6C">
        <w:rPr>
          <w:b/>
          <w:bCs/>
        </w:rPr>
        <w:br w:type="page"/>
      </w:r>
    </w:p>
    <w:p w14:paraId="0D593EE5" w14:textId="03BBE02B" w:rsidR="00570967" w:rsidRPr="00620D6C" w:rsidRDefault="00570967" w:rsidP="00570967">
      <w:pPr>
        <w:spacing w:before="0" w:after="160"/>
        <w:rPr>
          <w:b/>
          <w:bCs/>
          <w:color w:val="00B0F0"/>
        </w:rPr>
      </w:pPr>
      <w:r w:rsidRPr="00620D6C">
        <w:rPr>
          <w:b/>
          <w:bCs/>
          <w:color w:val="00B0F0"/>
          <w:lang w:val="pl"/>
        </w:rPr>
        <w:lastRenderedPageBreak/>
        <w:t>Badanie CSI-COP1</w:t>
      </w:r>
    </w:p>
    <w:tbl>
      <w:tblPr>
        <w:tblpPr w:leftFromText="180" w:rightFromText="180" w:vertAnchor="page" w:horzAnchor="margin" w:tblpY="1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570967" w:rsidRPr="00620D6C" w14:paraId="66229E15" w14:textId="77777777" w:rsidTr="00345CC5">
        <w:tc>
          <w:tcPr>
            <w:tcW w:w="3823" w:type="dxa"/>
          </w:tcPr>
          <w:p w14:paraId="33CE8280" w14:textId="77777777" w:rsidR="00570967" w:rsidRPr="00620D6C" w:rsidRDefault="00570967" w:rsidP="00345CC5">
            <w:pPr>
              <w:rPr>
                <w:rFonts w:cs="Arial"/>
                <w:b/>
                <w:szCs w:val="20"/>
                <w:lang w:val="pl-PL"/>
              </w:rPr>
            </w:pPr>
            <w:r w:rsidRPr="00620D6C">
              <w:rPr>
                <w:b/>
                <w:szCs w:val="20"/>
                <w:lang w:val="pl"/>
              </w:rPr>
              <w:t xml:space="preserve">Przedział wiekowy: proszę zakreślić jeden z zakresu </w:t>
            </w:r>
          </w:p>
          <w:p w14:paraId="147141E4" w14:textId="77777777" w:rsidR="00570967" w:rsidRPr="00620D6C" w:rsidRDefault="00570967" w:rsidP="00345CC5">
            <w:pPr>
              <w:spacing w:before="0" w:after="160"/>
              <w:rPr>
                <w:rFonts w:cs="Arial"/>
                <w:b/>
                <w:bCs/>
                <w:sz w:val="18"/>
                <w:szCs w:val="18"/>
                <w:u w:val="single"/>
                <w:lang w:val="pl-PL"/>
              </w:rPr>
            </w:pPr>
          </w:p>
        </w:tc>
        <w:tc>
          <w:tcPr>
            <w:tcW w:w="6967" w:type="dxa"/>
          </w:tcPr>
          <w:p w14:paraId="57F9960D" w14:textId="77777777" w:rsidR="00570967" w:rsidRPr="00620D6C" w:rsidRDefault="00570967" w:rsidP="00345CC5">
            <w:pPr>
              <w:rPr>
                <w:rFonts w:cs="Arial"/>
                <w:szCs w:val="20"/>
              </w:rPr>
            </w:pPr>
            <w:r w:rsidRPr="00620D6C">
              <w:rPr>
                <w:szCs w:val="20"/>
                <w:lang w:val="pl"/>
              </w:rPr>
              <w:t>18-39;    40-65;            66+;            Wolę nie mówić</w:t>
            </w:r>
          </w:p>
          <w:p w14:paraId="1CFE62D7" w14:textId="77777777" w:rsidR="00570967" w:rsidRPr="00620D6C" w:rsidRDefault="00570967" w:rsidP="00345CC5">
            <w:pPr>
              <w:spacing w:before="0" w:after="160"/>
              <w:rPr>
                <w:rFonts w:cs="Arial"/>
                <w:szCs w:val="20"/>
              </w:rPr>
            </w:pPr>
          </w:p>
        </w:tc>
      </w:tr>
      <w:tr w:rsidR="00570967" w:rsidRPr="00620D6C" w14:paraId="197FB1D1" w14:textId="77777777" w:rsidTr="00345CC5">
        <w:tc>
          <w:tcPr>
            <w:tcW w:w="3823" w:type="dxa"/>
          </w:tcPr>
          <w:p w14:paraId="59176C83" w14:textId="77777777" w:rsidR="00570967" w:rsidRPr="00620D6C" w:rsidRDefault="00570967" w:rsidP="00345CC5">
            <w:pPr>
              <w:rPr>
                <w:rFonts w:cs="Arial"/>
                <w:b/>
                <w:szCs w:val="20"/>
              </w:rPr>
            </w:pPr>
            <w:r w:rsidRPr="00620D6C">
              <w:rPr>
                <w:b/>
                <w:szCs w:val="20"/>
                <w:lang w:val="pl"/>
              </w:rPr>
              <w:t>Płeć: proszę wybrać jedną</w:t>
            </w:r>
          </w:p>
        </w:tc>
        <w:tc>
          <w:tcPr>
            <w:tcW w:w="6967" w:type="dxa"/>
          </w:tcPr>
          <w:p w14:paraId="72AAB21B" w14:textId="238A566B" w:rsidR="00570967" w:rsidRPr="00620D6C" w:rsidRDefault="00570967" w:rsidP="00345CC5">
            <w:pPr>
              <w:rPr>
                <w:rFonts w:cs="Arial"/>
                <w:szCs w:val="20"/>
                <w:lang w:val="pl-PL"/>
              </w:rPr>
            </w:pPr>
            <w:r w:rsidRPr="00620D6C">
              <w:rPr>
                <w:szCs w:val="20"/>
                <w:lang w:val="pl"/>
              </w:rPr>
              <w:t>Kobieta;  Mężczyzna; Interseksualność;  Parasol Trans;  Pozostałe;   Wolę nie mówić</w:t>
            </w:r>
          </w:p>
        </w:tc>
      </w:tr>
      <w:tr w:rsidR="00570967" w:rsidRPr="002A620F" w14:paraId="6B8DDE63" w14:textId="77777777" w:rsidTr="00345CC5">
        <w:tc>
          <w:tcPr>
            <w:tcW w:w="3823" w:type="dxa"/>
          </w:tcPr>
          <w:p w14:paraId="52D56A14" w14:textId="77777777" w:rsidR="00570967" w:rsidRPr="00620D6C" w:rsidRDefault="00570967" w:rsidP="00345CC5">
            <w:pPr>
              <w:rPr>
                <w:rFonts w:cs="Arial"/>
                <w:b/>
                <w:szCs w:val="20"/>
              </w:rPr>
            </w:pPr>
            <w:r w:rsidRPr="00620D6C">
              <w:rPr>
                <w:b/>
                <w:szCs w:val="20"/>
                <w:lang w:val="pl"/>
              </w:rPr>
              <w:t>Lokalizacja:  proszę wybrać jedną</w:t>
            </w:r>
          </w:p>
        </w:tc>
        <w:tc>
          <w:tcPr>
            <w:tcW w:w="6967" w:type="dxa"/>
          </w:tcPr>
          <w:p w14:paraId="60536239" w14:textId="5D152DCA" w:rsidR="00570967" w:rsidRPr="00620D6C" w:rsidRDefault="002A620F" w:rsidP="00345CC5">
            <w:pPr>
              <w:rPr>
                <w:rFonts w:cs="Arial"/>
                <w:szCs w:val="20"/>
                <w:lang w:val="pl-PL"/>
              </w:rPr>
            </w:pPr>
            <w:r>
              <w:rPr>
                <w:szCs w:val="20"/>
                <w:lang w:val="pl"/>
              </w:rPr>
              <w:t>M</w:t>
            </w:r>
            <w:r w:rsidR="00570967" w:rsidRPr="00620D6C">
              <w:rPr>
                <w:szCs w:val="20"/>
                <w:lang w:val="pl"/>
              </w:rPr>
              <w:t xml:space="preserve">iasta i miasteczka </w:t>
            </w:r>
          </w:p>
          <w:p w14:paraId="79EC0031" w14:textId="77777777" w:rsidR="00570967" w:rsidRPr="00620D6C" w:rsidRDefault="00570967" w:rsidP="00345CC5">
            <w:pPr>
              <w:rPr>
                <w:rFonts w:cs="Arial"/>
                <w:szCs w:val="20"/>
                <w:lang w:val="pl-PL"/>
              </w:rPr>
            </w:pPr>
            <w:r w:rsidRPr="00620D6C">
              <w:rPr>
                <w:szCs w:val="20"/>
                <w:lang w:val="pl"/>
              </w:rPr>
              <w:t>Wieś – wsie (poniżej 2000 mieszkańców)</w:t>
            </w:r>
          </w:p>
          <w:p w14:paraId="6DD04FAF" w14:textId="77777777" w:rsidR="00570967" w:rsidRPr="002A620F" w:rsidRDefault="00570967" w:rsidP="00345CC5">
            <w:pPr>
              <w:rPr>
                <w:rFonts w:cs="Arial"/>
                <w:szCs w:val="20"/>
                <w:lang w:val="pl-PL"/>
              </w:rPr>
            </w:pPr>
            <w:r w:rsidRPr="00620D6C">
              <w:rPr>
                <w:szCs w:val="20"/>
                <w:lang w:val="pl"/>
              </w:rPr>
              <w:t>Wolę nie mówić</w:t>
            </w:r>
          </w:p>
        </w:tc>
      </w:tr>
      <w:tr w:rsidR="00570967" w:rsidRPr="00620D6C" w14:paraId="473843DD" w14:textId="77777777" w:rsidTr="00345CC5">
        <w:tc>
          <w:tcPr>
            <w:tcW w:w="3823" w:type="dxa"/>
          </w:tcPr>
          <w:p w14:paraId="3C9978DF" w14:textId="77777777" w:rsidR="00570967" w:rsidRPr="00620D6C" w:rsidRDefault="00570967" w:rsidP="00345CC5">
            <w:pPr>
              <w:rPr>
                <w:rFonts w:cs="Arial"/>
                <w:b/>
                <w:szCs w:val="20"/>
              </w:rPr>
            </w:pPr>
            <w:r w:rsidRPr="00620D6C">
              <w:rPr>
                <w:b/>
                <w:szCs w:val="20"/>
                <w:lang w:val="pl"/>
              </w:rPr>
              <w:t>Języki:</w:t>
            </w:r>
          </w:p>
          <w:p w14:paraId="66BED50E" w14:textId="77777777" w:rsidR="00570967" w:rsidRPr="00620D6C" w:rsidRDefault="00570967" w:rsidP="00570967">
            <w:pPr>
              <w:pStyle w:val="ListParagraph"/>
              <w:numPr>
                <w:ilvl w:val="0"/>
                <w:numId w:val="22"/>
              </w:numPr>
              <w:rPr>
                <w:rFonts w:asciiTheme="minorHAnsi" w:hAnsiTheme="minorHAnsi" w:cs="Arial"/>
                <w:szCs w:val="20"/>
                <w:lang w:val="pl-PL"/>
              </w:rPr>
            </w:pPr>
            <w:r w:rsidRPr="00620D6C">
              <w:rPr>
                <w:rFonts w:asciiTheme="minorHAnsi" w:hAnsiTheme="minorHAnsi"/>
                <w:szCs w:val="20"/>
                <w:lang w:val="pl"/>
              </w:rPr>
              <w:t>Jaki jest twój dominujący lub ojczysty język?</w:t>
            </w:r>
          </w:p>
          <w:p w14:paraId="42007651" w14:textId="77777777" w:rsidR="00570967" w:rsidRPr="00620D6C" w:rsidRDefault="00570967" w:rsidP="00345CC5">
            <w:pPr>
              <w:ind w:left="360"/>
              <w:rPr>
                <w:rFonts w:cs="Arial"/>
                <w:szCs w:val="20"/>
                <w:lang w:val="pl-PL"/>
              </w:rPr>
            </w:pPr>
          </w:p>
          <w:p w14:paraId="26C7E169" w14:textId="77777777" w:rsidR="00570967" w:rsidRPr="00620D6C" w:rsidRDefault="00570967" w:rsidP="00570967">
            <w:pPr>
              <w:pStyle w:val="ListParagraph"/>
              <w:numPr>
                <w:ilvl w:val="0"/>
                <w:numId w:val="22"/>
              </w:numPr>
              <w:rPr>
                <w:rFonts w:asciiTheme="minorHAnsi" w:hAnsiTheme="minorHAnsi" w:cs="Arial"/>
                <w:szCs w:val="20"/>
                <w:lang w:val="pl-PL"/>
              </w:rPr>
            </w:pPr>
            <w:r w:rsidRPr="00620D6C">
              <w:rPr>
                <w:rFonts w:asciiTheme="minorHAnsi" w:hAnsiTheme="minorHAnsi"/>
                <w:szCs w:val="20"/>
                <w:lang w:val="pl"/>
              </w:rPr>
              <w:t>Czy mówisz płynnie w więcej niż jednym języku?</w:t>
            </w:r>
          </w:p>
          <w:p w14:paraId="5D1F46C5" w14:textId="77777777" w:rsidR="00570967" w:rsidRPr="00620D6C" w:rsidRDefault="00570967" w:rsidP="00345CC5">
            <w:pPr>
              <w:rPr>
                <w:rFonts w:cs="Arial"/>
                <w:szCs w:val="20"/>
              </w:rPr>
            </w:pPr>
            <w:r w:rsidRPr="00620D6C">
              <w:rPr>
                <w:b/>
                <w:szCs w:val="20"/>
                <w:lang w:val="pl"/>
              </w:rPr>
              <w:t>Możesz woleć nie mówić.</w:t>
            </w:r>
            <w:r w:rsidRPr="00620D6C">
              <w:rPr>
                <w:b/>
                <w:szCs w:val="20"/>
                <w:lang w:val="pl"/>
              </w:rPr>
              <w:br/>
            </w:r>
          </w:p>
        </w:tc>
        <w:tc>
          <w:tcPr>
            <w:tcW w:w="6967" w:type="dxa"/>
          </w:tcPr>
          <w:p w14:paraId="13EAD44D" w14:textId="77777777" w:rsidR="00570967" w:rsidRPr="00620D6C" w:rsidRDefault="00570967" w:rsidP="00345CC5">
            <w:pPr>
              <w:spacing w:before="0" w:after="160"/>
              <w:rPr>
                <w:rFonts w:cs="Arial"/>
                <w:b/>
                <w:bCs/>
                <w:sz w:val="18"/>
                <w:szCs w:val="18"/>
              </w:rPr>
            </w:pPr>
          </w:p>
          <w:p w14:paraId="32DF548E" w14:textId="77777777" w:rsidR="00570967" w:rsidRPr="00620D6C" w:rsidRDefault="00570967" w:rsidP="00345CC5">
            <w:pPr>
              <w:spacing w:before="0" w:after="160"/>
              <w:rPr>
                <w:rFonts w:cs="Arial"/>
                <w:b/>
                <w:bCs/>
                <w:sz w:val="18"/>
                <w:szCs w:val="18"/>
              </w:rPr>
            </w:pPr>
            <w:r w:rsidRPr="00620D6C">
              <w:rPr>
                <w:b/>
                <w:bCs/>
                <w:sz w:val="18"/>
                <w:szCs w:val="18"/>
                <w:lang w:val="pl"/>
              </w:rPr>
              <w:t>1.</w:t>
            </w:r>
          </w:p>
          <w:p w14:paraId="3CBBA979" w14:textId="77777777" w:rsidR="00570967" w:rsidRPr="00620D6C" w:rsidRDefault="00570967" w:rsidP="00345CC5">
            <w:pPr>
              <w:spacing w:before="0" w:after="160"/>
              <w:rPr>
                <w:rFonts w:cs="Arial"/>
                <w:b/>
                <w:bCs/>
                <w:sz w:val="18"/>
                <w:szCs w:val="18"/>
              </w:rPr>
            </w:pPr>
          </w:p>
          <w:p w14:paraId="0661514A" w14:textId="77777777" w:rsidR="00570967" w:rsidRPr="00620D6C" w:rsidRDefault="00570967" w:rsidP="00345CC5">
            <w:pPr>
              <w:spacing w:before="0" w:after="160"/>
              <w:rPr>
                <w:rFonts w:cs="Arial"/>
                <w:b/>
                <w:bCs/>
                <w:sz w:val="18"/>
                <w:szCs w:val="18"/>
              </w:rPr>
            </w:pPr>
          </w:p>
          <w:p w14:paraId="5E783E8D" w14:textId="77777777" w:rsidR="00570967" w:rsidRPr="00620D6C" w:rsidRDefault="00570967" w:rsidP="00345CC5">
            <w:pPr>
              <w:spacing w:before="0" w:after="160"/>
              <w:rPr>
                <w:rFonts w:cs="Arial"/>
                <w:b/>
                <w:bCs/>
                <w:sz w:val="18"/>
                <w:szCs w:val="18"/>
              </w:rPr>
            </w:pPr>
            <w:r w:rsidRPr="00620D6C">
              <w:rPr>
                <w:b/>
                <w:bCs/>
                <w:sz w:val="18"/>
                <w:szCs w:val="18"/>
                <w:lang w:val="pl"/>
              </w:rPr>
              <w:t>2.</w:t>
            </w:r>
          </w:p>
          <w:p w14:paraId="460489AE" w14:textId="77777777" w:rsidR="00570967" w:rsidRPr="00620D6C" w:rsidRDefault="00570967" w:rsidP="00345CC5">
            <w:pPr>
              <w:spacing w:before="0" w:after="160"/>
              <w:rPr>
                <w:rFonts w:cs="Arial"/>
                <w:b/>
                <w:bCs/>
                <w:sz w:val="18"/>
                <w:szCs w:val="18"/>
              </w:rPr>
            </w:pPr>
          </w:p>
          <w:p w14:paraId="3722A59D" w14:textId="77777777" w:rsidR="00570967" w:rsidRPr="00620D6C" w:rsidRDefault="00570967" w:rsidP="00345CC5">
            <w:pPr>
              <w:spacing w:before="0" w:after="160"/>
              <w:rPr>
                <w:rFonts w:cs="Arial"/>
                <w:sz w:val="22"/>
              </w:rPr>
            </w:pPr>
            <w:r w:rsidRPr="00620D6C">
              <w:rPr>
                <w:sz w:val="22"/>
                <w:lang w:val="pl"/>
              </w:rPr>
              <w:t>Wolę nie mówić</w:t>
            </w:r>
          </w:p>
        </w:tc>
      </w:tr>
      <w:tr w:rsidR="00570967" w:rsidRPr="00620D6C" w14:paraId="088F661C" w14:textId="77777777" w:rsidTr="00345CC5">
        <w:tc>
          <w:tcPr>
            <w:tcW w:w="3823" w:type="dxa"/>
          </w:tcPr>
          <w:p w14:paraId="5490483B" w14:textId="77777777" w:rsidR="00570967" w:rsidRPr="00620D6C" w:rsidRDefault="00570967" w:rsidP="00345CC5">
            <w:pPr>
              <w:rPr>
                <w:rFonts w:cs="Arial"/>
                <w:b/>
                <w:szCs w:val="20"/>
                <w:lang w:val="pl-PL"/>
              </w:rPr>
            </w:pPr>
            <w:r w:rsidRPr="00620D6C">
              <w:rPr>
                <w:b/>
                <w:szCs w:val="20"/>
                <w:lang w:val="pl"/>
              </w:rPr>
              <w:t>Dostępność:</w:t>
            </w:r>
          </w:p>
          <w:p w14:paraId="3E2FDC32" w14:textId="7A9D5CA3" w:rsidR="00570967" w:rsidRPr="00620D6C" w:rsidRDefault="00570967" w:rsidP="00345CC5">
            <w:pPr>
              <w:rPr>
                <w:rFonts w:cs="Arial"/>
                <w:szCs w:val="20"/>
                <w:lang w:val="pl-PL"/>
              </w:rPr>
            </w:pPr>
            <w:r w:rsidRPr="00620D6C">
              <w:rPr>
                <w:szCs w:val="20"/>
                <w:lang w:val="pl"/>
              </w:rPr>
              <w:t>Czy uważasz, że masz jakieś problemy z dostępnością; na przykład używa</w:t>
            </w:r>
            <w:r w:rsidR="00902E07">
              <w:rPr>
                <w:szCs w:val="20"/>
                <w:lang w:val="pl"/>
              </w:rPr>
              <w:t xml:space="preserve">nie </w:t>
            </w:r>
            <w:r w:rsidRPr="00620D6C">
              <w:rPr>
                <w:szCs w:val="20"/>
                <w:lang w:val="pl"/>
              </w:rPr>
              <w:t>oprogramowania do zamiany tekstu na mowę z powodu upośledzenia wzroku?</w:t>
            </w:r>
          </w:p>
          <w:p w14:paraId="4D1F3F0F" w14:textId="77777777" w:rsidR="00570967" w:rsidRPr="00620D6C" w:rsidRDefault="00570967" w:rsidP="00345CC5">
            <w:pPr>
              <w:spacing w:before="0" w:after="160"/>
              <w:rPr>
                <w:rFonts w:cs="Arial"/>
                <w:b/>
                <w:bCs/>
                <w:sz w:val="18"/>
                <w:szCs w:val="18"/>
                <w:lang w:val="pl-PL"/>
              </w:rPr>
            </w:pPr>
          </w:p>
        </w:tc>
        <w:tc>
          <w:tcPr>
            <w:tcW w:w="6967" w:type="dxa"/>
          </w:tcPr>
          <w:p w14:paraId="42C2F492" w14:textId="77777777" w:rsidR="00570967" w:rsidRPr="00620D6C" w:rsidRDefault="00570967" w:rsidP="00345CC5">
            <w:pPr>
              <w:spacing w:before="0" w:after="160"/>
              <w:rPr>
                <w:rFonts w:cs="Arial"/>
                <w:sz w:val="22"/>
                <w:lang w:val="pl-PL"/>
              </w:rPr>
            </w:pPr>
          </w:p>
          <w:p w14:paraId="4C2D61E0" w14:textId="77777777" w:rsidR="00570967" w:rsidRPr="00620D6C" w:rsidRDefault="00570967" w:rsidP="00345CC5">
            <w:pPr>
              <w:spacing w:before="0" w:after="160"/>
              <w:rPr>
                <w:rFonts w:cs="Arial"/>
                <w:sz w:val="22"/>
                <w:lang w:val="pl-PL"/>
              </w:rPr>
            </w:pPr>
            <w:r w:rsidRPr="00620D6C">
              <w:rPr>
                <w:sz w:val="22"/>
                <w:lang w:val="pl"/>
              </w:rPr>
              <w:t>TAK</w:t>
            </w:r>
          </w:p>
          <w:p w14:paraId="0410AA3E" w14:textId="77777777" w:rsidR="00570967" w:rsidRPr="00620D6C" w:rsidRDefault="00570967" w:rsidP="00345CC5">
            <w:pPr>
              <w:spacing w:before="0" w:after="160"/>
              <w:rPr>
                <w:rFonts w:cs="Arial"/>
                <w:sz w:val="22"/>
                <w:lang w:val="pl-PL"/>
              </w:rPr>
            </w:pPr>
            <w:r w:rsidRPr="00620D6C">
              <w:rPr>
                <w:sz w:val="22"/>
                <w:lang w:val="pl"/>
              </w:rPr>
              <w:t>NIE</w:t>
            </w:r>
          </w:p>
          <w:p w14:paraId="0E5FB42A" w14:textId="77777777" w:rsidR="00570967" w:rsidRPr="00620D6C" w:rsidRDefault="00570967" w:rsidP="00345CC5">
            <w:pPr>
              <w:spacing w:before="0" w:after="160"/>
              <w:rPr>
                <w:rFonts w:cs="Arial"/>
                <w:b/>
                <w:bCs/>
                <w:sz w:val="18"/>
                <w:szCs w:val="18"/>
                <w:lang w:val="pl-PL"/>
              </w:rPr>
            </w:pPr>
            <w:r w:rsidRPr="00620D6C">
              <w:rPr>
                <w:sz w:val="22"/>
                <w:lang w:val="pl"/>
              </w:rPr>
              <w:t>Wolę nie mówić</w:t>
            </w:r>
          </w:p>
        </w:tc>
      </w:tr>
      <w:tr w:rsidR="00570967" w:rsidRPr="00620D6C" w14:paraId="7390A083" w14:textId="77777777" w:rsidTr="00345CC5">
        <w:tc>
          <w:tcPr>
            <w:tcW w:w="3823" w:type="dxa"/>
          </w:tcPr>
          <w:p w14:paraId="004CF227" w14:textId="77777777" w:rsidR="00570967" w:rsidRPr="00620D6C" w:rsidRDefault="00570967" w:rsidP="00345CC5">
            <w:pPr>
              <w:rPr>
                <w:rFonts w:cs="Arial"/>
                <w:b/>
                <w:szCs w:val="20"/>
              </w:rPr>
            </w:pPr>
            <w:r w:rsidRPr="00620D6C">
              <w:rPr>
                <w:b/>
                <w:szCs w:val="20"/>
                <w:lang w:val="pl"/>
              </w:rPr>
              <w:t xml:space="preserve">Praca: </w:t>
            </w:r>
          </w:p>
          <w:p w14:paraId="22F27B91" w14:textId="77777777" w:rsidR="00570967" w:rsidRPr="00620D6C" w:rsidRDefault="00570967" w:rsidP="00345CC5">
            <w:pPr>
              <w:spacing w:before="0" w:after="160"/>
              <w:rPr>
                <w:rFonts w:cs="Arial"/>
                <w:b/>
                <w:bCs/>
                <w:sz w:val="18"/>
                <w:szCs w:val="18"/>
              </w:rPr>
            </w:pPr>
          </w:p>
        </w:tc>
        <w:tc>
          <w:tcPr>
            <w:tcW w:w="6967" w:type="dxa"/>
          </w:tcPr>
          <w:p w14:paraId="4B7B2266" w14:textId="77777777" w:rsidR="00570967" w:rsidRPr="00620D6C" w:rsidRDefault="00570967" w:rsidP="00345CC5">
            <w:pPr>
              <w:rPr>
                <w:rFonts w:cs="Arial"/>
                <w:szCs w:val="20"/>
                <w:lang w:val="pl-PL"/>
              </w:rPr>
            </w:pPr>
            <w:r w:rsidRPr="00620D6C">
              <w:rPr>
                <w:szCs w:val="20"/>
                <w:lang w:val="pl"/>
              </w:rPr>
              <w:t>Poziom studenta: proszę wybrać</w:t>
            </w:r>
          </w:p>
          <w:p w14:paraId="4DE3782C" w14:textId="77777777" w:rsidR="00570967" w:rsidRPr="00620D6C" w:rsidRDefault="00570967" w:rsidP="00345CC5">
            <w:pPr>
              <w:rPr>
                <w:rFonts w:cs="Arial"/>
                <w:szCs w:val="20"/>
                <w:lang w:val="pl-PL"/>
              </w:rPr>
            </w:pPr>
            <w:r w:rsidRPr="00620D6C">
              <w:rPr>
                <w:szCs w:val="20"/>
                <w:lang w:val="pl"/>
              </w:rPr>
              <w:tab/>
              <w:t>Licencjackich</w:t>
            </w:r>
          </w:p>
          <w:p w14:paraId="2A861703" w14:textId="77777777" w:rsidR="00570967" w:rsidRPr="00620D6C" w:rsidRDefault="00570967" w:rsidP="00345CC5">
            <w:pPr>
              <w:rPr>
                <w:rFonts w:cs="Arial"/>
                <w:szCs w:val="20"/>
                <w:lang w:val="pl-PL"/>
              </w:rPr>
            </w:pPr>
            <w:r w:rsidRPr="00620D6C">
              <w:rPr>
                <w:szCs w:val="20"/>
                <w:lang w:val="pl"/>
              </w:rPr>
              <w:tab/>
              <w:t>Studia podyplomowe</w:t>
            </w:r>
          </w:p>
          <w:p w14:paraId="752D9E8F" w14:textId="77777777" w:rsidR="00570967" w:rsidRPr="00620D6C" w:rsidRDefault="00570967" w:rsidP="00345CC5">
            <w:pPr>
              <w:rPr>
                <w:rFonts w:cs="Arial"/>
                <w:szCs w:val="20"/>
                <w:lang w:val="pl-PL"/>
              </w:rPr>
            </w:pPr>
            <w:r w:rsidRPr="00620D6C">
              <w:rPr>
                <w:szCs w:val="20"/>
                <w:lang w:val="pl"/>
              </w:rPr>
              <w:tab/>
              <w:t>Doktoranckie</w:t>
            </w:r>
          </w:p>
          <w:p w14:paraId="7228D74C" w14:textId="77777777" w:rsidR="00570967" w:rsidRPr="00620D6C" w:rsidRDefault="00570967" w:rsidP="00345CC5">
            <w:pPr>
              <w:rPr>
                <w:rFonts w:cs="Arial"/>
                <w:szCs w:val="20"/>
                <w:lang w:val="pl-PL"/>
              </w:rPr>
            </w:pPr>
            <w:r w:rsidRPr="00620D6C">
              <w:rPr>
                <w:szCs w:val="20"/>
                <w:lang w:val="pl"/>
              </w:rPr>
              <w:t>Osoba niebędąca studentem: wybierz kategorię, która najlepiej opisuje Twój status zatrudnienia:</w:t>
            </w:r>
          </w:p>
          <w:p w14:paraId="23D8687C" w14:textId="77777777" w:rsidR="00570967" w:rsidRPr="00620D6C" w:rsidRDefault="00570967" w:rsidP="00345CC5">
            <w:pPr>
              <w:rPr>
                <w:rFonts w:cs="Arial"/>
                <w:szCs w:val="20"/>
                <w:lang w:val="pl-PL"/>
              </w:rPr>
            </w:pPr>
            <w:r w:rsidRPr="00620D6C">
              <w:rPr>
                <w:szCs w:val="20"/>
                <w:lang w:val="pl"/>
              </w:rPr>
              <w:tab/>
              <w:t>Zatrudniony, pracujący 36,5 lub więcej godzin tygodniowo</w:t>
            </w:r>
          </w:p>
          <w:p w14:paraId="402D29D9" w14:textId="77777777" w:rsidR="00570967" w:rsidRPr="00620D6C" w:rsidRDefault="00570967" w:rsidP="00345CC5">
            <w:pPr>
              <w:rPr>
                <w:rFonts w:cs="Arial"/>
                <w:szCs w:val="20"/>
                <w:lang w:val="pl-PL"/>
              </w:rPr>
            </w:pPr>
            <w:r w:rsidRPr="00620D6C">
              <w:rPr>
                <w:szCs w:val="20"/>
                <w:lang w:val="pl"/>
              </w:rPr>
              <w:tab/>
              <w:t>Zatrudniony, pracujący 1-36 godzin tygodniowo</w:t>
            </w:r>
          </w:p>
          <w:p w14:paraId="1FAB4AA4" w14:textId="77777777" w:rsidR="00570967" w:rsidRPr="00620D6C" w:rsidRDefault="00570967" w:rsidP="00345CC5">
            <w:pPr>
              <w:rPr>
                <w:rFonts w:cs="Arial"/>
                <w:szCs w:val="20"/>
                <w:lang w:val="pl-PL"/>
              </w:rPr>
            </w:pPr>
            <w:r w:rsidRPr="00620D6C">
              <w:rPr>
                <w:szCs w:val="20"/>
                <w:lang w:val="pl"/>
              </w:rPr>
              <w:lastRenderedPageBreak/>
              <w:tab/>
              <w:t>Niezatrudniony, poszukujący pracy</w:t>
            </w:r>
          </w:p>
          <w:p w14:paraId="095B4322" w14:textId="77777777" w:rsidR="00570967" w:rsidRPr="00620D6C" w:rsidRDefault="00570967" w:rsidP="00345CC5">
            <w:pPr>
              <w:rPr>
                <w:rFonts w:cs="Arial"/>
                <w:szCs w:val="20"/>
                <w:lang w:val="pl-PL"/>
              </w:rPr>
            </w:pPr>
            <w:r w:rsidRPr="00620D6C">
              <w:rPr>
                <w:szCs w:val="20"/>
                <w:lang w:val="pl"/>
              </w:rPr>
              <w:tab/>
              <w:t>Niezatrudniony, nie szukający pracy</w:t>
            </w:r>
          </w:p>
          <w:p w14:paraId="0D2B22C1" w14:textId="77777777" w:rsidR="00570967" w:rsidRPr="00620D6C" w:rsidRDefault="00570967" w:rsidP="00345CC5">
            <w:pPr>
              <w:rPr>
                <w:rFonts w:cs="Arial"/>
                <w:szCs w:val="20"/>
                <w:lang w:val="pl-PL"/>
              </w:rPr>
            </w:pPr>
            <w:r w:rsidRPr="00620D6C">
              <w:rPr>
                <w:szCs w:val="20"/>
                <w:lang w:val="pl"/>
              </w:rPr>
              <w:tab/>
              <w:t>Uchodźca ubiegający się o azyl</w:t>
            </w:r>
          </w:p>
          <w:p w14:paraId="4AE110D1" w14:textId="77777777" w:rsidR="00570967" w:rsidRPr="00620D6C" w:rsidRDefault="00570967" w:rsidP="00345CC5">
            <w:pPr>
              <w:rPr>
                <w:rFonts w:cs="Arial"/>
                <w:szCs w:val="20"/>
                <w:lang w:val="pl-PL"/>
              </w:rPr>
            </w:pPr>
            <w:r w:rsidRPr="00620D6C">
              <w:rPr>
                <w:szCs w:val="20"/>
                <w:lang w:val="pl"/>
              </w:rPr>
              <w:tab/>
              <w:t>Emerytowany</w:t>
            </w:r>
          </w:p>
          <w:p w14:paraId="374EFF70" w14:textId="77777777" w:rsidR="00570967" w:rsidRPr="00620D6C" w:rsidRDefault="00570967" w:rsidP="00345CC5">
            <w:pPr>
              <w:rPr>
                <w:rFonts w:cs="Arial"/>
                <w:szCs w:val="20"/>
                <w:lang w:val="pl-PL"/>
              </w:rPr>
            </w:pPr>
            <w:r w:rsidRPr="00620D6C">
              <w:rPr>
                <w:szCs w:val="20"/>
                <w:lang w:val="pl"/>
              </w:rPr>
              <w:tab/>
              <w:t>Problemy z dostępnością, niemożność pracy</w:t>
            </w:r>
          </w:p>
          <w:p w14:paraId="6CAA3989" w14:textId="77777777" w:rsidR="00570967" w:rsidRPr="00620D6C" w:rsidRDefault="00570967" w:rsidP="00345CC5">
            <w:pPr>
              <w:ind w:firstLine="720"/>
              <w:rPr>
                <w:rFonts w:cs="Arial"/>
                <w:szCs w:val="20"/>
              </w:rPr>
            </w:pPr>
            <w:r w:rsidRPr="00620D6C">
              <w:rPr>
                <w:szCs w:val="20"/>
                <w:lang w:val="pl"/>
              </w:rPr>
              <w:t>Wolę nie mówić</w:t>
            </w:r>
          </w:p>
          <w:p w14:paraId="596E3268" w14:textId="77777777" w:rsidR="00570967" w:rsidRPr="00620D6C" w:rsidRDefault="00570967" w:rsidP="00345CC5">
            <w:pPr>
              <w:spacing w:before="0" w:after="160"/>
              <w:rPr>
                <w:rFonts w:cs="Arial"/>
                <w:b/>
                <w:bCs/>
                <w:sz w:val="18"/>
                <w:szCs w:val="18"/>
              </w:rPr>
            </w:pPr>
          </w:p>
        </w:tc>
      </w:tr>
      <w:tr w:rsidR="00570967" w:rsidRPr="00620D6C" w14:paraId="45238330" w14:textId="77777777" w:rsidTr="00345CC5">
        <w:tc>
          <w:tcPr>
            <w:tcW w:w="3823" w:type="dxa"/>
          </w:tcPr>
          <w:p w14:paraId="0E6AAE8A" w14:textId="77777777" w:rsidR="00570967" w:rsidRPr="00620D6C" w:rsidRDefault="00570967" w:rsidP="00345CC5">
            <w:pPr>
              <w:rPr>
                <w:rFonts w:cs="Arial"/>
                <w:b/>
                <w:szCs w:val="20"/>
              </w:rPr>
            </w:pPr>
            <w:r w:rsidRPr="00620D6C">
              <w:rPr>
                <w:b/>
                <w:szCs w:val="20"/>
                <w:lang w:val="pl"/>
              </w:rPr>
              <w:t>Dostęp do Internetu:</w:t>
            </w:r>
          </w:p>
          <w:p w14:paraId="2DB69BCE" w14:textId="77777777" w:rsidR="00570967" w:rsidRPr="00620D6C" w:rsidRDefault="00570967" w:rsidP="00345CC5">
            <w:pPr>
              <w:spacing w:before="0" w:after="160"/>
              <w:rPr>
                <w:rFonts w:cs="Arial"/>
                <w:b/>
                <w:bCs/>
                <w:sz w:val="18"/>
                <w:szCs w:val="18"/>
              </w:rPr>
            </w:pPr>
          </w:p>
        </w:tc>
        <w:tc>
          <w:tcPr>
            <w:tcW w:w="6967" w:type="dxa"/>
          </w:tcPr>
          <w:p w14:paraId="5184061A" w14:textId="77777777" w:rsidR="00570967" w:rsidRPr="00620D6C" w:rsidRDefault="00570967" w:rsidP="00345CC5">
            <w:pPr>
              <w:rPr>
                <w:rFonts w:cs="Arial"/>
                <w:szCs w:val="20"/>
                <w:lang w:val="pl-PL"/>
              </w:rPr>
            </w:pPr>
            <w:r w:rsidRPr="00620D6C">
              <w:rPr>
                <w:szCs w:val="20"/>
                <w:lang w:val="pl"/>
              </w:rPr>
              <w:t>Mieć dostęp do własnego połączenia internetowego (domowe lub służbowe szerokopasmowe /mobilne)</w:t>
            </w:r>
          </w:p>
          <w:p w14:paraId="50EAEC3C" w14:textId="77777777" w:rsidR="00570967" w:rsidRPr="00620D6C" w:rsidRDefault="00570967" w:rsidP="00345CC5">
            <w:pPr>
              <w:rPr>
                <w:rFonts w:cs="Arial"/>
                <w:szCs w:val="20"/>
                <w:lang w:val="pl-PL"/>
              </w:rPr>
            </w:pPr>
            <w:r w:rsidRPr="00620D6C">
              <w:rPr>
                <w:szCs w:val="20"/>
                <w:lang w:val="pl"/>
              </w:rPr>
              <w:t>Korzystanie z dostępu publicznego podczas korzystania z Internetu</w:t>
            </w:r>
          </w:p>
          <w:p w14:paraId="5F759D00" w14:textId="77777777" w:rsidR="00570967" w:rsidRPr="00620D6C" w:rsidRDefault="00570967" w:rsidP="00345CC5">
            <w:pPr>
              <w:rPr>
                <w:rFonts w:cs="Arial"/>
                <w:szCs w:val="20"/>
              </w:rPr>
            </w:pPr>
            <w:r w:rsidRPr="00620D6C">
              <w:rPr>
                <w:szCs w:val="20"/>
                <w:lang w:val="pl"/>
              </w:rPr>
              <w:t>Wolę nie mówić</w:t>
            </w:r>
          </w:p>
          <w:p w14:paraId="3E14F5B9" w14:textId="77777777" w:rsidR="00570967" w:rsidRPr="00620D6C" w:rsidRDefault="00570967" w:rsidP="00345CC5">
            <w:pPr>
              <w:spacing w:before="0" w:after="160"/>
              <w:rPr>
                <w:rFonts w:cs="Arial"/>
                <w:b/>
                <w:bCs/>
                <w:sz w:val="18"/>
                <w:szCs w:val="18"/>
              </w:rPr>
            </w:pPr>
          </w:p>
        </w:tc>
      </w:tr>
      <w:tr w:rsidR="00570967" w:rsidRPr="00620D6C" w14:paraId="5E86585A" w14:textId="77777777" w:rsidTr="00345CC5">
        <w:tc>
          <w:tcPr>
            <w:tcW w:w="3823" w:type="dxa"/>
          </w:tcPr>
          <w:p w14:paraId="7E6C9F20" w14:textId="77777777" w:rsidR="00570967" w:rsidRPr="00620D6C" w:rsidRDefault="00570967" w:rsidP="00345CC5">
            <w:pPr>
              <w:rPr>
                <w:rFonts w:cs="Arial"/>
                <w:b/>
                <w:szCs w:val="20"/>
                <w:lang w:val="pl-PL"/>
              </w:rPr>
            </w:pPr>
            <w:r w:rsidRPr="00620D6C">
              <w:rPr>
                <w:b/>
                <w:szCs w:val="20"/>
                <w:lang w:val="pl"/>
              </w:rPr>
              <w:t>Korzystanie z Internetu:</w:t>
            </w:r>
          </w:p>
          <w:p w14:paraId="282194E6" w14:textId="77777777" w:rsidR="00570967" w:rsidRPr="00620D6C" w:rsidRDefault="00570967" w:rsidP="00345CC5">
            <w:pPr>
              <w:rPr>
                <w:rFonts w:cs="Arial"/>
                <w:szCs w:val="20"/>
              </w:rPr>
            </w:pPr>
            <w:r w:rsidRPr="00620D6C">
              <w:rPr>
                <w:szCs w:val="20"/>
                <w:lang w:val="pl"/>
              </w:rPr>
              <w:t>Jak często korzystasz z Internetu? Proszę wybrać:</w:t>
            </w:r>
          </w:p>
          <w:p w14:paraId="2B5A0237" w14:textId="77777777" w:rsidR="00570967" w:rsidRPr="00620D6C" w:rsidRDefault="00570967" w:rsidP="00345CC5">
            <w:pPr>
              <w:spacing w:before="0" w:after="160"/>
              <w:rPr>
                <w:rFonts w:cs="Arial"/>
                <w:b/>
                <w:bCs/>
                <w:sz w:val="18"/>
                <w:szCs w:val="18"/>
              </w:rPr>
            </w:pPr>
          </w:p>
        </w:tc>
        <w:tc>
          <w:tcPr>
            <w:tcW w:w="6967" w:type="dxa"/>
          </w:tcPr>
          <w:p w14:paraId="3713B679" w14:textId="6037FD2B" w:rsidR="00570967" w:rsidRPr="00620D6C" w:rsidRDefault="00570967" w:rsidP="00345CC5">
            <w:pPr>
              <w:rPr>
                <w:rFonts w:cs="Arial"/>
                <w:szCs w:val="20"/>
                <w:lang w:val="pl-PL"/>
              </w:rPr>
            </w:pPr>
            <w:r w:rsidRPr="00620D6C">
              <w:rPr>
                <w:szCs w:val="20"/>
                <w:lang w:val="pl"/>
              </w:rPr>
              <w:t>Codzienn</w:t>
            </w:r>
            <w:r w:rsidR="00902E07">
              <w:rPr>
                <w:szCs w:val="20"/>
                <w:lang w:val="pl"/>
              </w:rPr>
              <w:t>ie</w:t>
            </w:r>
          </w:p>
          <w:p w14:paraId="0A4C062B" w14:textId="77777777" w:rsidR="00570967" w:rsidRPr="00620D6C" w:rsidRDefault="00570967" w:rsidP="00345CC5">
            <w:pPr>
              <w:rPr>
                <w:rFonts w:cs="Arial"/>
                <w:szCs w:val="20"/>
                <w:lang w:val="pl-PL"/>
              </w:rPr>
            </w:pPr>
            <w:r w:rsidRPr="00620D6C">
              <w:rPr>
                <w:szCs w:val="20"/>
                <w:lang w:val="pl"/>
              </w:rPr>
              <w:t>2-3 razy w tygodniu</w:t>
            </w:r>
          </w:p>
          <w:p w14:paraId="21955AAB" w14:textId="77777777" w:rsidR="00570967" w:rsidRPr="00620D6C" w:rsidRDefault="00570967" w:rsidP="00345CC5">
            <w:pPr>
              <w:rPr>
                <w:rFonts w:cs="Arial"/>
                <w:szCs w:val="20"/>
                <w:lang w:val="pl-PL"/>
              </w:rPr>
            </w:pPr>
            <w:r w:rsidRPr="00620D6C">
              <w:rPr>
                <w:szCs w:val="20"/>
                <w:lang w:val="pl"/>
              </w:rPr>
              <w:t>Raz w tygodniu</w:t>
            </w:r>
          </w:p>
          <w:p w14:paraId="79C40AB0" w14:textId="77777777" w:rsidR="00570967" w:rsidRPr="00620D6C" w:rsidRDefault="00570967" w:rsidP="00345CC5">
            <w:pPr>
              <w:rPr>
                <w:rFonts w:cs="Arial"/>
                <w:szCs w:val="20"/>
                <w:lang w:val="pl-PL"/>
              </w:rPr>
            </w:pPr>
            <w:r w:rsidRPr="00620D6C">
              <w:rPr>
                <w:szCs w:val="20"/>
                <w:lang w:val="pl"/>
              </w:rPr>
              <w:t>Rzadziej niż raz w tygodniu</w:t>
            </w:r>
          </w:p>
          <w:p w14:paraId="70DB0775" w14:textId="77777777" w:rsidR="00570967" w:rsidRPr="00620D6C" w:rsidRDefault="00570967" w:rsidP="00345CC5">
            <w:pPr>
              <w:rPr>
                <w:rFonts w:cs="Arial"/>
                <w:szCs w:val="20"/>
                <w:lang w:val="pl-PL"/>
              </w:rPr>
            </w:pPr>
            <w:r w:rsidRPr="00620D6C">
              <w:rPr>
                <w:szCs w:val="20"/>
                <w:lang w:val="pl"/>
              </w:rPr>
              <w:t>Nigdy</w:t>
            </w:r>
          </w:p>
          <w:p w14:paraId="1DBA07B8" w14:textId="77777777" w:rsidR="00570967" w:rsidRPr="00620D6C" w:rsidRDefault="00570967" w:rsidP="00345CC5">
            <w:pPr>
              <w:rPr>
                <w:rFonts w:cs="Arial"/>
                <w:szCs w:val="20"/>
              </w:rPr>
            </w:pPr>
            <w:r w:rsidRPr="00620D6C">
              <w:rPr>
                <w:szCs w:val="20"/>
                <w:lang w:val="pl"/>
              </w:rPr>
              <w:t>Wolę nie mówić</w:t>
            </w:r>
          </w:p>
          <w:p w14:paraId="04C6ED32" w14:textId="77777777" w:rsidR="00570967" w:rsidRPr="00620D6C" w:rsidRDefault="00570967" w:rsidP="00345CC5">
            <w:pPr>
              <w:spacing w:before="0" w:after="160"/>
              <w:rPr>
                <w:rFonts w:cs="Arial"/>
                <w:b/>
                <w:bCs/>
                <w:sz w:val="18"/>
                <w:szCs w:val="18"/>
              </w:rPr>
            </w:pPr>
          </w:p>
        </w:tc>
      </w:tr>
      <w:tr w:rsidR="00570967" w:rsidRPr="00620D6C" w14:paraId="309394A9" w14:textId="77777777" w:rsidTr="00345CC5">
        <w:tc>
          <w:tcPr>
            <w:tcW w:w="3823" w:type="dxa"/>
          </w:tcPr>
          <w:p w14:paraId="62F84F95" w14:textId="77777777" w:rsidR="00570967" w:rsidRPr="00620D6C" w:rsidRDefault="00570967" w:rsidP="00345CC5">
            <w:pPr>
              <w:rPr>
                <w:rFonts w:cs="Arial"/>
                <w:b/>
                <w:szCs w:val="20"/>
              </w:rPr>
            </w:pPr>
            <w:r w:rsidRPr="00620D6C">
              <w:rPr>
                <w:b/>
                <w:szCs w:val="20"/>
                <w:lang w:val="pl"/>
              </w:rPr>
              <w:t xml:space="preserve">Cel korzystania z Internetu: </w:t>
            </w:r>
          </w:p>
          <w:p w14:paraId="6B11EDA1" w14:textId="77777777" w:rsidR="00570967" w:rsidRPr="00620D6C" w:rsidRDefault="00570967" w:rsidP="00345CC5">
            <w:pPr>
              <w:spacing w:before="0" w:after="160"/>
              <w:rPr>
                <w:rFonts w:cs="Arial"/>
                <w:b/>
                <w:bCs/>
                <w:sz w:val="18"/>
                <w:szCs w:val="18"/>
              </w:rPr>
            </w:pPr>
          </w:p>
        </w:tc>
        <w:tc>
          <w:tcPr>
            <w:tcW w:w="6967" w:type="dxa"/>
          </w:tcPr>
          <w:p w14:paraId="29D625E9" w14:textId="77777777" w:rsidR="00570967" w:rsidRPr="00620D6C" w:rsidRDefault="00570967" w:rsidP="00345CC5">
            <w:pPr>
              <w:rPr>
                <w:rFonts w:cs="Arial"/>
                <w:szCs w:val="20"/>
                <w:lang w:val="pl-PL"/>
              </w:rPr>
            </w:pPr>
            <w:r w:rsidRPr="00620D6C">
              <w:rPr>
                <w:szCs w:val="20"/>
                <w:lang w:val="pl"/>
              </w:rPr>
              <w:t>Korzystanie z Internetu w ramach codziennej pracy</w:t>
            </w:r>
          </w:p>
          <w:p w14:paraId="17792F31" w14:textId="729ACF82" w:rsidR="00570967" w:rsidRPr="00620D6C" w:rsidRDefault="00570967" w:rsidP="00345CC5">
            <w:pPr>
              <w:rPr>
                <w:rFonts w:cs="Arial"/>
                <w:szCs w:val="20"/>
                <w:lang w:val="pl-PL"/>
              </w:rPr>
            </w:pPr>
            <w:r w:rsidRPr="00620D6C">
              <w:rPr>
                <w:szCs w:val="20"/>
                <w:lang w:val="pl"/>
              </w:rPr>
              <w:t>Korzysta</w:t>
            </w:r>
            <w:r w:rsidR="00902E07">
              <w:rPr>
                <w:szCs w:val="20"/>
                <w:lang w:val="pl"/>
              </w:rPr>
              <w:t>nie</w:t>
            </w:r>
            <w:r w:rsidRPr="00620D6C">
              <w:rPr>
                <w:szCs w:val="20"/>
                <w:lang w:val="pl"/>
              </w:rPr>
              <w:t xml:space="preserve"> z Internetu w celach rekreacyjnych, a</w:t>
            </w:r>
            <w:r w:rsidR="00902E07">
              <w:rPr>
                <w:szCs w:val="20"/>
                <w:lang w:val="pl"/>
              </w:rPr>
              <w:t>le</w:t>
            </w:r>
            <w:r w:rsidRPr="00620D6C">
              <w:rPr>
                <w:szCs w:val="20"/>
                <w:lang w:val="pl"/>
              </w:rPr>
              <w:t xml:space="preserve"> nie w ramach pracy</w:t>
            </w:r>
          </w:p>
          <w:p w14:paraId="1F143296" w14:textId="6D7CCD64" w:rsidR="00570967" w:rsidRPr="00620D6C" w:rsidRDefault="00570967" w:rsidP="00345CC5">
            <w:pPr>
              <w:rPr>
                <w:rFonts w:cs="Arial"/>
                <w:szCs w:val="20"/>
                <w:lang w:val="pl-PL"/>
              </w:rPr>
            </w:pPr>
            <w:r w:rsidRPr="00620D6C">
              <w:rPr>
                <w:szCs w:val="20"/>
                <w:lang w:val="pl"/>
              </w:rPr>
              <w:t>Korzysta</w:t>
            </w:r>
            <w:r w:rsidR="00902E07">
              <w:rPr>
                <w:szCs w:val="20"/>
                <w:lang w:val="pl"/>
              </w:rPr>
              <w:t>nie</w:t>
            </w:r>
            <w:r w:rsidRPr="00620D6C">
              <w:rPr>
                <w:szCs w:val="20"/>
                <w:lang w:val="pl"/>
              </w:rPr>
              <w:t xml:space="preserve"> z Internetu do pracy i wypoczynku</w:t>
            </w:r>
          </w:p>
          <w:p w14:paraId="64E5586A" w14:textId="75B7F67B" w:rsidR="00570967" w:rsidRPr="00620D6C" w:rsidRDefault="00570967" w:rsidP="00345CC5">
            <w:pPr>
              <w:rPr>
                <w:rFonts w:cs="Arial"/>
                <w:szCs w:val="20"/>
                <w:lang w:val="pl-PL"/>
              </w:rPr>
            </w:pPr>
            <w:r w:rsidRPr="00620D6C">
              <w:rPr>
                <w:szCs w:val="20"/>
                <w:lang w:val="pl"/>
              </w:rPr>
              <w:t>Korzysta</w:t>
            </w:r>
            <w:r w:rsidR="00902E07">
              <w:rPr>
                <w:szCs w:val="20"/>
                <w:lang w:val="pl"/>
              </w:rPr>
              <w:t>nie</w:t>
            </w:r>
            <w:r w:rsidRPr="00620D6C">
              <w:rPr>
                <w:szCs w:val="20"/>
                <w:lang w:val="pl"/>
              </w:rPr>
              <w:t xml:space="preserve"> z Internetu w ograniczony sposób, na przykład za pomocą komputera w bibliotece publicznej.</w:t>
            </w:r>
          </w:p>
          <w:p w14:paraId="4D7DD5FD" w14:textId="77777777" w:rsidR="00570967" w:rsidRPr="00620D6C" w:rsidRDefault="00570967" w:rsidP="00345CC5">
            <w:pPr>
              <w:spacing w:before="0" w:after="160"/>
              <w:rPr>
                <w:rFonts w:cs="Arial"/>
                <w:szCs w:val="20"/>
                <w:lang w:val="pl-PL"/>
              </w:rPr>
            </w:pPr>
          </w:p>
          <w:p w14:paraId="6F8731EF" w14:textId="77777777" w:rsidR="00570967" w:rsidRPr="00620D6C" w:rsidRDefault="00570967" w:rsidP="00345CC5">
            <w:pPr>
              <w:spacing w:before="0" w:after="160"/>
              <w:rPr>
                <w:rFonts w:cs="Arial"/>
                <w:b/>
                <w:bCs/>
                <w:sz w:val="18"/>
                <w:szCs w:val="18"/>
              </w:rPr>
            </w:pPr>
            <w:r w:rsidRPr="00620D6C">
              <w:rPr>
                <w:szCs w:val="20"/>
                <w:lang w:val="pl"/>
              </w:rPr>
              <w:t>Wolę nie mówić</w:t>
            </w:r>
          </w:p>
        </w:tc>
      </w:tr>
      <w:tr w:rsidR="00570967" w:rsidRPr="00620D6C" w14:paraId="6743D114" w14:textId="77777777" w:rsidTr="00345CC5">
        <w:tc>
          <w:tcPr>
            <w:tcW w:w="3823" w:type="dxa"/>
          </w:tcPr>
          <w:p w14:paraId="28BAF488" w14:textId="77777777" w:rsidR="00570967" w:rsidRPr="00620D6C" w:rsidRDefault="00570967" w:rsidP="00345CC5">
            <w:pPr>
              <w:rPr>
                <w:rFonts w:cs="Arial"/>
                <w:b/>
                <w:szCs w:val="20"/>
                <w:lang w:val="pl-PL"/>
              </w:rPr>
            </w:pPr>
            <w:r w:rsidRPr="00620D6C">
              <w:rPr>
                <w:b/>
                <w:szCs w:val="20"/>
                <w:lang w:val="pl"/>
              </w:rPr>
              <w:t>Użycie aplikacji: komputery stacjonarne i laptopy</w:t>
            </w:r>
          </w:p>
          <w:p w14:paraId="2743D6C8" w14:textId="77777777" w:rsidR="00570967" w:rsidRPr="00620D6C" w:rsidRDefault="00570967" w:rsidP="00345CC5">
            <w:pPr>
              <w:spacing w:before="0" w:after="160"/>
              <w:rPr>
                <w:rFonts w:cs="Arial"/>
                <w:b/>
                <w:bCs/>
                <w:sz w:val="18"/>
                <w:szCs w:val="18"/>
                <w:lang w:val="pl-PL"/>
              </w:rPr>
            </w:pPr>
          </w:p>
        </w:tc>
        <w:tc>
          <w:tcPr>
            <w:tcW w:w="6967" w:type="dxa"/>
          </w:tcPr>
          <w:p w14:paraId="7093742B" w14:textId="33E487EF" w:rsidR="00570967" w:rsidRPr="00620D6C" w:rsidRDefault="00570967" w:rsidP="00345CC5">
            <w:pPr>
              <w:rPr>
                <w:rFonts w:cs="Arial"/>
                <w:szCs w:val="20"/>
                <w:lang w:val="pl-PL"/>
              </w:rPr>
            </w:pPr>
            <w:r w:rsidRPr="00620D6C">
              <w:rPr>
                <w:szCs w:val="20"/>
                <w:lang w:val="pl"/>
              </w:rPr>
              <w:t>Regularnie korzysta</w:t>
            </w:r>
            <w:r w:rsidR="00902E07">
              <w:rPr>
                <w:szCs w:val="20"/>
                <w:lang w:val="pl"/>
              </w:rPr>
              <w:t>m</w:t>
            </w:r>
            <w:r w:rsidRPr="00620D6C">
              <w:rPr>
                <w:szCs w:val="20"/>
                <w:lang w:val="pl"/>
              </w:rPr>
              <w:t xml:space="preserve"> z aplikacji, na przykład do uwierzytelniania dostępu do narzędzi roboczych (np. Zoom, MS Teams). Jeśli tak, podaj nazwy niektórych aplikacji, z których korzystasz oraz ich przeznaczenie:</w:t>
            </w:r>
          </w:p>
          <w:p w14:paraId="63DC9AB1" w14:textId="77777777" w:rsidR="00570967" w:rsidRPr="00620D6C" w:rsidRDefault="00570967" w:rsidP="00345CC5">
            <w:pPr>
              <w:ind w:firstLine="720"/>
              <w:rPr>
                <w:rFonts w:cs="Arial"/>
                <w:szCs w:val="20"/>
                <w:lang w:val="pl-PL"/>
              </w:rPr>
            </w:pPr>
            <w:r w:rsidRPr="00620D6C">
              <w:rPr>
                <w:szCs w:val="20"/>
                <w:lang w:val="pl"/>
              </w:rPr>
              <w:lastRenderedPageBreak/>
              <w:tab/>
              <w:t>Narzędzia pracy (np. Microsoft Office itp.)</w:t>
            </w:r>
          </w:p>
          <w:p w14:paraId="212768EC" w14:textId="77777777" w:rsidR="00570967" w:rsidRPr="00620D6C" w:rsidRDefault="00570967" w:rsidP="00345CC5">
            <w:pPr>
              <w:ind w:left="720" w:firstLine="720"/>
              <w:rPr>
                <w:rFonts w:cs="Arial"/>
                <w:szCs w:val="20"/>
                <w:lang w:val="pl-PL"/>
              </w:rPr>
            </w:pPr>
            <w:r w:rsidRPr="00620D6C">
              <w:rPr>
                <w:szCs w:val="20"/>
                <w:lang w:val="pl"/>
              </w:rPr>
              <w:t>Granie w gry (np. STEAM).</w:t>
            </w:r>
          </w:p>
          <w:p w14:paraId="7FF0D96E" w14:textId="77777777" w:rsidR="00570967" w:rsidRPr="00620D6C" w:rsidRDefault="00570967" w:rsidP="00345CC5">
            <w:pPr>
              <w:ind w:firstLine="720"/>
              <w:rPr>
                <w:rFonts w:cs="Arial"/>
                <w:szCs w:val="20"/>
                <w:lang w:val="pl-PL"/>
              </w:rPr>
            </w:pPr>
            <w:r w:rsidRPr="00620D6C">
              <w:rPr>
                <w:szCs w:val="20"/>
                <w:lang w:val="pl"/>
              </w:rPr>
              <w:tab/>
              <w:t>Aplikacje edukacyjne</w:t>
            </w:r>
          </w:p>
          <w:p w14:paraId="55D25DE6" w14:textId="77777777" w:rsidR="00570967" w:rsidRPr="00620D6C" w:rsidRDefault="00570967" w:rsidP="00345CC5">
            <w:pPr>
              <w:ind w:firstLine="720"/>
              <w:rPr>
                <w:rFonts w:cs="Arial"/>
                <w:szCs w:val="20"/>
                <w:lang w:val="pl-PL"/>
              </w:rPr>
            </w:pPr>
            <w:r w:rsidRPr="00620D6C">
              <w:rPr>
                <w:szCs w:val="20"/>
                <w:lang w:val="pl"/>
              </w:rPr>
              <w:tab/>
              <w:t>Styl życia (sport, fitness, zdrowie)</w:t>
            </w:r>
          </w:p>
          <w:p w14:paraId="02693406" w14:textId="77777777" w:rsidR="00570967" w:rsidRPr="00620D6C" w:rsidRDefault="00570967" w:rsidP="00345CC5">
            <w:pPr>
              <w:ind w:firstLine="720"/>
              <w:rPr>
                <w:rFonts w:cs="Arial"/>
                <w:szCs w:val="20"/>
                <w:lang w:val="pl-PL"/>
              </w:rPr>
            </w:pPr>
            <w:r w:rsidRPr="00620D6C">
              <w:rPr>
                <w:szCs w:val="20"/>
                <w:lang w:val="pl"/>
              </w:rPr>
              <w:tab/>
              <w:t>Wiadomości</w:t>
            </w:r>
          </w:p>
          <w:p w14:paraId="18FD7A23" w14:textId="77777777" w:rsidR="00570967" w:rsidRPr="00620D6C" w:rsidRDefault="00570967" w:rsidP="00345CC5">
            <w:pPr>
              <w:ind w:firstLine="720"/>
              <w:rPr>
                <w:rFonts w:cs="Arial"/>
                <w:szCs w:val="20"/>
                <w:lang w:val="pl-PL"/>
              </w:rPr>
            </w:pPr>
            <w:r w:rsidRPr="00620D6C">
              <w:rPr>
                <w:szCs w:val="20"/>
                <w:lang w:val="pl"/>
              </w:rPr>
              <w:tab/>
              <w:t>Rozrywka (np. aplikacje do przesyłania strumieniowego, takie jak Netflix)</w:t>
            </w:r>
          </w:p>
          <w:p w14:paraId="4F434DC8" w14:textId="77777777" w:rsidR="00570967" w:rsidRPr="00620D6C" w:rsidRDefault="00570967" w:rsidP="00345CC5">
            <w:pPr>
              <w:ind w:firstLine="720"/>
              <w:rPr>
                <w:rFonts w:cs="Arial"/>
                <w:szCs w:val="20"/>
                <w:lang w:val="pl-PL"/>
              </w:rPr>
            </w:pPr>
            <w:r w:rsidRPr="00620D6C">
              <w:rPr>
                <w:szCs w:val="20"/>
                <w:lang w:val="pl"/>
              </w:rPr>
              <w:tab/>
              <w:t>Inny</w:t>
            </w:r>
          </w:p>
          <w:p w14:paraId="640BE3EC" w14:textId="77777777" w:rsidR="00570967" w:rsidRPr="00620D6C" w:rsidRDefault="00570967" w:rsidP="00345CC5">
            <w:pPr>
              <w:ind w:firstLine="720"/>
              <w:rPr>
                <w:rFonts w:cs="Arial"/>
                <w:szCs w:val="20"/>
                <w:lang w:val="pl-PL"/>
              </w:rPr>
            </w:pPr>
            <w:r w:rsidRPr="00620D6C">
              <w:rPr>
                <w:szCs w:val="20"/>
                <w:lang w:val="pl"/>
              </w:rPr>
              <w:tab/>
              <w:t>Wolę nie mówić</w:t>
            </w:r>
          </w:p>
          <w:p w14:paraId="3733AEA6" w14:textId="6074771B" w:rsidR="00570967" w:rsidRPr="00620D6C" w:rsidRDefault="00570967" w:rsidP="00345CC5">
            <w:pPr>
              <w:rPr>
                <w:rFonts w:cs="Arial"/>
                <w:szCs w:val="20"/>
                <w:lang w:val="pl-PL"/>
              </w:rPr>
            </w:pPr>
            <w:r w:rsidRPr="00620D6C">
              <w:rPr>
                <w:szCs w:val="20"/>
                <w:lang w:val="pl"/>
              </w:rPr>
              <w:t>Rzadko używa</w:t>
            </w:r>
            <w:r w:rsidR="00902E07">
              <w:rPr>
                <w:szCs w:val="20"/>
                <w:lang w:val="pl"/>
              </w:rPr>
              <w:t>m</w:t>
            </w:r>
            <w:r w:rsidRPr="00620D6C">
              <w:rPr>
                <w:szCs w:val="20"/>
                <w:lang w:val="pl"/>
              </w:rPr>
              <w:t xml:space="preserve"> aplikacji na komputerach stacjonarnych i laptopach</w:t>
            </w:r>
          </w:p>
          <w:p w14:paraId="54BFEEF2" w14:textId="75173501" w:rsidR="00570967" w:rsidRPr="00620D6C" w:rsidRDefault="00570967" w:rsidP="00345CC5">
            <w:pPr>
              <w:rPr>
                <w:rFonts w:cs="Arial"/>
                <w:szCs w:val="20"/>
                <w:lang w:val="pl-PL"/>
              </w:rPr>
            </w:pPr>
            <w:r w:rsidRPr="00620D6C">
              <w:rPr>
                <w:szCs w:val="20"/>
                <w:lang w:val="pl"/>
              </w:rPr>
              <w:t>Nie używa</w:t>
            </w:r>
            <w:r w:rsidR="00902E07">
              <w:rPr>
                <w:szCs w:val="20"/>
                <w:lang w:val="pl"/>
              </w:rPr>
              <w:t>m</w:t>
            </w:r>
            <w:r w:rsidRPr="00620D6C">
              <w:rPr>
                <w:szCs w:val="20"/>
                <w:lang w:val="pl"/>
              </w:rPr>
              <w:t xml:space="preserve"> aplikacji na komputerach stacjonarnych i laptopach</w:t>
            </w:r>
          </w:p>
          <w:p w14:paraId="623E8F2E" w14:textId="77777777" w:rsidR="00570967" w:rsidRPr="00620D6C" w:rsidRDefault="00570967" w:rsidP="00345CC5">
            <w:pPr>
              <w:rPr>
                <w:rFonts w:cs="Arial"/>
                <w:szCs w:val="20"/>
              </w:rPr>
            </w:pPr>
            <w:r w:rsidRPr="00620D6C">
              <w:rPr>
                <w:szCs w:val="20"/>
                <w:lang w:val="pl"/>
              </w:rPr>
              <w:t>Wolę nie mówić</w:t>
            </w:r>
          </w:p>
          <w:p w14:paraId="1507CCAD" w14:textId="77777777" w:rsidR="00570967" w:rsidRPr="00620D6C" w:rsidRDefault="00570967" w:rsidP="00345CC5">
            <w:pPr>
              <w:spacing w:before="0" w:after="160"/>
              <w:rPr>
                <w:rFonts w:cs="Arial"/>
                <w:b/>
                <w:bCs/>
                <w:sz w:val="18"/>
                <w:szCs w:val="18"/>
              </w:rPr>
            </w:pPr>
          </w:p>
        </w:tc>
      </w:tr>
      <w:tr w:rsidR="00570967" w:rsidRPr="00620D6C" w14:paraId="7E933A29" w14:textId="77777777" w:rsidTr="00345CC5">
        <w:tc>
          <w:tcPr>
            <w:tcW w:w="3823" w:type="dxa"/>
          </w:tcPr>
          <w:p w14:paraId="2FB8CA01" w14:textId="77777777" w:rsidR="00570967" w:rsidRPr="00620D6C" w:rsidRDefault="00570967" w:rsidP="00345CC5">
            <w:pPr>
              <w:rPr>
                <w:rFonts w:cs="Arial"/>
                <w:b/>
                <w:szCs w:val="20"/>
              </w:rPr>
            </w:pPr>
            <w:r w:rsidRPr="00620D6C">
              <w:rPr>
                <w:b/>
                <w:szCs w:val="20"/>
                <w:lang w:val="pl"/>
              </w:rPr>
              <w:t>Korzystanie z aplikacji: Urządzenia mobilne</w:t>
            </w:r>
          </w:p>
          <w:p w14:paraId="5F2A44C1" w14:textId="77777777" w:rsidR="00570967" w:rsidRPr="00620D6C" w:rsidRDefault="00570967" w:rsidP="00345CC5">
            <w:pPr>
              <w:spacing w:before="0" w:after="160"/>
              <w:rPr>
                <w:rFonts w:cs="Arial"/>
                <w:b/>
                <w:bCs/>
                <w:sz w:val="18"/>
                <w:szCs w:val="18"/>
              </w:rPr>
            </w:pPr>
          </w:p>
        </w:tc>
        <w:tc>
          <w:tcPr>
            <w:tcW w:w="6967" w:type="dxa"/>
          </w:tcPr>
          <w:p w14:paraId="739C8962" w14:textId="5856F808" w:rsidR="00570967" w:rsidRPr="00620D6C" w:rsidRDefault="00570967" w:rsidP="00345CC5">
            <w:pPr>
              <w:rPr>
                <w:rFonts w:cs="Arial"/>
                <w:szCs w:val="20"/>
                <w:lang w:val="pl-PL"/>
              </w:rPr>
            </w:pPr>
            <w:r w:rsidRPr="00620D6C">
              <w:rPr>
                <w:szCs w:val="20"/>
                <w:lang w:val="pl"/>
              </w:rPr>
              <w:t>Regularnie korzysta</w:t>
            </w:r>
            <w:r w:rsidR="00902E07">
              <w:rPr>
                <w:szCs w:val="20"/>
                <w:lang w:val="pl"/>
              </w:rPr>
              <w:t xml:space="preserve">m </w:t>
            </w:r>
            <w:r w:rsidRPr="00620D6C">
              <w:rPr>
                <w:szCs w:val="20"/>
                <w:lang w:val="pl"/>
              </w:rPr>
              <w:t xml:space="preserve">z aplikacji, na przykład aplikacji transportowych, aby </w:t>
            </w:r>
            <w:r w:rsidR="00902E07">
              <w:rPr>
                <w:szCs w:val="20"/>
                <w:lang w:val="pl"/>
              </w:rPr>
              <w:t>dowiedzieć się</w:t>
            </w:r>
            <w:r w:rsidRPr="00620D6C">
              <w:rPr>
                <w:szCs w:val="20"/>
                <w:lang w:val="pl"/>
              </w:rPr>
              <w:t xml:space="preserve"> o czasie następnego pociągu, autobusu itp. Jeśli tak, podaj nazwy niektórych aplikacji, z których korzystasz oraz ich przeznaczenie:</w:t>
            </w:r>
          </w:p>
          <w:p w14:paraId="574F7CAC" w14:textId="77777777" w:rsidR="00570967" w:rsidRPr="00620D6C" w:rsidRDefault="00570967" w:rsidP="00345CC5">
            <w:pPr>
              <w:ind w:firstLine="720"/>
              <w:rPr>
                <w:rFonts w:cs="Arial"/>
                <w:szCs w:val="20"/>
                <w:lang w:val="pl-PL"/>
              </w:rPr>
            </w:pPr>
            <w:r w:rsidRPr="00620D6C">
              <w:rPr>
                <w:szCs w:val="20"/>
                <w:lang w:val="pl"/>
              </w:rPr>
              <w:tab/>
              <w:t>Granie w gry</w:t>
            </w:r>
          </w:p>
          <w:p w14:paraId="1F6EA6EE" w14:textId="77777777" w:rsidR="00570967" w:rsidRPr="00620D6C" w:rsidRDefault="00570967" w:rsidP="00345CC5">
            <w:pPr>
              <w:ind w:firstLine="720"/>
              <w:rPr>
                <w:rFonts w:cs="Arial"/>
                <w:szCs w:val="20"/>
                <w:lang w:val="pl-PL"/>
              </w:rPr>
            </w:pPr>
            <w:r w:rsidRPr="00620D6C">
              <w:rPr>
                <w:szCs w:val="20"/>
                <w:lang w:val="pl"/>
              </w:rPr>
              <w:tab/>
              <w:t>Aplikacje edukacyjne</w:t>
            </w:r>
          </w:p>
          <w:p w14:paraId="7306C722" w14:textId="77777777" w:rsidR="00570967" w:rsidRPr="00620D6C" w:rsidRDefault="00570967" w:rsidP="00345CC5">
            <w:pPr>
              <w:ind w:firstLine="720"/>
              <w:rPr>
                <w:rFonts w:cs="Arial"/>
                <w:szCs w:val="20"/>
                <w:lang w:val="pl-PL"/>
              </w:rPr>
            </w:pPr>
            <w:r w:rsidRPr="00620D6C">
              <w:rPr>
                <w:szCs w:val="20"/>
                <w:lang w:val="pl"/>
              </w:rPr>
              <w:tab/>
              <w:t>Styl życia (sport, fitness, zdrowie):</w:t>
            </w:r>
          </w:p>
          <w:p w14:paraId="661258E9" w14:textId="77777777" w:rsidR="00570967" w:rsidRPr="00620D6C" w:rsidRDefault="00570967" w:rsidP="00345CC5">
            <w:pPr>
              <w:ind w:firstLine="720"/>
              <w:rPr>
                <w:rFonts w:cs="Arial"/>
                <w:szCs w:val="20"/>
                <w:lang w:val="pl-PL"/>
              </w:rPr>
            </w:pPr>
            <w:r w:rsidRPr="00620D6C">
              <w:rPr>
                <w:szCs w:val="20"/>
                <w:lang w:val="pl"/>
              </w:rPr>
              <w:tab/>
              <w:t>Wiadomości</w:t>
            </w:r>
          </w:p>
          <w:p w14:paraId="68E9E2B2" w14:textId="77777777" w:rsidR="00570967" w:rsidRPr="00620D6C" w:rsidRDefault="00570967" w:rsidP="00345CC5">
            <w:pPr>
              <w:ind w:firstLine="720"/>
              <w:rPr>
                <w:rFonts w:cs="Arial"/>
                <w:szCs w:val="20"/>
                <w:lang w:val="pl-PL"/>
              </w:rPr>
            </w:pPr>
            <w:r w:rsidRPr="00620D6C">
              <w:rPr>
                <w:szCs w:val="20"/>
                <w:lang w:val="pl"/>
              </w:rPr>
              <w:tab/>
              <w:t>Rozrywka (np. aplikacje do przesyłania strumieniowego – Amazon Prime):</w:t>
            </w:r>
          </w:p>
          <w:p w14:paraId="6FAAB0C3" w14:textId="77777777" w:rsidR="00570967" w:rsidRPr="00620D6C" w:rsidRDefault="00570967" w:rsidP="00345CC5">
            <w:pPr>
              <w:ind w:firstLine="720"/>
              <w:rPr>
                <w:rFonts w:cs="Arial"/>
                <w:szCs w:val="20"/>
                <w:lang w:val="pl-PL"/>
              </w:rPr>
            </w:pPr>
            <w:r w:rsidRPr="00620D6C">
              <w:rPr>
                <w:szCs w:val="20"/>
                <w:lang w:val="pl"/>
              </w:rPr>
              <w:tab/>
              <w:t>Inny</w:t>
            </w:r>
          </w:p>
          <w:p w14:paraId="024C0A7A" w14:textId="77777777" w:rsidR="00570967" w:rsidRPr="00620D6C" w:rsidRDefault="00570967" w:rsidP="00345CC5">
            <w:pPr>
              <w:ind w:firstLine="720"/>
              <w:rPr>
                <w:rFonts w:cs="Arial"/>
                <w:szCs w:val="20"/>
                <w:lang w:val="pl-PL"/>
              </w:rPr>
            </w:pPr>
            <w:r w:rsidRPr="00620D6C">
              <w:rPr>
                <w:szCs w:val="20"/>
                <w:lang w:val="pl"/>
              </w:rPr>
              <w:tab/>
              <w:t>Wolę nie mówić</w:t>
            </w:r>
          </w:p>
          <w:p w14:paraId="3A3A9182" w14:textId="7036CBBC" w:rsidR="00570967" w:rsidRPr="00620D6C" w:rsidRDefault="00570967" w:rsidP="00345CC5">
            <w:pPr>
              <w:rPr>
                <w:rFonts w:cs="Arial"/>
                <w:szCs w:val="20"/>
                <w:lang w:val="pl-PL"/>
              </w:rPr>
            </w:pPr>
            <w:r w:rsidRPr="00620D6C">
              <w:rPr>
                <w:szCs w:val="20"/>
                <w:lang w:val="pl"/>
              </w:rPr>
              <w:t>Rzadko używa</w:t>
            </w:r>
            <w:r w:rsidR="00902E07">
              <w:rPr>
                <w:szCs w:val="20"/>
                <w:lang w:val="pl"/>
              </w:rPr>
              <w:t xml:space="preserve">m </w:t>
            </w:r>
            <w:r w:rsidRPr="00620D6C">
              <w:rPr>
                <w:szCs w:val="20"/>
                <w:lang w:val="pl"/>
              </w:rPr>
              <w:t>aplikacji na telefon komórkowy lub tablet</w:t>
            </w:r>
          </w:p>
          <w:p w14:paraId="73ED01FD" w14:textId="1656C3B8" w:rsidR="00570967" w:rsidRPr="00620D6C" w:rsidRDefault="00570967" w:rsidP="00345CC5">
            <w:pPr>
              <w:rPr>
                <w:rFonts w:cs="Arial"/>
                <w:szCs w:val="20"/>
                <w:lang w:val="pl-PL"/>
              </w:rPr>
            </w:pPr>
            <w:r w:rsidRPr="00620D6C">
              <w:rPr>
                <w:szCs w:val="20"/>
                <w:lang w:val="pl"/>
              </w:rPr>
              <w:t>Nie używa</w:t>
            </w:r>
            <w:r w:rsidR="00902E07">
              <w:rPr>
                <w:szCs w:val="20"/>
                <w:lang w:val="pl"/>
              </w:rPr>
              <w:t>m</w:t>
            </w:r>
            <w:r w:rsidRPr="00620D6C">
              <w:rPr>
                <w:szCs w:val="20"/>
                <w:lang w:val="pl"/>
              </w:rPr>
              <w:t xml:space="preserve"> aplikacji</w:t>
            </w:r>
          </w:p>
          <w:p w14:paraId="66724EFA" w14:textId="77777777" w:rsidR="00570967" w:rsidRPr="00620D6C" w:rsidRDefault="00570967" w:rsidP="00345CC5">
            <w:pPr>
              <w:rPr>
                <w:rFonts w:cs="Arial"/>
                <w:szCs w:val="20"/>
                <w:lang w:val="pl-PL"/>
              </w:rPr>
            </w:pPr>
            <w:r w:rsidRPr="00620D6C">
              <w:rPr>
                <w:szCs w:val="20"/>
                <w:lang w:val="pl"/>
              </w:rPr>
              <w:t>Wolę nie mówić</w:t>
            </w:r>
          </w:p>
          <w:p w14:paraId="4A4CC7A1" w14:textId="77777777" w:rsidR="00570967" w:rsidRPr="00620D6C" w:rsidRDefault="00570967" w:rsidP="00345CC5">
            <w:pPr>
              <w:spacing w:before="0" w:after="160"/>
              <w:rPr>
                <w:rFonts w:cs="Arial"/>
                <w:b/>
                <w:bCs/>
                <w:sz w:val="18"/>
                <w:szCs w:val="18"/>
                <w:lang w:val="pl-PL"/>
              </w:rPr>
            </w:pPr>
          </w:p>
        </w:tc>
      </w:tr>
      <w:tr w:rsidR="00570967" w:rsidRPr="00620D6C" w14:paraId="1FCC187F" w14:textId="77777777" w:rsidTr="00345CC5">
        <w:tc>
          <w:tcPr>
            <w:tcW w:w="3823" w:type="dxa"/>
          </w:tcPr>
          <w:p w14:paraId="712B2C74" w14:textId="77777777" w:rsidR="00570967" w:rsidRPr="00620D6C" w:rsidRDefault="00570967" w:rsidP="00345CC5">
            <w:pPr>
              <w:rPr>
                <w:rFonts w:cs="Arial"/>
                <w:b/>
                <w:bCs/>
                <w:szCs w:val="20"/>
                <w:lang w:val="pl-PL"/>
              </w:rPr>
            </w:pPr>
            <w:r w:rsidRPr="00620D6C">
              <w:rPr>
                <w:b/>
                <w:bCs/>
                <w:szCs w:val="20"/>
                <w:lang w:val="pl"/>
              </w:rPr>
              <w:lastRenderedPageBreak/>
              <w:t>Jak dowiedziałeś się o projekcie CSI-COP?</w:t>
            </w:r>
          </w:p>
        </w:tc>
        <w:tc>
          <w:tcPr>
            <w:tcW w:w="6967" w:type="dxa"/>
          </w:tcPr>
          <w:p w14:paraId="20555E32" w14:textId="77777777" w:rsidR="00570967" w:rsidRPr="00620D6C" w:rsidRDefault="00570967" w:rsidP="00345CC5">
            <w:pPr>
              <w:rPr>
                <w:rFonts w:cs="Arial"/>
                <w:szCs w:val="20"/>
                <w:lang w:val="pl-PL"/>
              </w:rPr>
            </w:pPr>
            <w:r w:rsidRPr="00620D6C">
              <w:rPr>
                <w:szCs w:val="20"/>
                <w:lang w:val="pl"/>
              </w:rPr>
              <w:t>Ze strony CSI-COP</w:t>
            </w:r>
          </w:p>
          <w:p w14:paraId="060B67FA" w14:textId="77777777" w:rsidR="00570967" w:rsidRPr="00620D6C" w:rsidRDefault="00570967" w:rsidP="00345CC5">
            <w:pPr>
              <w:rPr>
                <w:rFonts w:cs="Arial"/>
                <w:szCs w:val="20"/>
                <w:lang w:val="pl-PL"/>
              </w:rPr>
            </w:pPr>
            <w:r w:rsidRPr="00620D6C">
              <w:rPr>
                <w:szCs w:val="20"/>
                <w:lang w:val="pl"/>
              </w:rPr>
              <w:t>Z uniwersytetu</w:t>
            </w:r>
          </w:p>
          <w:p w14:paraId="7EA0A40E" w14:textId="77777777" w:rsidR="00570967" w:rsidRPr="00620D6C" w:rsidRDefault="00570967" w:rsidP="00345CC5">
            <w:pPr>
              <w:rPr>
                <w:rFonts w:cs="Arial"/>
                <w:szCs w:val="20"/>
                <w:lang w:val="pl-PL"/>
              </w:rPr>
            </w:pPr>
            <w:r w:rsidRPr="00620D6C">
              <w:rPr>
                <w:szCs w:val="20"/>
                <w:lang w:val="pl"/>
              </w:rPr>
              <w:t>Od członkostwa do stowarzyszenia (np. Kobiety w technologii)</w:t>
            </w:r>
          </w:p>
          <w:p w14:paraId="73C29CCD" w14:textId="77777777" w:rsidR="00570967" w:rsidRPr="00620D6C" w:rsidRDefault="00570967" w:rsidP="00345CC5">
            <w:pPr>
              <w:rPr>
                <w:rFonts w:cs="Arial"/>
                <w:szCs w:val="20"/>
                <w:lang w:val="pl-PL"/>
              </w:rPr>
            </w:pPr>
            <w:r w:rsidRPr="00620D6C">
              <w:rPr>
                <w:szCs w:val="20"/>
                <w:lang w:val="pl"/>
              </w:rPr>
              <w:t>Na przykład z obywatelskiej platformy naukowej</w:t>
            </w:r>
          </w:p>
          <w:p w14:paraId="0C065E16" w14:textId="77777777" w:rsidR="00570967" w:rsidRPr="00620D6C" w:rsidRDefault="00570967" w:rsidP="00570967">
            <w:pPr>
              <w:pStyle w:val="ListParagraph"/>
              <w:numPr>
                <w:ilvl w:val="0"/>
                <w:numId w:val="23"/>
              </w:numPr>
              <w:spacing w:after="160" w:line="259" w:lineRule="auto"/>
              <w:contextualSpacing/>
              <w:rPr>
                <w:rFonts w:asciiTheme="minorHAnsi" w:hAnsiTheme="minorHAnsi" w:cs="Arial"/>
                <w:sz w:val="20"/>
                <w:szCs w:val="20"/>
              </w:rPr>
            </w:pPr>
            <w:r w:rsidRPr="00620D6C">
              <w:rPr>
                <w:rFonts w:asciiTheme="minorHAnsi" w:hAnsiTheme="minorHAnsi"/>
                <w:sz w:val="20"/>
                <w:szCs w:val="20"/>
                <w:lang w:val="pl"/>
              </w:rPr>
              <w:t>SciStarter</w:t>
            </w:r>
          </w:p>
          <w:p w14:paraId="6B541DF9" w14:textId="77777777" w:rsidR="00570967" w:rsidRPr="00620D6C" w:rsidRDefault="00570967" w:rsidP="00570967">
            <w:pPr>
              <w:pStyle w:val="ListParagraph"/>
              <w:numPr>
                <w:ilvl w:val="0"/>
                <w:numId w:val="23"/>
              </w:numPr>
              <w:spacing w:after="160" w:line="259" w:lineRule="auto"/>
              <w:contextualSpacing/>
              <w:rPr>
                <w:rFonts w:asciiTheme="minorHAnsi" w:hAnsiTheme="minorHAnsi" w:cs="Arial"/>
                <w:sz w:val="20"/>
                <w:szCs w:val="20"/>
              </w:rPr>
            </w:pPr>
            <w:r w:rsidRPr="00620D6C">
              <w:rPr>
                <w:rFonts w:asciiTheme="minorHAnsi" w:hAnsiTheme="minorHAnsi"/>
                <w:sz w:val="20"/>
                <w:szCs w:val="20"/>
                <w:lang w:val="pl"/>
              </w:rPr>
              <w:t>Zooniverse</w:t>
            </w:r>
          </w:p>
          <w:p w14:paraId="150ECB33" w14:textId="77777777" w:rsidR="00570967" w:rsidRPr="00620D6C" w:rsidRDefault="00570967" w:rsidP="00570967">
            <w:pPr>
              <w:pStyle w:val="ListParagraph"/>
              <w:numPr>
                <w:ilvl w:val="0"/>
                <w:numId w:val="23"/>
              </w:numPr>
              <w:spacing w:after="160" w:line="259" w:lineRule="auto"/>
              <w:contextualSpacing/>
              <w:rPr>
                <w:rFonts w:asciiTheme="minorHAnsi" w:hAnsiTheme="minorHAnsi" w:cs="Arial"/>
                <w:sz w:val="20"/>
                <w:szCs w:val="20"/>
              </w:rPr>
            </w:pPr>
            <w:r w:rsidRPr="00620D6C">
              <w:rPr>
                <w:rFonts w:asciiTheme="minorHAnsi" w:hAnsiTheme="minorHAnsi"/>
                <w:sz w:val="20"/>
                <w:szCs w:val="20"/>
                <w:lang w:val="pl"/>
              </w:rPr>
              <w:t>EU-Citizen.Nauka</w:t>
            </w:r>
          </w:p>
          <w:p w14:paraId="7396332C" w14:textId="77777777" w:rsidR="00570967" w:rsidRPr="00620D6C" w:rsidRDefault="00570967" w:rsidP="00570967">
            <w:pPr>
              <w:pStyle w:val="ListParagraph"/>
              <w:numPr>
                <w:ilvl w:val="0"/>
                <w:numId w:val="23"/>
              </w:numPr>
              <w:spacing w:after="160" w:line="259" w:lineRule="auto"/>
              <w:contextualSpacing/>
              <w:rPr>
                <w:rFonts w:asciiTheme="minorHAnsi" w:hAnsiTheme="minorHAnsi" w:cs="Arial"/>
                <w:sz w:val="20"/>
                <w:szCs w:val="20"/>
              </w:rPr>
            </w:pPr>
            <w:r w:rsidRPr="00620D6C">
              <w:rPr>
                <w:rFonts w:asciiTheme="minorHAnsi" w:hAnsiTheme="minorHAnsi"/>
                <w:sz w:val="20"/>
                <w:szCs w:val="20"/>
                <w:lang w:val="pl"/>
              </w:rPr>
              <w:t>Inna obywatelska platforma naukowa</w:t>
            </w:r>
          </w:p>
          <w:p w14:paraId="64362268" w14:textId="77777777" w:rsidR="00570967" w:rsidRPr="00620D6C" w:rsidRDefault="00570967" w:rsidP="00570967">
            <w:pPr>
              <w:pStyle w:val="ListParagraph"/>
              <w:numPr>
                <w:ilvl w:val="0"/>
                <w:numId w:val="23"/>
              </w:numPr>
              <w:spacing w:after="160" w:line="259" w:lineRule="auto"/>
              <w:contextualSpacing/>
              <w:rPr>
                <w:rFonts w:asciiTheme="minorHAnsi" w:hAnsiTheme="minorHAnsi" w:cs="Arial"/>
                <w:sz w:val="20"/>
                <w:szCs w:val="20"/>
              </w:rPr>
            </w:pPr>
          </w:p>
          <w:p w14:paraId="0BD2E0B4" w14:textId="77777777" w:rsidR="00570967" w:rsidRPr="00620D6C" w:rsidRDefault="00570967" w:rsidP="00345CC5">
            <w:pPr>
              <w:rPr>
                <w:rFonts w:cs="Arial"/>
                <w:szCs w:val="20"/>
              </w:rPr>
            </w:pPr>
            <w:r w:rsidRPr="00620D6C">
              <w:rPr>
                <w:szCs w:val="20"/>
                <w:lang w:val="pl"/>
              </w:rPr>
              <w:t>Surfowanie po Internecie</w:t>
            </w:r>
          </w:p>
          <w:p w14:paraId="3403029A" w14:textId="77777777" w:rsidR="00570967" w:rsidRPr="00620D6C" w:rsidRDefault="00570967" w:rsidP="00345CC5">
            <w:pPr>
              <w:rPr>
                <w:rFonts w:cs="Arial"/>
                <w:szCs w:val="20"/>
              </w:rPr>
            </w:pPr>
            <w:r w:rsidRPr="00620D6C">
              <w:rPr>
                <w:szCs w:val="20"/>
                <w:lang w:val="pl"/>
              </w:rPr>
              <w:t>Poprzedni wolontariat</w:t>
            </w:r>
          </w:p>
          <w:p w14:paraId="7287A409" w14:textId="77777777" w:rsidR="00570967" w:rsidRPr="00620D6C" w:rsidRDefault="00570967" w:rsidP="00345CC5">
            <w:pPr>
              <w:rPr>
                <w:rFonts w:cs="Arial"/>
                <w:szCs w:val="20"/>
                <w:lang w:val="pl-PL"/>
              </w:rPr>
            </w:pPr>
            <w:r w:rsidRPr="00620D6C">
              <w:rPr>
                <w:szCs w:val="20"/>
                <w:lang w:val="pl"/>
              </w:rPr>
              <w:t xml:space="preserve">W mediach społecznościowych </w:t>
            </w:r>
            <w:r w:rsidRPr="00620D6C">
              <w:rPr>
                <w:szCs w:val="20"/>
                <w:u w:val="single"/>
                <w:lang w:val="pl"/>
              </w:rPr>
              <w:t>powiedz, która platforma</w:t>
            </w:r>
          </w:p>
          <w:p w14:paraId="58ACE228" w14:textId="77777777" w:rsidR="00570967" w:rsidRPr="00620D6C" w:rsidRDefault="00570967" w:rsidP="00345CC5">
            <w:pPr>
              <w:rPr>
                <w:rFonts w:cs="Arial"/>
                <w:szCs w:val="20"/>
              </w:rPr>
            </w:pPr>
            <w:r w:rsidRPr="00620D6C">
              <w:rPr>
                <w:szCs w:val="20"/>
                <w:lang w:val="pl"/>
              </w:rPr>
              <w:t>Poczta pantoflowa</w:t>
            </w:r>
          </w:p>
          <w:p w14:paraId="7B6D0027" w14:textId="77777777" w:rsidR="00570967" w:rsidRPr="00620D6C" w:rsidRDefault="00570967" w:rsidP="00345CC5">
            <w:pPr>
              <w:rPr>
                <w:rFonts w:cs="Arial"/>
                <w:szCs w:val="20"/>
              </w:rPr>
            </w:pPr>
            <w:r w:rsidRPr="00620D6C">
              <w:rPr>
                <w:szCs w:val="20"/>
                <w:lang w:val="pl"/>
              </w:rPr>
              <w:t>Inny</w:t>
            </w:r>
          </w:p>
          <w:p w14:paraId="1FABE064" w14:textId="77777777" w:rsidR="00570967" w:rsidRPr="00620D6C" w:rsidRDefault="00570967" w:rsidP="00345CC5">
            <w:pPr>
              <w:spacing w:before="0" w:after="160"/>
              <w:rPr>
                <w:rFonts w:cs="Arial"/>
                <w:b/>
                <w:bCs/>
                <w:sz w:val="18"/>
                <w:szCs w:val="18"/>
              </w:rPr>
            </w:pPr>
          </w:p>
        </w:tc>
      </w:tr>
      <w:tr w:rsidR="00570967" w:rsidRPr="00620D6C" w14:paraId="3A51557C" w14:textId="77777777" w:rsidTr="00345CC5">
        <w:tc>
          <w:tcPr>
            <w:tcW w:w="3823" w:type="dxa"/>
          </w:tcPr>
          <w:p w14:paraId="73D49481" w14:textId="77777777" w:rsidR="00570967" w:rsidRPr="00620D6C" w:rsidRDefault="00570967" w:rsidP="00345CC5">
            <w:pPr>
              <w:rPr>
                <w:rFonts w:cs="Arial"/>
                <w:b/>
                <w:bCs/>
                <w:szCs w:val="20"/>
                <w:lang w:val="pl-PL"/>
              </w:rPr>
            </w:pPr>
            <w:r w:rsidRPr="00620D6C">
              <w:rPr>
                <w:b/>
                <w:bCs/>
                <w:szCs w:val="20"/>
                <w:lang w:val="pl"/>
              </w:rPr>
              <w:t>Czy ukończyłeś bezpłatne warsztaty nieformalnej edukacji online CSI-COP?</w:t>
            </w:r>
          </w:p>
        </w:tc>
        <w:tc>
          <w:tcPr>
            <w:tcW w:w="6967" w:type="dxa"/>
          </w:tcPr>
          <w:p w14:paraId="3D5206EF" w14:textId="77777777" w:rsidR="00570967" w:rsidRPr="00620D6C" w:rsidRDefault="00570967" w:rsidP="00345CC5">
            <w:pPr>
              <w:rPr>
                <w:rFonts w:cs="Arial"/>
                <w:szCs w:val="20"/>
                <w:lang w:val="pl-PL"/>
              </w:rPr>
            </w:pPr>
            <w:r w:rsidRPr="00620D6C">
              <w:rPr>
                <w:szCs w:val="20"/>
                <w:lang w:val="pl"/>
              </w:rPr>
              <w:t>Tak</w:t>
            </w:r>
          </w:p>
          <w:p w14:paraId="0EE0D239" w14:textId="7F7F607D" w:rsidR="00570967" w:rsidRPr="00620D6C" w:rsidRDefault="00570967" w:rsidP="00345CC5">
            <w:pPr>
              <w:rPr>
                <w:rFonts w:cs="Arial"/>
                <w:szCs w:val="20"/>
                <w:lang w:val="pl-PL"/>
              </w:rPr>
            </w:pPr>
            <w:r w:rsidRPr="00620D6C">
              <w:rPr>
                <w:szCs w:val="20"/>
                <w:lang w:val="pl"/>
              </w:rPr>
              <w:t>Jeszcze nie, ale zamierza</w:t>
            </w:r>
            <w:r w:rsidR="00902E07">
              <w:rPr>
                <w:szCs w:val="20"/>
                <w:lang w:val="pl"/>
              </w:rPr>
              <w:t>m</w:t>
            </w:r>
          </w:p>
          <w:p w14:paraId="61ED8E8D" w14:textId="54A59C79" w:rsidR="00570967" w:rsidRPr="00620D6C" w:rsidRDefault="00570967" w:rsidP="00345CC5">
            <w:pPr>
              <w:rPr>
                <w:rFonts w:cs="Arial"/>
                <w:szCs w:val="20"/>
                <w:lang w:val="pl-PL"/>
              </w:rPr>
            </w:pPr>
            <w:r w:rsidRPr="00620D6C">
              <w:rPr>
                <w:szCs w:val="20"/>
                <w:lang w:val="pl"/>
              </w:rPr>
              <w:t xml:space="preserve">Nie, wolę poczekać na przyszłe warsztaty twarzą w twarz, jeśli odbędą się </w:t>
            </w:r>
            <w:r w:rsidRPr="00620D6C">
              <w:rPr>
                <w:lang w:val="pl"/>
              </w:rPr>
              <w:t xml:space="preserve">w pobliżu </w:t>
            </w:r>
            <w:r w:rsidRPr="00620D6C">
              <w:rPr>
                <w:szCs w:val="20"/>
                <w:lang w:val="pl"/>
              </w:rPr>
              <w:t>miejsca, w którym mieszkam</w:t>
            </w:r>
          </w:p>
          <w:p w14:paraId="718299C0" w14:textId="77777777" w:rsidR="00570967" w:rsidRPr="00620D6C" w:rsidRDefault="00570967" w:rsidP="00345CC5">
            <w:pPr>
              <w:spacing w:before="0" w:after="160"/>
              <w:rPr>
                <w:rFonts w:cs="Arial"/>
                <w:b/>
                <w:bCs/>
                <w:sz w:val="18"/>
                <w:szCs w:val="18"/>
                <w:lang w:val="pl-PL"/>
              </w:rPr>
            </w:pPr>
          </w:p>
        </w:tc>
      </w:tr>
      <w:tr w:rsidR="00570967" w:rsidRPr="00620D6C" w14:paraId="0E68AA7C" w14:textId="77777777" w:rsidTr="00345CC5">
        <w:tc>
          <w:tcPr>
            <w:tcW w:w="3823" w:type="dxa"/>
          </w:tcPr>
          <w:p w14:paraId="5D493DE7" w14:textId="77777777" w:rsidR="00570967" w:rsidRPr="00620D6C" w:rsidRDefault="00570967" w:rsidP="00345CC5">
            <w:pPr>
              <w:rPr>
                <w:rFonts w:cs="Arial"/>
                <w:b/>
                <w:bCs/>
                <w:szCs w:val="20"/>
                <w:lang w:val="pl-PL"/>
              </w:rPr>
            </w:pPr>
            <w:r w:rsidRPr="00620D6C">
              <w:rPr>
                <w:b/>
                <w:bCs/>
                <w:szCs w:val="20"/>
                <w:lang w:val="pl"/>
              </w:rPr>
              <w:t>Jeśli ukończyłeś warsztaty, czy zamierzasz dołączyć do zespołu CSI-COP jako wolontariusz obywatelski naukowiec?</w:t>
            </w:r>
          </w:p>
          <w:p w14:paraId="5DD8A82C" w14:textId="77777777" w:rsidR="00570967" w:rsidRPr="00620D6C" w:rsidRDefault="00570967" w:rsidP="00345CC5">
            <w:pPr>
              <w:spacing w:before="0" w:after="160"/>
              <w:rPr>
                <w:rFonts w:cs="Arial"/>
                <w:b/>
                <w:bCs/>
                <w:sz w:val="18"/>
                <w:szCs w:val="18"/>
                <w:lang w:val="pl-PL"/>
              </w:rPr>
            </w:pPr>
          </w:p>
        </w:tc>
        <w:tc>
          <w:tcPr>
            <w:tcW w:w="6967" w:type="dxa"/>
          </w:tcPr>
          <w:p w14:paraId="5BB89758" w14:textId="77777777" w:rsidR="00570967" w:rsidRPr="00620D6C" w:rsidRDefault="00570967" w:rsidP="00345CC5">
            <w:pPr>
              <w:rPr>
                <w:rFonts w:cs="Arial"/>
                <w:szCs w:val="20"/>
                <w:lang w:val="pl-PL"/>
              </w:rPr>
            </w:pPr>
            <w:r w:rsidRPr="00620D6C">
              <w:rPr>
                <w:szCs w:val="20"/>
                <w:lang w:val="pl"/>
              </w:rPr>
              <w:t>Tak</w:t>
            </w:r>
          </w:p>
          <w:p w14:paraId="5392F25E" w14:textId="77777777" w:rsidR="00570967" w:rsidRPr="00620D6C" w:rsidRDefault="00570967" w:rsidP="00345CC5">
            <w:pPr>
              <w:rPr>
                <w:rFonts w:cs="Arial"/>
                <w:szCs w:val="20"/>
                <w:lang w:val="pl-PL"/>
              </w:rPr>
            </w:pPr>
            <w:r w:rsidRPr="00620D6C">
              <w:rPr>
                <w:szCs w:val="20"/>
                <w:lang w:val="pl"/>
              </w:rPr>
              <w:t>Może</w:t>
            </w:r>
          </w:p>
          <w:p w14:paraId="4768F377" w14:textId="77777777" w:rsidR="00570967" w:rsidRPr="00620D6C" w:rsidRDefault="00570967" w:rsidP="00345CC5">
            <w:pPr>
              <w:rPr>
                <w:rFonts w:cs="Arial"/>
                <w:szCs w:val="20"/>
                <w:lang w:val="pl-PL"/>
              </w:rPr>
            </w:pPr>
            <w:r w:rsidRPr="00620D6C">
              <w:rPr>
                <w:szCs w:val="20"/>
                <w:lang w:val="pl"/>
              </w:rPr>
              <w:t>Potrzebuję więcej informacji</w:t>
            </w:r>
          </w:p>
          <w:p w14:paraId="2050E49D" w14:textId="77777777" w:rsidR="00570967" w:rsidRPr="00620D6C" w:rsidRDefault="00570967" w:rsidP="00345CC5">
            <w:pPr>
              <w:rPr>
                <w:rFonts w:cs="Arial"/>
                <w:szCs w:val="20"/>
                <w:lang w:val="pl-PL"/>
              </w:rPr>
            </w:pPr>
          </w:p>
          <w:p w14:paraId="5A5F2058" w14:textId="77777777" w:rsidR="00570967" w:rsidRPr="00620D6C" w:rsidRDefault="00570967" w:rsidP="00345CC5">
            <w:pPr>
              <w:spacing w:before="0" w:after="160"/>
              <w:rPr>
                <w:rFonts w:cs="Arial"/>
                <w:b/>
                <w:bCs/>
                <w:sz w:val="18"/>
                <w:szCs w:val="18"/>
                <w:lang w:val="pl-PL"/>
              </w:rPr>
            </w:pPr>
            <w:r w:rsidRPr="00620D6C">
              <w:rPr>
                <w:szCs w:val="20"/>
                <w:lang w:val="pl"/>
              </w:rPr>
              <w:t>Nie</w:t>
            </w:r>
            <w:r w:rsidRPr="00620D6C">
              <w:rPr>
                <w:szCs w:val="20"/>
                <w:lang w:val="pl"/>
              </w:rPr>
              <w:tab/>
            </w:r>
          </w:p>
        </w:tc>
      </w:tr>
      <w:tr w:rsidR="00570967" w:rsidRPr="00620D6C" w14:paraId="6EB466CF" w14:textId="77777777" w:rsidTr="00345CC5">
        <w:tc>
          <w:tcPr>
            <w:tcW w:w="3823" w:type="dxa"/>
          </w:tcPr>
          <w:p w14:paraId="60611AB5" w14:textId="6A8373E2" w:rsidR="00570967" w:rsidRPr="00620D6C" w:rsidRDefault="00570967" w:rsidP="00345CC5">
            <w:pPr>
              <w:rPr>
                <w:rFonts w:cs="Arial"/>
                <w:szCs w:val="20"/>
                <w:lang w:val="pl-PL"/>
              </w:rPr>
            </w:pPr>
            <w:r w:rsidRPr="00620D6C">
              <w:rPr>
                <w:b/>
                <w:bCs/>
                <w:szCs w:val="20"/>
                <w:lang w:val="pl"/>
              </w:rPr>
              <w:t xml:space="preserve">Aby </w:t>
            </w:r>
            <w:r w:rsidR="00F84130" w:rsidRPr="00620D6C">
              <w:rPr>
                <w:b/>
                <w:bCs/>
                <w:szCs w:val="20"/>
                <w:lang w:val="pl"/>
              </w:rPr>
              <w:t>wysłać wypełnione pytania "Oceń swoją naukę"</w:t>
            </w:r>
            <w:r w:rsidR="00FA0C33" w:rsidRPr="00620D6C">
              <w:rPr>
                <w:b/>
                <w:bCs/>
                <w:szCs w:val="20"/>
                <w:lang w:val="pl"/>
              </w:rPr>
              <w:t>, ankietę i wszelkie inne pytania</w:t>
            </w:r>
            <w:r w:rsidR="00F84130" w:rsidRPr="00620D6C">
              <w:rPr>
                <w:b/>
                <w:bCs/>
                <w:szCs w:val="20"/>
                <w:lang w:val="pl"/>
              </w:rPr>
              <w:t xml:space="preserve">, </w:t>
            </w:r>
            <w:r w:rsidRPr="00620D6C">
              <w:rPr>
                <w:b/>
                <w:bCs/>
                <w:szCs w:val="20"/>
                <w:lang w:val="pl"/>
              </w:rPr>
              <w:t>skontaktuj się z zespołem CSI-COP</w:t>
            </w:r>
            <w:r w:rsidRPr="00620D6C">
              <w:rPr>
                <w:lang w:val="pl"/>
              </w:rPr>
              <w:t xml:space="preserve"> </w:t>
            </w:r>
            <w:r w:rsidR="00FA0C33" w:rsidRPr="00620D6C">
              <w:rPr>
                <w:b/>
                <w:bCs/>
                <w:szCs w:val="20"/>
                <w:lang w:val="pl"/>
              </w:rPr>
              <w:t>Uniwersytetu Coventry</w:t>
            </w:r>
          </w:p>
          <w:p w14:paraId="084A6C6C" w14:textId="77777777" w:rsidR="00570967" w:rsidRPr="00620D6C" w:rsidRDefault="00570967" w:rsidP="00345CC5">
            <w:pPr>
              <w:rPr>
                <w:rFonts w:cs="Arial"/>
                <w:b/>
                <w:bCs/>
                <w:szCs w:val="20"/>
                <w:lang w:val="pl-PL"/>
              </w:rPr>
            </w:pPr>
          </w:p>
        </w:tc>
        <w:tc>
          <w:tcPr>
            <w:tcW w:w="6967" w:type="dxa"/>
          </w:tcPr>
          <w:p w14:paraId="2A2E1678" w14:textId="125626B7" w:rsidR="00570967" w:rsidRPr="00620D6C" w:rsidRDefault="00FA0C33" w:rsidP="00345CC5">
            <w:pPr>
              <w:rPr>
                <w:rFonts w:cs="Arial"/>
                <w:szCs w:val="20"/>
                <w:lang w:val="pl-PL"/>
              </w:rPr>
            </w:pPr>
            <w:r w:rsidRPr="00620D6C">
              <w:rPr>
                <w:szCs w:val="20"/>
                <w:lang w:val="pl"/>
              </w:rPr>
              <w:t>Prosimy o odesłanie tego wypełnionego dokumentu do</w:t>
            </w:r>
            <w:r w:rsidR="00570967" w:rsidRPr="00620D6C">
              <w:rPr>
                <w:szCs w:val="20"/>
                <w:lang w:val="pl"/>
              </w:rPr>
              <w:t xml:space="preserve"> członków zespołu CSI-COP Uniwersytetu Coventry:</w:t>
            </w:r>
          </w:p>
          <w:p w14:paraId="4520CC04" w14:textId="77777777" w:rsidR="00570967" w:rsidRPr="00620D6C" w:rsidRDefault="00570967" w:rsidP="00345CC5">
            <w:pPr>
              <w:rPr>
                <w:rStyle w:val="Hyperlink"/>
                <w:rFonts w:cs="Arial"/>
                <w:color w:val="auto"/>
                <w:szCs w:val="20"/>
                <w:lang w:val="pl-PL"/>
              </w:rPr>
            </w:pPr>
            <w:r w:rsidRPr="00620D6C">
              <w:rPr>
                <w:szCs w:val="20"/>
                <w:lang w:val="pl"/>
              </w:rPr>
              <w:t xml:space="preserve">Huma na </w:t>
            </w:r>
            <w:hyperlink r:id="rId261" w:history="1">
              <w:r w:rsidRPr="00620D6C">
                <w:rPr>
                  <w:rStyle w:val="Hyperlink"/>
                  <w:szCs w:val="20"/>
                  <w:lang w:val="pl"/>
                </w:rPr>
                <w:t>ab7778@coventry.ac.uk</w:t>
              </w:r>
            </w:hyperlink>
            <w:r w:rsidRPr="00620D6C">
              <w:rPr>
                <w:rStyle w:val="Hyperlink"/>
                <w:color w:val="auto"/>
                <w:szCs w:val="20"/>
                <w:lang w:val="pl"/>
              </w:rPr>
              <w:t xml:space="preserve">  lub Jaimz na </w:t>
            </w:r>
            <w:hyperlink r:id="rId262" w:history="1">
              <w:r w:rsidRPr="00620D6C">
                <w:rPr>
                  <w:rStyle w:val="Hyperlink"/>
                  <w:szCs w:val="20"/>
                  <w:lang w:val="pl"/>
                </w:rPr>
                <w:t>ad5956@coventry.ac.uk</w:t>
              </w:r>
            </w:hyperlink>
          </w:p>
          <w:p w14:paraId="20BF8740" w14:textId="77777777" w:rsidR="00570967" w:rsidRPr="00620D6C" w:rsidRDefault="00570967" w:rsidP="00F84130">
            <w:pPr>
              <w:rPr>
                <w:rFonts w:cs="Arial"/>
                <w:b/>
                <w:bCs/>
                <w:sz w:val="18"/>
                <w:szCs w:val="18"/>
                <w:lang w:val="pl-PL"/>
              </w:rPr>
            </w:pPr>
          </w:p>
        </w:tc>
      </w:tr>
      <w:tr w:rsidR="00570967" w:rsidRPr="00620D6C" w14:paraId="32F76635" w14:textId="77777777" w:rsidTr="00345CC5">
        <w:tc>
          <w:tcPr>
            <w:tcW w:w="10790" w:type="dxa"/>
            <w:gridSpan w:val="2"/>
          </w:tcPr>
          <w:p w14:paraId="19D8F4C2" w14:textId="77777777" w:rsidR="00570967" w:rsidRPr="00620D6C" w:rsidRDefault="00570967" w:rsidP="00345CC5">
            <w:pPr>
              <w:spacing w:before="0" w:after="160"/>
              <w:jc w:val="center"/>
              <w:rPr>
                <w:rFonts w:cs="Arial"/>
                <w:b/>
                <w:bCs/>
                <w:sz w:val="18"/>
                <w:szCs w:val="18"/>
                <w:lang w:val="pl-PL"/>
              </w:rPr>
            </w:pPr>
          </w:p>
          <w:p w14:paraId="03A5479E" w14:textId="657D3D6B" w:rsidR="003134E9" w:rsidRPr="00620D6C" w:rsidRDefault="00570967" w:rsidP="00F84130">
            <w:pPr>
              <w:spacing w:before="0" w:after="160"/>
              <w:jc w:val="center"/>
              <w:rPr>
                <w:rFonts w:cs="Arial"/>
                <w:b/>
                <w:bCs/>
                <w:sz w:val="22"/>
                <w:lang w:val="pl-PL"/>
              </w:rPr>
            </w:pPr>
            <w:r w:rsidRPr="00620D6C">
              <w:rPr>
                <w:b/>
                <w:bCs/>
                <w:sz w:val="22"/>
                <w:lang w:val="pl"/>
              </w:rPr>
              <w:lastRenderedPageBreak/>
              <w:t>Dziękujemy za poświęcony czas na ukończenie</w:t>
            </w:r>
            <w:r w:rsidR="00FA0C33" w:rsidRPr="00620D6C">
              <w:rPr>
                <w:b/>
                <w:bCs/>
                <w:sz w:val="22"/>
                <w:lang w:val="pl"/>
              </w:rPr>
              <w:t xml:space="preserve"> nieformalnego kursu edukacyjnego CSI-COP i</w:t>
            </w:r>
            <w:r w:rsidRPr="00620D6C">
              <w:rPr>
                <w:b/>
                <w:bCs/>
                <w:sz w:val="22"/>
                <w:lang w:val="pl"/>
              </w:rPr>
              <w:t xml:space="preserve"> </w:t>
            </w:r>
            <w:r w:rsidR="00FA0C33" w:rsidRPr="00620D6C">
              <w:rPr>
                <w:b/>
                <w:bCs/>
                <w:sz w:val="22"/>
                <w:lang w:val="pl"/>
              </w:rPr>
              <w:t>ankiety</w:t>
            </w:r>
            <w:r w:rsidRPr="00620D6C">
              <w:rPr>
                <w:b/>
                <w:bCs/>
                <w:sz w:val="22"/>
                <w:lang w:val="pl"/>
              </w:rPr>
              <w:t xml:space="preserve"> </w:t>
            </w:r>
          </w:p>
          <w:p w14:paraId="6681B920" w14:textId="5A88C54E" w:rsidR="00FA0C33" w:rsidRPr="00620D6C" w:rsidRDefault="00FA0C33" w:rsidP="00F84130">
            <w:pPr>
              <w:spacing w:before="0" w:after="160"/>
              <w:jc w:val="center"/>
              <w:rPr>
                <w:rFonts w:cs="Arial"/>
                <w:b/>
                <w:bCs/>
                <w:sz w:val="22"/>
                <w:lang w:val="pl-PL"/>
              </w:rPr>
            </w:pPr>
            <w:r w:rsidRPr="00620D6C">
              <w:rPr>
                <w:b/>
                <w:bCs/>
                <w:sz w:val="22"/>
                <w:lang w:val="pl"/>
              </w:rPr>
              <w:t>Ten dokument będzie wkrótce dostępny w innych językach.</w:t>
            </w:r>
          </w:p>
          <w:p w14:paraId="4C062A29" w14:textId="66D612E4" w:rsidR="00FA0C33" w:rsidRPr="00620D6C" w:rsidRDefault="00FA0C33" w:rsidP="00F84130">
            <w:pPr>
              <w:spacing w:before="0" w:after="160"/>
              <w:jc w:val="center"/>
              <w:rPr>
                <w:rFonts w:cs="Arial"/>
                <w:b/>
                <w:bCs/>
                <w:sz w:val="22"/>
                <w:lang w:val="pl-PL"/>
              </w:rPr>
            </w:pPr>
            <w:r w:rsidRPr="00620D6C">
              <w:rPr>
                <w:b/>
                <w:bCs/>
                <w:sz w:val="22"/>
                <w:lang w:val="pl"/>
              </w:rPr>
              <w:t>Proszę sprawdzić stronę CSI-COP tutaj:</w:t>
            </w:r>
            <w:hyperlink r:id="rId263" w:history="1">
              <w:r w:rsidRPr="00620D6C">
                <w:rPr>
                  <w:rStyle w:val="Hyperlink"/>
                  <w:b/>
                  <w:bCs/>
                  <w:sz w:val="22"/>
                  <w:lang w:val="pl"/>
                </w:rPr>
                <w:t xml:space="preserve"> https://csi-cop.eu/</w:t>
              </w:r>
            </w:hyperlink>
          </w:p>
          <w:p w14:paraId="33327D23" w14:textId="595A3801" w:rsidR="003134E9" w:rsidRPr="00620D6C" w:rsidRDefault="003134E9" w:rsidP="00345CC5">
            <w:pPr>
              <w:spacing w:before="0" w:after="160"/>
              <w:jc w:val="center"/>
              <w:rPr>
                <w:rFonts w:cs="Arial"/>
                <w:b/>
                <w:bCs/>
                <w:sz w:val="22"/>
                <w:lang w:val="pl-PL"/>
              </w:rPr>
            </w:pPr>
          </w:p>
        </w:tc>
      </w:tr>
    </w:tbl>
    <w:p w14:paraId="6CCBDA7C" w14:textId="60F9EB9D" w:rsidR="003D562F" w:rsidRPr="00620D6C" w:rsidRDefault="008A63B4" w:rsidP="00B63F0A">
      <w:pPr>
        <w:rPr>
          <w:b/>
          <w:bCs/>
        </w:rPr>
      </w:pPr>
      <w:r w:rsidRPr="00620D6C">
        <w:rPr>
          <w:noProof/>
          <w:lang w:val="pl" w:eastAsia="en-GB"/>
        </w:rPr>
        <mc:AlternateContent>
          <mc:Choice Requires="wps">
            <w:drawing>
              <wp:anchor distT="0" distB="0" distL="114300" distR="114300" simplePos="0" relativeHeight="251678720" behindDoc="0" locked="0" layoutInCell="1" allowOverlap="1" wp14:anchorId="15E4D69C" wp14:editId="1C3C8530">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12CA64" w14:textId="77777777" w:rsidR="00AD64FF" w:rsidRDefault="00AD64F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E4D69C" id="Text Box 1" o:spid="_x0000_s1028" type="#_x0000_t202" style="position:absolute;margin-left:0;margin-top:0;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7GE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A4k7GEIQIAAE4EAAAOAAAAAAAAAAAAAAAAAC4CAABkcnMvZTJvRG9jLnhtbFBLAQItABQA&#10;BgAIAAAAIQBLiSbN1gAAAAUBAAAPAAAAAAAAAAAAAAAAAHsEAABkcnMvZG93bnJldi54bWxQSwUG&#10;AAAAAAQABADzAAAAfgUAAAAA&#10;" filled="f" stroked="f">
                <v:textbox style="mso-fit-shape-to-text:t">
                  <w:txbxContent>
                    <w:p w14:paraId="1312CA64" w14:textId="77777777" w:rsidR="00AD64FF" w:rsidRDefault="00AD64FF"/>
                  </w:txbxContent>
                </v:textbox>
              </v:shape>
            </w:pict>
          </mc:Fallback>
        </mc:AlternateContent>
      </w:r>
    </w:p>
    <w:sectPr w:rsidR="003D562F" w:rsidRPr="00620D6C" w:rsidSect="00A145F1">
      <w:headerReference w:type="even" r:id="rId264"/>
      <w:headerReference w:type="default" r:id="rId265"/>
      <w:footerReference w:type="default" r:id="rId266"/>
      <w:pgSz w:w="12240" w:h="15840"/>
      <w:pgMar w:top="720" w:right="720" w:bottom="720" w:left="720" w:header="720" w:footer="288"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FC50D" w14:textId="77777777" w:rsidR="00C34FD2" w:rsidRDefault="00C34FD2" w:rsidP="002719D0">
      <w:pPr>
        <w:spacing w:before="0" w:line="240" w:lineRule="auto"/>
      </w:pPr>
      <w:r>
        <w:rPr>
          <w:lang w:val="pl"/>
        </w:rPr>
        <w:separator/>
      </w:r>
    </w:p>
  </w:endnote>
  <w:endnote w:type="continuationSeparator" w:id="0">
    <w:p w14:paraId="0CF15A62" w14:textId="77777777" w:rsidR="00C34FD2" w:rsidRDefault="00C34FD2" w:rsidP="002719D0">
      <w:pPr>
        <w:spacing w:before="0" w:line="240" w:lineRule="auto"/>
      </w:pPr>
      <w:r>
        <w:rPr>
          <w:lang w:val="p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338AA" w14:textId="0175564F" w:rsidR="00AD64FF" w:rsidRPr="00F574A6" w:rsidRDefault="00AD64FF" w:rsidP="00F574A6">
    <w:pPr>
      <w:tabs>
        <w:tab w:val="center" w:pos="4513"/>
        <w:tab w:val="right" w:pos="9026"/>
      </w:tabs>
      <w:spacing w:before="0" w:line="240" w:lineRule="auto"/>
      <w:jc w:val="right"/>
      <w:rPr>
        <w:rFonts w:ascii="Calibri" w:eastAsia="Calibri" w:hAnsi="Calibri" w:cs="Times New Roman"/>
        <w:sz w:val="22"/>
        <w:lang w:val="en-GB"/>
      </w:rPr>
    </w:pPr>
    <w:bookmarkStart w:id="1" w:name="_Hlk56609127"/>
    <w:bookmarkStart w:id="2" w:name="_Hlk56609128"/>
    <w:r w:rsidRPr="00F574A6">
      <w:rPr>
        <w:noProof/>
        <w:sz w:val="22"/>
        <w:lang w:val="pl" w:eastAsia="en-GB"/>
      </w:rPr>
      <w:drawing>
        <wp:anchor distT="0" distB="0" distL="114300" distR="114300" simplePos="0" relativeHeight="251670528" behindDoc="1" locked="0" layoutInCell="1" allowOverlap="1" wp14:anchorId="0BB5A960" wp14:editId="0D7CB60C">
          <wp:simplePos x="0" y="0"/>
          <wp:positionH relativeFrom="page">
            <wp:posOffset>6993200</wp:posOffset>
          </wp:positionH>
          <wp:positionV relativeFrom="paragraph">
            <wp:posOffset>45748</wp:posOffset>
          </wp:positionV>
          <wp:extent cx="709295" cy="473710"/>
          <wp:effectExtent l="0" t="0" r="0" b="2540"/>
          <wp:wrapTight wrapText="bothSides">
            <wp:wrapPolygon edited="0">
              <wp:start x="0" y="0"/>
              <wp:lineTo x="0" y="20847"/>
              <wp:lineTo x="20885" y="20847"/>
              <wp:lineTo x="2088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 flag.jpg"/>
                  <pic:cNvPicPr/>
                </pic:nvPicPr>
                <pic:blipFill>
                  <a:blip r:embed="rId1">
                    <a:extLst>
                      <a:ext uri="{28A0092B-C50C-407E-A947-70E740481C1C}">
                        <a14:useLocalDpi xmlns:a14="http://schemas.microsoft.com/office/drawing/2010/main" val="0"/>
                      </a:ext>
                    </a:extLst>
                  </a:blip>
                  <a:stretch>
                    <a:fillRect/>
                  </a:stretch>
                </pic:blipFill>
                <pic:spPr>
                  <a:xfrm>
                    <a:off x="0" y="0"/>
                    <a:ext cx="709295" cy="473710"/>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p w14:paraId="29B2D62C" w14:textId="55741405" w:rsidR="00AD64FF" w:rsidRPr="00A2691E" w:rsidRDefault="00AD64FF" w:rsidP="00467A0C">
    <w:pPr>
      <w:spacing w:before="0" w:line="240" w:lineRule="auto"/>
      <w:rPr>
        <w:rFonts w:ascii="Times New Roman" w:eastAsia="Calibri" w:hAnsi="Times New Roman" w:cs="Times New Roman"/>
        <w:color w:val="002060"/>
        <w:sz w:val="16"/>
        <w:szCs w:val="16"/>
        <w:lang w:val="pl-PL" w:eastAsia="en-GB"/>
      </w:rPr>
    </w:pPr>
    <w:r>
      <w:rPr>
        <w:color w:val="002060"/>
        <w:sz w:val="16"/>
        <w:szCs w:val="16"/>
        <w:lang w:val="pl" w:eastAsia="en-GB"/>
      </w:rPr>
      <w:t>© CU_CSI-COP Maj 2022</w:t>
    </w:r>
  </w:p>
  <w:p w14:paraId="2F691CAC" w14:textId="07ECFD01" w:rsidR="00AD64FF" w:rsidRPr="00A2691E" w:rsidRDefault="00AD64FF" w:rsidP="00794CF9">
    <w:pPr>
      <w:spacing w:before="0" w:line="240" w:lineRule="auto"/>
      <w:jc w:val="right"/>
      <w:rPr>
        <w:rFonts w:ascii="Times New Roman" w:eastAsia="Calibri" w:hAnsi="Times New Roman" w:cs="Times New Roman"/>
        <w:color w:val="002060"/>
        <w:sz w:val="16"/>
        <w:szCs w:val="16"/>
        <w:lang w:val="pl-PL" w:eastAsia="en-GB"/>
      </w:rPr>
    </w:pPr>
    <w:r w:rsidRPr="00F574A6">
      <w:rPr>
        <w:color w:val="002060"/>
        <w:sz w:val="16"/>
        <w:szCs w:val="16"/>
        <w:lang w:val="pl" w:eastAsia="en-GB"/>
      </w:rPr>
      <w:t>Niniejszy komunikat jest częścią projektu, który otrzymał dofinansowanie z</w:t>
    </w:r>
  </w:p>
  <w:p w14:paraId="791A8915" w14:textId="6C4A6474" w:rsidR="00AD64FF" w:rsidRPr="00A2691E" w:rsidRDefault="00AD64FF" w:rsidP="00794CF9">
    <w:pPr>
      <w:spacing w:before="0" w:line="240" w:lineRule="auto"/>
      <w:jc w:val="right"/>
      <w:rPr>
        <w:rFonts w:ascii="Times New Roman" w:eastAsia="Calibri" w:hAnsi="Times New Roman" w:cs="Times New Roman"/>
        <w:color w:val="002060"/>
        <w:sz w:val="16"/>
        <w:szCs w:val="16"/>
        <w:lang w:val="pl-PL" w:eastAsia="en-GB"/>
      </w:rPr>
    </w:pPr>
    <w:r w:rsidRPr="00F574A6">
      <w:rPr>
        <w:b/>
        <w:bCs/>
        <w:color w:val="002060"/>
        <w:sz w:val="16"/>
        <w:szCs w:val="16"/>
        <w:lang w:val="pl" w:eastAsia="en-GB"/>
      </w:rPr>
      <w:t>Program Unii Europejskiej w zakresie badań naukowych i innowacji "Horyzont 2020" w ramach umowy o udzielenie dotacji nr 873169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88D1C" w14:textId="77777777" w:rsidR="00C34FD2" w:rsidRDefault="00C34FD2" w:rsidP="002719D0">
      <w:pPr>
        <w:spacing w:before="0" w:line="240" w:lineRule="auto"/>
      </w:pPr>
      <w:r>
        <w:rPr>
          <w:lang w:val="pl"/>
        </w:rPr>
        <w:separator/>
      </w:r>
    </w:p>
  </w:footnote>
  <w:footnote w:type="continuationSeparator" w:id="0">
    <w:p w14:paraId="36C88798" w14:textId="77777777" w:rsidR="00C34FD2" w:rsidRDefault="00C34FD2" w:rsidP="002719D0">
      <w:pPr>
        <w:spacing w:before="0" w:line="240" w:lineRule="auto"/>
      </w:pPr>
      <w:r>
        <w:rPr>
          <w:lang w:val="pl"/>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633E3" w14:textId="636CA15E" w:rsidR="00AD64FF" w:rsidRDefault="00AD64FF">
    <w:pPr>
      <w:pStyle w:val="Header"/>
    </w:pPr>
    <w:r>
      <w:rPr>
        <w:noProof/>
        <w:lang w:val="pl" w:eastAsia="en-GB"/>
      </w:rPr>
      <w:drawing>
        <wp:anchor distT="0" distB="0" distL="114300" distR="114300" simplePos="0" relativeHeight="251660288" behindDoc="1" locked="0" layoutInCell="1" allowOverlap="1" wp14:anchorId="51F6AC51" wp14:editId="0457C2A5">
          <wp:simplePos x="0" y="0"/>
          <wp:positionH relativeFrom="page">
            <wp:align>left</wp:align>
          </wp:positionH>
          <wp:positionV relativeFrom="paragraph">
            <wp:posOffset>-2217352</wp:posOffset>
          </wp:positionV>
          <wp:extent cx="7810864" cy="13196281"/>
          <wp:effectExtent l="0" t="0" r="0" b="5715"/>
          <wp:wrapNone/>
          <wp:docPr id="17" name="Picture 17" descr="Schemat, schemat&#10;&#10;Opis 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4.jpg"/>
                  <pic:cNvPicPr/>
                </pic:nvPicPr>
                <pic:blipFill>
                  <a:blip r:embed="rId1">
                    <a:extLst>
                      <a:ext uri="{28A0092B-C50C-407E-A947-70E740481C1C}">
                        <a14:useLocalDpi xmlns:a14="http://schemas.microsoft.com/office/drawing/2010/main" val="0"/>
                      </a:ext>
                    </a:extLst>
                  </a:blip>
                  <a:stretch>
                    <a:fillRect/>
                  </a:stretch>
                </pic:blipFill>
                <pic:spPr>
                  <a:xfrm flipH="1">
                    <a:off x="0" y="0"/>
                    <a:ext cx="7810864" cy="1319628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D432D" w14:textId="608C54A4" w:rsidR="00AD64FF" w:rsidRDefault="00C34FD2">
    <w:pPr>
      <w:pStyle w:val="Header"/>
    </w:pPr>
    <w:sdt>
      <w:sdtPr>
        <w:rPr>
          <w:lang w:val="pl"/>
        </w:rPr>
        <w:id w:val="-1656906280"/>
        <w:docPartObj>
          <w:docPartGallery w:val="Page Numbers (Margins)"/>
          <w:docPartUnique/>
        </w:docPartObj>
      </w:sdtPr>
      <w:sdtEndPr/>
      <w:sdtContent>
        <w:r w:rsidR="00A85182" w:rsidRPr="00A85182">
          <w:rPr>
            <w:noProof/>
            <w:lang w:val="pl"/>
          </w:rPr>
          <mc:AlternateContent>
            <mc:Choice Requires="wps">
              <w:drawing>
                <wp:anchor distT="0" distB="0" distL="114300" distR="114300" simplePos="0" relativeHeight="251672576" behindDoc="0" locked="0" layoutInCell="0" allowOverlap="1" wp14:anchorId="321DC7C1" wp14:editId="6010636E">
                  <wp:simplePos x="0" y="0"/>
                  <wp:positionH relativeFrom="leftMargin">
                    <wp:align>center</wp:align>
                  </wp:positionH>
                  <wp:positionV relativeFrom="margin">
                    <wp:align>bottom</wp:align>
                  </wp:positionV>
                  <wp:extent cx="510540" cy="2183130"/>
                  <wp:effectExtent l="0" t="0" r="381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51872" w14:textId="77777777" w:rsidR="00A85182" w:rsidRDefault="00A8518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rPr>
                                <w:fldChar w:fldCharType="begin"/>
                              </w:r>
                              <w:r>
                                <w:instrText xml:space="preserve"> PAGE    \* MERGEFORMAT </w:instrText>
                              </w:r>
                              <w:r>
                                <w:rPr>
                                  <w:rFonts w:eastAsiaTheme="minorEastAsia" w:cs="Times New Roman"/>
                                  <w:sz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21DC7C1" id="Rectangle 15" o:spid="_x0000_s1029" style="position:absolute;margin-left:0;margin-top:0;width:40.2pt;height:171.9pt;z-index:251672576;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" o:allowincell="f" filled="f" stroked="f">
                  <v:textbox style="layout-flow:vertical;mso-layout-flow-alt:bottom-to-top;mso-fit-shape-to-text:t">
                    <w:txbxContent>
                      <w:p w14:paraId="3B851872" w14:textId="77777777" w:rsidR="00A85182" w:rsidRDefault="00A8518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rPr>
                          <w:fldChar w:fldCharType="begin"/>
                        </w:r>
                        <w:r>
                          <w:instrText xml:space="preserve"> PAGE    \* MERGEFORMAT </w:instrText>
                        </w:r>
                        <w:r>
                          <w:rPr>
                            <w:rFonts w:eastAsiaTheme="minorEastAsia" w:cs="Times New Roman"/>
                            <w:sz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AD64FF">
      <w:rPr>
        <w:lang w:val="p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D0272"/>
    <w:multiLevelType w:val="hybridMultilevel"/>
    <w:tmpl w:val="E0B878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4B5B67"/>
    <w:multiLevelType w:val="hybridMultilevel"/>
    <w:tmpl w:val="A72A7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F66C8"/>
    <w:multiLevelType w:val="hybridMultilevel"/>
    <w:tmpl w:val="9204246A"/>
    <w:lvl w:ilvl="0" w:tplc="44C6AF82">
      <w:start w:val="1"/>
      <w:numFmt w:val="bullet"/>
      <w:lvlText w:val="•"/>
      <w:lvlJc w:val="left"/>
      <w:pPr>
        <w:tabs>
          <w:tab w:val="num" w:pos="720"/>
        </w:tabs>
        <w:ind w:left="720" w:hanging="360"/>
      </w:pPr>
      <w:rPr>
        <w:rFonts w:ascii="Arial" w:hAnsi="Arial" w:hint="default"/>
      </w:rPr>
    </w:lvl>
    <w:lvl w:ilvl="1" w:tplc="8A3A5B3C">
      <w:start w:val="1"/>
      <w:numFmt w:val="bullet"/>
      <w:lvlText w:val="•"/>
      <w:lvlJc w:val="left"/>
      <w:pPr>
        <w:tabs>
          <w:tab w:val="num" w:pos="1440"/>
        </w:tabs>
        <w:ind w:left="1440" w:hanging="360"/>
      </w:pPr>
      <w:rPr>
        <w:rFonts w:ascii="Arial" w:hAnsi="Arial" w:hint="default"/>
      </w:rPr>
    </w:lvl>
    <w:lvl w:ilvl="2" w:tplc="627A7BF8" w:tentative="1">
      <w:start w:val="1"/>
      <w:numFmt w:val="bullet"/>
      <w:lvlText w:val="•"/>
      <w:lvlJc w:val="left"/>
      <w:pPr>
        <w:tabs>
          <w:tab w:val="num" w:pos="2160"/>
        </w:tabs>
        <w:ind w:left="2160" w:hanging="360"/>
      </w:pPr>
      <w:rPr>
        <w:rFonts w:ascii="Arial" w:hAnsi="Arial" w:hint="default"/>
      </w:rPr>
    </w:lvl>
    <w:lvl w:ilvl="3" w:tplc="4AAE5C98" w:tentative="1">
      <w:start w:val="1"/>
      <w:numFmt w:val="bullet"/>
      <w:lvlText w:val="•"/>
      <w:lvlJc w:val="left"/>
      <w:pPr>
        <w:tabs>
          <w:tab w:val="num" w:pos="2880"/>
        </w:tabs>
        <w:ind w:left="2880" w:hanging="360"/>
      </w:pPr>
      <w:rPr>
        <w:rFonts w:ascii="Arial" w:hAnsi="Arial" w:hint="default"/>
      </w:rPr>
    </w:lvl>
    <w:lvl w:ilvl="4" w:tplc="8812A474" w:tentative="1">
      <w:start w:val="1"/>
      <w:numFmt w:val="bullet"/>
      <w:lvlText w:val="•"/>
      <w:lvlJc w:val="left"/>
      <w:pPr>
        <w:tabs>
          <w:tab w:val="num" w:pos="3600"/>
        </w:tabs>
        <w:ind w:left="3600" w:hanging="360"/>
      </w:pPr>
      <w:rPr>
        <w:rFonts w:ascii="Arial" w:hAnsi="Arial" w:hint="default"/>
      </w:rPr>
    </w:lvl>
    <w:lvl w:ilvl="5" w:tplc="A5D2E470" w:tentative="1">
      <w:start w:val="1"/>
      <w:numFmt w:val="bullet"/>
      <w:lvlText w:val="•"/>
      <w:lvlJc w:val="left"/>
      <w:pPr>
        <w:tabs>
          <w:tab w:val="num" w:pos="4320"/>
        </w:tabs>
        <w:ind w:left="4320" w:hanging="360"/>
      </w:pPr>
      <w:rPr>
        <w:rFonts w:ascii="Arial" w:hAnsi="Arial" w:hint="default"/>
      </w:rPr>
    </w:lvl>
    <w:lvl w:ilvl="6" w:tplc="32565F7C" w:tentative="1">
      <w:start w:val="1"/>
      <w:numFmt w:val="bullet"/>
      <w:lvlText w:val="•"/>
      <w:lvlJc w:val="left"/>
      <w:pPr>
        <w:tabs>
          <w:tab w:val="num" w:pos="5040"/>
        </w:tabs>
        <w:ind w:left="5040" w:hanging="360"/>
      </w:pPr>
      <w:rPr>
        <w:rFonts w:ascii="Arial" w:hAnsi="Arial" w:hint="default"/>
      </w:rPr>
    </w:lvl>
    <w:lvl w:ilvl="7" w:tplc="95A681C2" w:tentative="1">
      <w:start w:val="1"/>
      <w:numFmt w:val="bullet"/>
      <w:lvlText w:val="•"/>
      <w:lvlJc w:val="left"/>
      <w:pPr>
        <w:tabs>
          <w:tab w:val="num" w:pos="5760"/>
        </w:tabs>
        <w:ind w:left="5760" w:hanging="360"/>
      </w:pPr>
      <w:rPr>
        <w:rFonts w:ascii="Arial" w:hAnsi="Arial" w:hint="default"/>
      </w:rPr>
    </w:lvl>
    <w:lvl w:ilvl="8" w:tplc="85F0C32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1A3E03"/>
    <w:multiLevelType w:val="multilevel"/>
    <w:tmpl w:val="5BA07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42641"/>
    <w:multiLevelType w:val="hybridMultilevel"/>
    <w:tmpl w:val="962E0474"/>
    <w:lvl w:ilvl="0" w:tplc="08090011">
      <w:start w:val="1"/>
      <w:numFmt w:val="decimal"/>
      <w:lvlText w:val="%1)"/>
      <w:lvlJc w:val="left"/>
      <w:pPr>
        <w:ind w:left="720" w:hanging="360"/>
      </w:pPr>
      <w:rPr>
        <w:b w:val="0"/>
        <w:color w:val="222222"/>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DF30AD"/>
    <w:multiLevelType w:val="hybridMultilevel"/>
    <w:tmpl w:val="4BF0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317E6"/>
    <w:multiLevelType w:val="hybridMultilevel"/>
    <w:tmpl w:val="234A2F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F0361C"/>
    <w:multiLevelType w:val="hybridMultilevel"/>
    <w:tmpl w:val="370A0CB8"/>
    <w:lvl w:ilvl="0" w:tplc="2EF4C2C8">
      <w:start w:val="1"/>
      <w:numFmt w:val="bullet"/>
      <w:lvlText w:val="•"/>
      <w:lvlJc w:val="left"/>
      <w:pPr>
        <w:tabs>
          <w:tab w:val="num" w:pos="360"/>
        </w:tabs>
        <w:ind w:left="360" w:hanging="360"/>
      </w:pPr>
      <w:rPr>
        <w:rFonts w:ascii="Arial" w:hAnsi="Arial" w:hint="default"/>
      </w:rPr>
    </w:lvl>
    <w:lvl w:ilvl="1" w:tplc="1804C5D8">
      <w:start w:val="5632"/>
      <w:numFmt w:val="bullet"/>
      <w:lvlText w:val="•"/>
      <w:lvlJc w:val="left"/>
      <w:pPr>
        <w:tabs>
          <w:tab w:val="num" w:pos="1080"/>
        </w:tabs>
        <w:ind w:left="1080" w:hanging="360"/>
      </w:pPr>
      <w:rPr>
        <w:rFonts w:ascii="Arial" w:hAnsi="Arial" w:hint="default"/>
      </w:rPr>
    </w:lvl>
    <w:lvl w:ilvl="2" w:tplc="80A6F2B6" w:tentative="1">
      <w:start w:val="1"/>
      <w:numFmt w:val="bullet"/>
      <w:lvlText w:val="•"/>
      <w:lvlJc w:val="left"/>
      <w:pPr>
        <w:tabs>
          <w:tab w:val="num" w:pos="1800"/>
        </w:tabs>
        <w:ind w:left="1800" w:hanging="360"/>
      </w:pPr>
      <w:rPr>
        <w:rFonts w:ascii="Arial" w:hAnsi="Arial" w:hint="default"/>
      </w:rPr>
    </w:lvl>
    <w:lvl w:ilvl="3" w:tplc="D9E6D906" w:tentative="1">
      <w:start w:val="1"/>
      <w:numFmt w:val="bullet"/>
      <w:lvlText w:val="•"/>
      <w:lvlJc w:val="left"/>
      <w:pPr>
        <w:tabs>
          <w:tab w:val="num" w:pos="2520"/>
        </w:tabs>
        <w:ind w:left="2520" w:hanging="360"/>
      </w:pPr>
      <w:rPr>
        <w:rFonts w:ascii="Arial" w:hAnsi="Arial" w:hint="default"/>
      </w:rPr>
    </w:lvl>
    <w:lvl w:ilvl="4" w:tplc="4FD069B0" w:tentative="1">
      <w:start w:val="1"/>
      <w:numFmt w:val="bullet"/>
      <w:lvlText w:val="•"/>
      <w:lvlJc w:val="left"/>
      <w:pPr>
        <w:tabs>
          <w:tab w:val="num" w:pos="3240"/>
        </w:tabs>
        <w:ind w:left="3240" w:hanging="360"/>
      </w:pPr>
      <w:rPr>
        <w:rFonts w:ascii="Arial" w:hAnsi="Arial" w:hint="default"/>
      </w:rPr>
    </w:lvl>
    <w:lvl w:ilvl="5" w:tplc="13D05102" w:tentative="1">
      <w:start w:val="1"/>
      <w:numFmt w:val="bullet"/>
      <w:lvlText w:val="•"/>
      <w:lvlJc w:val="left"/>
      <w:pPr>
        <w:tabs>
          <w:tab w:val="num" w:pos="3960"/>
        </w:tabs>
        <w:ind w:left="3960" w:hanging="360"/>
      </w:pPr>
      <w:rPr>
        <w:rFonts w:ascii="Arial" w:hAnsi="Arial" w:hint="default"/>
      </w:rPr>
    </w:lvl>
    <w:lvl w:ilvl="6" w:tplc="418E4D6C" w:tentative="1">
      <w:start w:val="1"/>
      <w:numFmt w:val="bullet"/>
      <w:lvlText w:val="•"/>
      <w:lvlJc w:val="left"/>
      <w:pPr>
        <w:tabs>
          <w:tab w:val="num" w:pos="4680"/>
        </w:tabs>
        <w:ind w:left="4680" w:hanging="360"/>
      </w:pPr>
      <w:rPr>
        <w:rFonts w:ascii="Arial" w:hAnsi="Arial" w:hint="default"/>
      </w:rPr>
    </w:lvl>
    <w:lvl w:ilvl="7" w:tplc="94C494BE" w:tentative="1">
      <w:start w:val="1"/>
      <w:numFmt w:val="bullet"/>
      <w:lvlText w:val="•"/>
      <w:lvlJc w:val="left"/>
      <w:pPr>
        <w:tabs>
          <w:tab w:val="num" w:pos="5400"/>
        </w:tabs>
        <w:ind w:left="5400" w:hanging="360"/>
      </w:pPr>
      <w:rPr>
        <w:rFonts w:ascii="Arial" w:hAnsi="Arial" w:hint="default"/>
      </w:rPr>
    </w:lvl>
    <w:lvl w:ilvl="8" w:tplc="B7804F04"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221119A3"/>
    <w:multiLevelType w:val="hybridMultilevel"/>
    <w:tmpl w:val="62B4004C"/>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494588"/>
    <w:multiLevelType w:val="hybridMultilevel"/>
    <w:tmpl w:val="08B6954C"/>
    <w:lvl w:ilvl="0" w:tplc="2390BEE6">
      <w:numFmt w:val="none"/>
      <w:lvlText w:val=""/>
      <w:lvlJc w:val="left"/>
      <w:pPr>
        <w:tabs>
          <w:tab w:val="num" w:pos="360"/>
        </w:tabs>
      </w:pPr>
    </w:lvl>
    <w:lvl w:ilvl="1" w:tplc="28628CAE" w:tentative="1">
      <w:start w:val="1"/>
      <w:numFmt w:val="bullet"/>
      <w:lvlText w:val="o"/>
      <w:lvlJc w:val="left"/>
      <w:pPr>
        <w:ind w:left="1440" w:hanging="360"/>
      </w:pPr>
      <w:rPr>
        <w:rFonts w:ascii="Courier New" w:hAnsi="Courier New" w:cs="Courier New" w:hint="default"/>
      </w:rPr>
    </w:lvl>
    <w:lvl w:ilvl="2" w:tplc="94285C32" w:tentative="1">
      <w:start w:val="1"/>
      <w:numFmt w:val="bullet"/>
      <w:lvlText w:val=""/>
      <w:lvlJc w:val="left"/>
      <w:pPr>
        <w:ind w:left="2160" w:hanging="360"/>
      </w:pPr>
      <w:rPr>
        <w:rFonts w:ascii="Wingdings" w:hAnsi="Wingdings" w:hint="default"/>
      </w:rPr>
    </w:lvl>
    <w:lvl w:ilvl="3" w:tplc="86084FB8" w:tentative="1">
      <w:start w:val="1"/>
      <w:numFmt w:val="bullet"/>
      <w:lvlText w:val=""/>
      <w:lvlJc w:val="left"/>
      <w:pPr>
        <w:ind w:left="2880" w:hanging="360"/>
      </w:pPr>
      <w:rPr>
        <w:rFonts w:ascii="Symbol" w:hAnsi="Symbol" w:hint="default"/>
      </w:rPr>
    </w:lvl>
    <w:lvl w:ilvl="4" w:tplc="AD96C2D4" w:tentative="1">
      <w:start w:val="1"/>
      <w:numFmt w:val="bullet"/>
      <w:lvlText w:val="o"/>
      <w:lvlJc w:val="left"/>
      <w:pPr>
        <w:ind w:left="3600" w:hanging="360"/>
      </w:pPr>
      <w:rPr>
        <w:rFonts w:ascii="Courier New" w:hAnsi="Courier New" w:cs="Courier New" w:hint="default"/>
      </w:rPr>
    </w:lvl>
    <w:lvl w:ilvl="5" w:tplc="D32CB6B2" w:tentative="1">
      <w:start w:val="1"/>
      <w:numFmt w:val="bullet"/>
      <w:lvlText w:val=""/>
      <w:lvlJc w:val="left"/>
      <w:pPr>
        <w:ind w:left="4320" w:hanging="360"/>
      </w:pPr>
      <w:rPr>
        <w:rFonts w:ascii="Wingdings" w:hAnsi="Wingdings" w:hint="default"/>
      </w:rPr>
    </w:lvl>
    <w:lvl w:ilvl="6" w:tplc="742AE730" w:tentative="1">
      <w:start w:val="1"/>
      <w:numFmt w:val="bullet"/>
      <w:lvlText w:val=""/>
      <w:lvlJc w:val="left"/>
      <w:pPr>
        <w:ind w:left="5040" w:hanging="360"/>
      </w:pPr>
      <w:rPr>
        <w:rFonts w:ascii="Symbol" w:hAnsi="Symbol" w:hint="default"/>
      </w:rPr>
    </w:lvl>
    <w:lvl w:ilvl="7" w:tplc="DEEE0A5E" w:tentative="1">
      <w:start w:val="1"/>
      <w:numFmt w:val="bullet"/>
      <w:lvlText w:val="o"/>
      <w:lvlJc w:val="left"/>
      <w:pPr>
        <w:ind w:left="5760" w:hanging="360"/>
      </w:pPr>
      <w:rPr>
        <w:rFonts w:ascii="Courier New" w:hAnsi="Courier New" w:cs="Courier New" w:hint="default"/>
      </w:rPr>
    </w:lvl>
    <w:lvl w:ilvl="8" w:tplc="1F2AD736" w:tentative="1">
      <w:start w:val="1"/>
      <w:numFmt w:val="bullet"/>
      <w:lvlText w:val=""/>
      <w:lvlJc w:val="left"/>
      <w:pPr>
        <w:ind w:left="6480" w:hanging="360"/>
      </w:pPr>
      <w:rPr>
        <w:rFonts w:ascii="Wingdings" w:hAnsi="Wingdings" w:hint="default"/>
      </w:rPr>
    </w:lvl>
  </w:abstractNum>
  <w:abstractNum w:abstractNumId="10" w15:restartNumberingAfterBreak="0">
    <w:nsid w:val="285A2D63"/>
    <w:multiLevelType w:val="multilevel"/>
    <w:tmpl w:val="A5D6B6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014D15"/>
    <w:multiLevelType w:val="hybridMultilevel"/>
    <w:tmpl w:val="92AA3182"/>
    <w:lvl w:ilvl="0" w:tplc="C3FE9D94">
      <w:start w:val="1"/>
      <w:numFmt w:val="bullet"/>
      <w:lvlText w:val="•"/>
      <w:lvlJc w:val="left"/>
      <w:pPr>
        <w:tabs>
          <w:tab w:val="num" w:pos="360"/>
        </w:tabs>
        <w:ind w:left="360" w:hanging="360"/>
      </w:pPr>
      <w:rPr>
        <w:rFonts w:ascii="Arial" w:hAnsi="Arial" w:hint="default"/>
      </w:rPr>
    </w:lvl>
    <w:lvl w:ilvl="1" w:tplc="C5503A4E">
      <w:numFmt w:val="none"/>
      <w:lvlText w:val=""/>
      <w:lvlJc w:val="left"/>
      <w:pPr>
        <w:tabs>
          <w:tab w:val="num" w:pos="360"/>
        </w:tabs>
      </w:pPr>
    </w:lvl>
    <w:lvl w:ilvl="2" w:tplc="4BD8F8CC">
      <w:numFmt w:val="none"/>
      <w:lvlText w:val=""/>
      <w:lvlJc w:val="left"/>
      <w:pPr>
        <w:tabs>
          <w:tab w:val="num" w:pos="360"/>
        </w:tabs>
      </w:pPr>
    </w:lvl>
    <w:lvl w:ilvl="3" w:tplc="B7CE116C">
      <w:start w:val="5"/>
      <w:numFmt w:val="decimal"/>
      <w:lvlText w:val="%4."/>
      <w:lvlJc w:val="left"/>
      <w:pPr>
        <w:ind w:left="2520" w:hanging="360"/>
      </w:pPr>
      <w:rPr>
        <w:rFonts w:hint="default"/>
      </w:rPr>
    </w:lvl>
    <w:lvl w:ilvl="4" w:tplc="EEF01BEC" w:tentative="1">
      <w:start w:val="1"/>
      <w:numFmt w:val="bullet"/>
      <w:lvlText w:val="•"/>
      <w:lvlJc w:val="left"/>
      <w:pPr>
        <w:tabs>
          <w:tab w:val="num" w:pos="3240"/>
        </w:tabs>
        <w:ind w:left="3240" w:hanging="360"/>
      </w:pPr>
      <w:rPr>
        <w:rFonts w:ascii="Arial" w:hAnsi="Arial" w:hint="default"/>
      </w:rPr>
    </w:lvl>
    <w:lvl w:ilvl="5" w:tplc="7D4C5CCA" w:tentative="1">
      <w:start w:val="1"/>
      <w:numFmt w:val="bullet"/>
      <w:lvlText w:val="•"/>
      <w:lvlJc w:val="left"/>
      <w:pPr>
        <w:tabs>
          <w:tab w:val="num" w:pos="3960"/>
        </w:tabs>
        <w:ind w:left="3960" w:hanging="360"/>
      </w:pPr>
      <w:rPr>
        <w:rFonts w:ascii="Arial" w:hAnsi="Arial" w:hint="default"/>
      </w:rPr>
    </w:lvl>
    <w:lvl w:ilvl="6" w:tplc="056EB02E" w:tentative="1">
      <w:start w:val="1"/>
      <w:numFmt w:val="bullet"/>
      <w:lvlText w:val="•"/>
      <w:lvlJc w:val="left"/>
      <w:pPr>
        <w:tabs>
          <w:tab w:val="num" w:pos="4680"/>
        </w:tabs>
        <w:ind w:left="4680" w:hanging="360"/>
      </w:pPr>
      <w:rPr>
        <w:rFonts w:ascii="Arial" w:hAnsi="Arial" w:hint="default"/>
      </w:rPr>
    </w:lvl>
    <w:lvl w:ilvl="7" w:tplc="72FA521E" w:tentative="1">
      <w:start w:val="1"/>
      <w:numFmt w:val="bullet"/>
      <w:lvlText w:val="•"/>
      <w:lvlJc w:val="left"/>
      <w:pPr>
        <w:tabs>
          <w:tab w:val="num" w:pos="5400"/>
        </w:tabs>
        <w:ind w:left="5400" w:hanging="360"/>
      </w:pPr>
      <w:rPr>
        <w:rFonts w:ascii="Arial" w:hAnsi="Arial" w:hint="default"/>
      </w:rPr>
    </w:lvl>
    <w:lvl w:ilvl="8" w:tplc="C5FE55E6"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3C512F03"/>
    <w:multiLevelType w:val="hybridMultilevel"/>
    <w:tmpl w:val="706436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43251FC3"/>
    <w:multiLevelType w:val="hybridMultilevel"/>
    <w:tmpl w:val="C9E4B56A"/>
    <w:lvl w:ilvl="0" w:tplc="35ECE8C4">
      <w:start w:val="1"/>
      <w:numFmt w:val="bullet"/>
      <w:lvlText w:val="•"/>
      <w:lvlJc w:val="left"/>
      <w:pPr>
        <w:tabs>
          <w:tab w:val="num" w:pos="720"/>
        </w:tabs>
        <w:ind w:left="720" w:hanging="360"/>
      </w:pPr>
      <w:rPr>
        <w:rFonts w:ascii="Arial" w:hAnsi="Arial" w:hint="default"/>
      </w:rPr>
    </w:lvl>
    <w:lvl w:ilvl="1" w:tplc="4AEA6CDA">
      <w:numFmt w:val="none"/>
      <w:lvlText w:val=""/>
      <w:lvlJc w:val="left"/>
      <w:pPr>
        <w:tabs>
          <w:tab w:val="num" w:pos="360"/>
        </w:tabs>
      </w:pPr>
    </w:lvl>
    <w:lvl w:ilvl="2" w:tplc="56CE89B0">
      <w:numFmt w:val="none"/>
      <w:lvlText w:val=""/>
      <w:lvlJc w:val="left"/>
      <w:pPr>
        <w:tabs>
          <w:tab w:val="num" w:pos="360"/>
        </w:tabs>
      </w:pPr>
    </w:lvl>
    <w:lvl w:ilvl="3" w:tplc="CAA00B3E" w:tentative="1">
      <w:start w:val="1"/>
      <w:numFmt w:val="bullet"/>
      <w:lvlText w:val="•"/>
      <w:lvlJc w:val="left"/>
      <w:pPr>
        <w:tabs>
          <w:tab w:val="num" w:pos="2880"/>
        </w:tabs>
        <w:ind w:left="2880" w:hanging="360"/>
      </w:pPr>
      <w:rPr>
        <w:rFonts w:ascii="Arial" w:hAnsi="Arial" w:hint="default"/>
      </w:rPr>
    </w:lvl>
    <w:lvl w:ilvl="4" w:tplc="9C5875BE" w:tentative="1">
      <w:start w:val="1"/>
      <w:numFmt w:val="bullet"/>
      <w:lvlText w:val="•"/>
      <w:lvlJc w:val="left"/>
      <w:pPr>
        <w:tabs>
          <w:tab w:val="num" w:pos="3600"/>
        </w:tabs>
        <w:ind w:left="3600" w:hanging="360"/>
      </w:pPr>
      <w:rPr>
        <w:rFonts w:ascii="Arial" w:hAnsi="Arial" w:hint="default"/>
      </w:rPr>
    </w:lvl>
    <w:lvl w:ilvl="5" w:tplc="8F02C104" w:tentative="1">
      <w:start w:val="1"/>
      <w:numFmt w:val="bullet"/>
      <w:lvlText w:val="•"/>
      <w:lvlJc w:val="left"/>
      <w:pPr>
        <w:tabs>
          <w:tab w:val="num" w:pos="4320"/>
        </w:tabs>
        <w:ind w:left="4320" w:hanging="360"/>
      </w:pPr>
      <w:rPr>
        <w:rFonts w:ascii="Arial" w:hAnsi="Arial" w:hint="default"/>
      </w:rPr>
    </w:lvl>
    <w:lvl w:ilvl="6" w:tplc="3FAAA722" w:tentative="1">
      <w:start w:val="1"/>
      <w:numFmt w:val="bullet"/>
      <w:lvlText w:val="•"/>
      <w:lvlJc w:val="left"/>
      <w:pPr>
        <w:tabs>
          <w:tab w:val="num" w:pos="5040"/>
        </w:tabs>
        <w:ind w:left="5040" w:hanging="360"/>
      </w:pPr>
      <w:rPr>
        <w:rFonts w:ascii="Arial" w:hAnsi="Arial" w:hint="default"/>
      </w:rPr>
    </w:lvl>
    <w:lvl w:ilvl="7" w:tplc="512ECF44" w:tentative="1">
      <w:start w:val="1"/>
      <w:numFmt w:val="bullet"/>
      <w:lvlText w:val="•"/>
      <w:lvlJc w:val="left"/>
      <w:pPr>
        <w:tabs>
          <w:tab w:val="num" w:pos="5760"/>
        </w:tabs>
        <w:ind w:left="5760" w:hanging="360"/>
      </w:pPr>
      <w:rPr>
        <w:rFonts w:ascii="Arial" w:hAnsi="Arial" w:hint="default"/>
      </w:rPr>
    </w:lvl>
    <w:lvl w:ilvl="8" w:tplc="1A9C433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39D28F8"/>
    <w:multiLevelType w:val="hybridMultilevel"/>
    <w:tmpl w:val="D1648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7A0800"/>
    <w:multiLevelType w:val="hybridMultilevel"/>
    <w:tmpl w:val="4A980958"/>
    <w:lvl w:ilvl="0" w:tplc="C730FD72">
      <w:start w:val="1"/>
      <w:numFmt w:val="bullet"/>
      <w:lvlText w:val=""/>
      <w:lvlJc w:val="left"/>
      <w:pPr>
        <w:tabs>
          <w:tab w:val="num" w:pos="720"/>
        </w:tabs>
        <w:ind w:left="720" w:hanging="360"/>
      </w:pPr>
      <w:rPr>
        <w:rFonts w:ascii="Wingdings 2" w:hAnsi="Wingdings 2" w:hint="default"/>
      </w:rPr>
    </w:lvl>
    <w:lvl w:ilvl="1" w:tplc="99D2AC2A">
      <w:start w:val="1"/>
      <w:numFmt w:val="bullet"/>
      <w:lvlText w:val=""/>
      <w:lvlJc w:val="left"/>
      <w:pPr>
        <w:tabs>
          <w:tab w:val="num" w:pos="1440"/>
        </w:tabs>
        <w:ind w:left="1440" w:hanging="360"/>
      </w:pPr>
      <w:rPr>
        <w:rFonts w:ascii="Wingdings 2" w:hAnsi="Wingdings 2" w:hint="default"/>
      </w:rPr>
    </w:lvl>
    <w:lvl w:ilvl="2" w:tplc="5F2A3194" w:tentative="1">
      <w:start w:val="1"/>
      <w:numFmt w:val="bullet"/>
      <w:lvlText w:val=""/>
      <w:lvlJc w:val="left"/>
      <w:pPr>
        <w:tabs>
          <w:tab w:val="num" w:pos="2160"/>
        </w:tabs>
        <w:ind w:left="2160" w:hanging="360"/>
      </w:pPr>
      <w:rPr>
        <w:rFonts w:ascii="Wingdings 2" w:hAnsi="Wingdings 2" w:hint="default"/>
      </w:rPr>
    </w:lvl>
    <w:lvl w:ilvl="3" w:tplc="7C72AC08" w:tentative="1">
      <w:start w:val="1"/>
      <w:numFmt w:val="bullet"/>
      <w:lvlText w:val=""/>
      <w:lvlJc w:val="left"/>
      <w:pPr>
        <w:tabs>
          <w:tab w:val="num" w:pos="2880"/>
        </w:tabs>
        <w:ind w:left="2880" w:hanging="360"/>
      </w:pPr>
      <w:rPr>
        <w:rFonts w:ascii="Wingdings 2" w:hAnsi="Wingdings 2" w:hint="default"/>
      </w:rPr>
    </w:lvl>
    <w:lvl w:ilvl="4" w:tplc="49581460" w:tentative="1">
      <w:start w:val="1"/>
      <w:numFmt w:val="bullet"/>
      <w:lvlText w:val=""/>
      <w:lvlJc w:val="left"/>
      <w:pPr>
        <w:tabs>
          <w:tab w:val="num" w:pos="3600"/>
        </w:tabs>
        <w:ind w:left="3600" w:hanging="360"/>
      </w:pPr>
      <w:rPr>
        <w:rFonts w:ascii="Wingdings 2" w:hAnsi="Wingdings 2" w:hint="default"/>
      </w:rPr>
    </w:lvl>
    <w:lvl w:ilvl="5" w:tplc="F7E23C28" w:tentative="1">
      <w:start w:val="1"/>
      <w:numFmt w:val="bullet"/>
      <w:lvlText w:val=""/>
      <w:lvlJc w:val="left"/>
      <w:pPr>
        <w:tabs>
          <w:tab w:val="num" w:pos="4320"/>
        </w:tabs>
        <w:ind w:left="4320" w:hanging="360"/>
      </w:pPr>
      <w:rPr>
        <w:rFonts w:ascii="Wingdings 2" w:hAnsi="Wingdings 2" w:hint="default"/>
      </w:rPr>
    </w:lvl>
    <w:lvl w:ilvl="6" w:tplc="5D60C568" w:tentative="1">
      <w:start w:val="1"/>
      <w:numFmt w:val="bullet"/>
      <w:lvlText w:val=""/>
      <w:lvlJc w:val="left"/>
      <w:pPr>
        <w:tabs>
          <w:tab w:val="num" w:pos="5040"/>
        </w:tabs>
        <w:ind w:left="5040" w:hanging="360"/>
      </w:pPr>
      <w:rPr>
        <w:rFonts w:ascii="Wingdings 2" w:hAnsi="Wingdings 2" w:hint="default"/>
      </w:rPr>
    </w:lvl>
    <w:lvl w:ilvl="7" w:tplc="B02AEDC8" w:tentative="1">
      <w:start w:val="1"/>
      <w:numFmt w:val="bullet"/>
      <w:lvlText w:val=""/>
      <w:lvlJc w:val="left"/>
      <w:pPr>
        <w:tabs>
          <w:tab w:val="num" w:pos="5760"/>
        </w:tabs>
        <w:ind w:left="5760" w:hanging="360"/>
      </w:pPr>
      <w:rPr>
        <w:rFonts w:ascii="Wingdings 2" w:hAnsi="Wingdings 2" w:hint="default"/>
      </w:rPr>
    </w:lvl>
    <w:lvl w:ilvl="8" w:tplc="B748DD44"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5522531F"/>
    <w:multiLevelType w:val="hybridMultilevel"/>
    <w:tmpl w:val="57BC2964"/>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BD1BA2"/>
    <w:multiLevelType w:val="hybridMultilevel"/>
    <w:tmpl w:val="63844BD4"/>
    <w:lvl w:ilvl="0" w:tplc="5E1498A6">
      <w:numFmt w:val="none"/>
      <w:lvlText w:val=""/>
      <w:lvlJc w:val="left"/>
      <w:pPr>
        <w:tabs>
          <w:tab w:val="num" w:pos="360"/>
        </w:tabs>
      </w:pPr>
    </w:lvl>
    <w:lvl w:ilvl="1" w:tplc="AC98D270" w:tentative="1">
      <w:start w:val="1"/>
      <w:numFmt w:val="bullet"/>
      <w:lvlText w:val="o"/>
      <w:lvlJc w:val="left"/>
      <w:pPr>
        <w:ind w:left="1440" w:hanging="360"/>
      </w:pPr>
      <w:rPr>
        <w:rFonts w:ascii="Courier New" w:hAnsi="Courier New" w:cs="Courier New" w:hint="default"/>
      </w:rPr>
    </w:lvl>
    <w:lvl w:ilvl="2" w:tplc="BC828034" w:tentative="1">
      <w:start w:val="1"/>
      <w:numFmt w:val="bullet"/>
      <w:lvlText w:val=""/>
      <w:lvlJc w:val="left"/>
      <w:pPr>
        <w:ind w:left="2160" w:hanging="360"/>
      </w:pPr>
      <w:rPr>
        <w:rFonts w:ascii="Wingdings" w:hAnsi="Wingdings" w:hint="default"/>
      </w:rPr>
    </w:lvl>
    <w:lvl w:ilvl="3" w:tplc="F23A2308" w:tentative="1">
      <w:start w:val="1"/>
      <w:numFmt w:val="bullet"/>
      <w:lvlText w:val=""/>
      <w:lvlJc w:val="left"/>
      <w:pPr>
        <w:ind w:left="2880" w:hanging="360"/>
      </w:pPr>
      <w:rPr>
        <w:rFonts w:ascii="Symbol" w:hAnsi="Symbol" w:hint="default"/>
      </w:rPr>
    </w:lvl>
    <w:lvl w:ilvl="4" w:tplc="2EFCF66A" w:tentative="1">
      <w:start w:val="1"/>
      <w:numFmt w:val="bullet"/>
      <w:lvlText w:val="o"/>
      <w:lvlJc w:val="left"/>
      <w:pPr>
        <w:ind w:left="3600" w:hanging="360"/>
      </w:pPr>
      <w:rPr>
        <w:rFonts w:ascii="Courier New" w:hAnsi="Courier New" w:cs="Courier New" w:hint="default"/>
      </w:rPr>
    </w:lvl>
    <w:lvl w:ilvl="5" w:tplc="FFC26552" w:tentative="1">
      <w:start w:val="1"/>
      <w:numFmt w:val="bullet"/>
      <w:lvlText w:val=""/>
      <w:lvlJc w:val="left"/>
      <w:pPr>
        <w:ind w:left="4320" w:hanging="360"/>
      </w:pPr>
      <w:rPr>
        <w:rFonts w:ascii="Wingdings" w:hAnsi="Wingdings" w:hint="default"/>
      </w:rPr>
    </w:lvl>
    <w:lvl w:ilvl="6" w:tplc="92D44FE8" w:tentative="1">
      <w:start w:val="1"/>
      <w:numFmt w:val="bullet"/>
      <w:lvlText w:val=""/>
      <w:lvlJc w:val="left"/>
      <w:pPr>
        <w:ind w:left="5040" w:hanging="360"/>
      </w:pPr>
      <w:rPr>
        <w:rFonts w:ascii="Symbol" w:hAnsi="Symbol" w:hint="default"/>
      </w:rPr>
    </w:lvl>
    <w:lvl w:ilvl="7" w:tplc="02026D3C" w:tentative="1">
      <w:start w:val="1"/>
      <w:numFmt w:val="bullet"/>
      <w:lvlText w:val="o"/>
      <w:lvlJc w:val="left"/>
      <w:pPr>
        <w:ind w:left="5760" w:hanging="360"/>
      </w:pPr>
      <w:rPr>
        <w:rFonts w:ascii="Courier New" w:hAnsi="Courier New" w:cs="Courier New" w:hint="default"/>
      </w:rPr>
    </w:lvl>
    <w:lvl w:ilvl="8" w:tplc="F686F822" w:tentative="1">
      <w:start w:val="1"/>
      <w:numFmt w:val="bullet"/>
      <w:lvlText w:val=""/>
      <w:lvlJc w:val="left"/>
      <w:pPr>
        <w:ind w:left="6480" w:hanging="360"/>
      </w:pPr>
      <w:rPr>
        <w:rFonts w:ascii="Wingdings" w:hAnsi="Wingdings" w:hint="default"/>
      </w:rPr>
    </w:lvl>
  </w:abstractNum>
  <w:abstractNum w:abstractNumId="18" w15:restartNumberingAfterBreak="0">
    <w:nsid w:val="6B2956E7"/>
    <w:multiLevelType w:val="hybridMultilevel"/>
    <w:tmpl w:val="41CECC4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6E3666C9"/>
    <w:multiLevelType w:val="hybridMultilevel"/>
    <w:tmpl w:val="0108C87A"/>
    <w:lvl w:ilvl="0" w:tplc="0CC092D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4D55B36"/>
    <w:multiLevelType w:val="hybridMultilevel"/>
    <w:tmpl w:val="F372DE3A"/>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A53C9C"/>
    <w:multiLevelType w:val="hybridMultilevel"/>
    <w:tmpl w:val="E49A9172"/>
    <w:lvl w:ilvl="0" w:tplc="2EF4C2C8">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731B3E"/>
    <w:multiLevelType w:val="hybridMultilevel"/>
    <w:tmpl w:val="234215BE"/>
    <w:lvl w:ilvl="0" w:tplc="61E2B61E">
      <w:start w:val="1"/>
      <w:numFmt w:val="bullet"/>
      <w:lvlText w:val="•"/>
      <w:lvlJc w:val="left"/>
      <w:pPr>
        <w:tabs>
          <w:tab w:val="num" w:pos="720"/>
        </w:tabs>
        <w:ind w:left="720" w:hanging="360"/>
      </w:pPr>
      <w:rPr>
        <w:rFonts w:ascii="Arial" w:hAnsi="Arial" w:hint="default"/>
      </w:rPr>
    </w:lvl>
    <w:lvl w:ilvl="1" w:tplc="2BA2471A">
      <w:numFmt w:val="none"/>
      <w:lvlText w:val=""/>
      <w:lvlJc w:val="left"/>
      <w:pPr>
        <w:tabs>
          <w:tab w:val="num" w:pos="360"/>
        </w:tabs>
      </w:pPr>
    </w:lvl>
    <w:lvl w:ilvl="2" w:tplc="315E49C6" w:tentative="1">
      <w:start w:val="1"/>
      <w:numFmt w:val="bullet"/>
      <w:lvlText w:val="•"/>
      <w:lvlJc w:val="left"/>
      <w:pPr>
        <w:tabs>
          <w:tab w:val="num" w:pos="2160"/>
        </w:tabs>
        <w:ind w:left="2160" w:hanging="360"/>
      </w:pPr>
      <w:rPr>
        <w:rFonts w:ascii="Arial" w:hAnsi="Arial" w:hint="default"/>
      </w:rPr>
    </w:lvl>
    <w:lvl w:ilvl="3" w:tplc="C054053A" w:tentative="1">
      <w:start w:val="1"/>
      <w:numFmt w:val="bullet"/>
      <w:lvlText w:val="•"/>
      <w:lvlJc w:val="left"/>
      <w:pPr>
        <w:tabs>
          <w:tab w:val="num" w:pos="2880"/>
        </w:tabs>
        <w:ind w:left="2880" w:hanging="360"/>
      </w:pPr>
      <w:rPr>
        <w:rFonts w:ascii="Arial" w:hAnsi="Arial" w:hint="default"/>
      </w:rPr>
    </w:lvl>
    <w:lvl w:ilvl="4" w:tplc="B9F22490" w:tentative="1">
      <w:start w:val="1"/>
      <w:numFmt w:val="bullet"/>
      <w:lvlText w:val="•"/>
      <w:lvlJc w:val="left"/>
      <w:pPr>
        <w:tabs>
          <w:tab w:val="num" w:pos="3600"/>
        </w:tabs>
        <w:ind w:left="3600" w:hanging="360"/>
      </w:pPr>
      <w:rPr>
        <w:rFonts w:ascii="Arial" w:hAnsi="Arial" w:hint="default"/>
      </w:rPr>
    </w:lvl>
    <w:lvl w:ilvl="5" w:tplc="EB444938" w:tentative="1">
      <w:start w:val="1"/>
      <w:numFmt w:val="bullet"/>
      <w:lvlText w:val="•"/>
      <w:lvlJc w:val="left"/>
      <w:pPr>
        <w:tabs>
          <w:tab w:val="num" w:pos="4320"/>
        </w:tabs>
        <w:ind w:left="4320" w:hanging="360"/>
      </w:pPr>
      <w:rPr>
        <w:rFonts w:ascii="Arial" w:hAnsi="Arial" w:hint="default"/>
      </w:rPr>
    </w:lvl>
    <w:lvl w:ilvl="6" w:tplc="5A76D5BE" w:tentative="1">
      <w:start w:val="1"/>
      <w:numFmt w:val="bullet"/>
      <w:lvlText w:val="•"/>
      <w:lvlJc w:val="left"/>
      <w:pPr>
        <w:tabs>
          <w:tab w:val="num" w:pos="5040"/>
        </w:tabs>
        <w:ind w:left="5040" w:hanging="360"/>
      </w:pPr>
      <w:rPr>
        <w:rFonts w:ascii="Arial" w:hAnsi="Arial" w:hint="default"/>
      </w:rPr>
    </w:lvl>
    <w:lvl w:ilvl="7" w:tplc="5F4C6FE6" w:tentative="1">
      <w:start w:val="1"/>
      <w:numFmt w:val="bullet"/>
      <w:lvlText w:val="•"/>
      <w:lvlJc w:val="left"/>
      <w:pPr>
        <w:tabs>
          <w:tab w:val="num" w:pos="5760"/>
        </w:tabs>
        <w:ind w:left="5760" w:hanging="360"/>
      </w:pPr>
      <w:rPr>
        <w:rFonts w:ascii="Arial" w:hAnsi="Arial" w:hint="default"/>
      </w:rPr>
    </w:lvl>
    <w:lvl w:ilvl="8" w:tplc="60F2BD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D9927AD"/>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7634A2"/>
    <w:multiLevelType w:val="hybridMultilevel"/>
    <w:tmpl w:val="25E8B9AE"/>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4"/>
  </w:num>
  <w:num w:numId="4">
    <w:abstractNumId w:val="3"/>
  </w:num>
  <w:num w:numId="5">
    <w:abstractNumId w:val="24"/>
  </w:num>
  <w:num w:numId="6">
    <w:abstractNumId w:val="8"/>
  </w:num>
  <w:num w:numId="7">
    <w:abstractNumId w:val="20"/>
  </w:num>
  <w:num w:numId="8">
    <w:abstractNumId w:val="11"/>
  </w:num>
  <w:num w:numId="9">
    <w:abstractNumId w:val="13"/>
  </w:num>
  <w:num w:numId="10">
    <w:abstractNumId w:val="22"/>
  </w:num>
  <w:num w:numId="11">
    <w:abstractNumId w:val="9"/>
  </w:num>
  <w:num w:numId="12">
    <w:abstractNumId w:val="2"/>
  </w:num>
  <w:num w:numId="13">
    <w:abstractNumId w:val="14"/>
  </w:num>
  <w:num w:numId="14">
    <w:abstractNumId w:val="17"/>
  </w:num>
  <w:num w:numId="15">
    <w:abstractNumId w:val="10"/>
  </w:num>
  <w:num w:numId="16">
    <w:abstractNumId w:val="6"/>
  </w:num>
  <w:num w:numId="17">
    <w:abstractNumId w:val="0"/>
  </w:num>
  <w:num w:numId="18">
    <w:abstractNumId w:val="1"/>
  </w:num>
  <w:num w:numId="19">
    <w:abstractNumId w:val="7"/>
  </w:num>
  <w:num w:numId="20">
    <w:abstractNumId w:val="21"/>
  </w:num>
  <w:num w:numId="21">
    <w:abstractNumId w:val="5"/>
  </w:num>
  <w:num w:numId="22">
    <w:abstractNumId w:val="19"/>
  </w:num>
  <w:num w:numId="23">
    <w:abstractNumId w:val="18"/>
  </w:num>
  <w:num w:numId="24">
    <w:abstractNumId w:val="16"/>
  </w:num>
  <w:num w:numId="25">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29A"/>
    <w:rsid w:val="00010A7F"/>
    <w:rsid w:val="00011715"/>
    <w:rsid w:val="00027D41"/>
    <w:rsid w:val="00027DA7"/>
    <w:rsid w:val="0003274E"/>
    <w:rsid w:val="00033199"/>
    <w:rsid w:val="00033898"/>
    <w:rsid w:val="0003618D"/>
    <w:rsid w:val="00036B5F"/>
    <w:rsid w:val="00043317"/>
    <w:rsid w:val="000445AC"/>
    <w:rsid w:val="00044A05"/>
    <w:rsid w:val="00045045"/>
    <w:rsid w:val="00050981"/>
    <w:rsid w:val="00054A4F"/>
    <w:rsid w:val="00055F76"/>
    <w:rsid w:val="00056A85"/>
    <w:rsid w:val="000612EC"/>
    <w:rsid w:val="00061456"/>
    <w:rsid w:val="0006223A"/>
    <w:rsid w:val="0006294F"/>
    <w:rsid w:val="00063F01"/>
    <w:rsid w:val="00064D39"/>
    <w:rsid w:val="00066B47"/>
    <w:rsid w:val="00067337"/>
    <w:rsid w:val="00067FA1"/>
    <w:rsid w:val="00075F46"/>
    <w:rsid w:val="00077807"/>
    <w:rsid w:val="000834E4"/>
    <w:rsid w:val="0008571F"/>
    <w:rsid w:val="0008718A"/>
    <w:rsid w:val="00090615"/>
    <w:rsid w:val="00091043"/>
    <w:rsid w:val="000912F0"/>
    <w:rsid w:val="00092D3B"/>
    <w:rsid w:val="00096EEB"/>
    <w:rsid w:val="000A3AA8"/>
    <w:rsid w:val="000A785F"/>
    <w:rsid w:val="000B2342"/>
    <w:rsid w:val="000B2A49"/>
    <w:rsid w:val="000B40AA"/>
    <w:rsid w:val="000B7242"/>
    <w:rsid w:val="000C3583"/>
    <w:rsid w:val="000C3643"/>
    <w:rsid w:val="000C3F33"/>
    <w:rsid w:val="000C6F5D"/>
    <w:rsid w:val="000D4E3A"/>
    <w:rsid w:val="000E243D"/>
    <w:rsid w:val="000E547B"/>
    <w:rsid w:val="000F1AB5"/>
    <w:rsid w:val="000F2142"/>
    <w:rsid w:val="000F358E"/>
    <w:rsid w:val="000F602A"/>
    <w:rsid w:val="00105807"/>
    <w:rsid w:val="0010684F"/>
    <w:rsid w:val="00125456"/>
    <w:rsid w:val="00137BD2"/>
    <w:rsid w:val="00140563"/>
    <w:rsid w:val="0014351E"/>
    <w:rsid w:val="00144420"/>
    <w:rsid w:val="00147234"/>
    <w:rsid w:val="0015178D"/>
    <w:rsid w:val="001524AD"/>
    <w:rsid w:val="001609F8"/>
    <w:rsid w:val="00166126"/>
    <w:rsid w:val="00173669"/>
    <w:rsid w:val="00177AF3"/>
    <w:rsid w:val="00180404"/>
    <w:rsid w:val="00185C73"/>
    <w:rsid w:val="00187DC9"/>
    <w:rsid w:val="00187EE3"/>
    <w:rsid w:val="00187F58"/>
    <w:rsid w:val="001948C8"/>
    <w:rsid w:val="00197602"/>
    <w:rsid w:val="001A4E32"/>
    <w:rsid w:val="001A4ECB"/>
    <w:rsid w:val="001A5CB9"/>
    <w:rsid w:val="001B71B8"/>
    <w:rsid w:val="001C2335"/>
    <w:rsid w:val="001C6F3C"/>
    <w:rsid w:val="001D66BB"/>
    <w:rsid w:val="001D75EB"/>
    <w:rsid w:val="001E5BD9"/>
    <w:rsid w:val="001E5DF3"/>
    <w:rsid w:val="001F1549"/>
    <w:rsid w:val="001F1E97"/>
    <w:rsid w:val="001F6956"/>
    <w:rsid w:val="0020306C"/>
    <w:rsid w:val="0020721A"/>
    <w:rsid w:val="002079FF"/>
    <w:rsid w:val="002107E5"/>
    <w:rsid w:val="00220AD7"/>
    <w:rsid w:val="0022352A"/>
    <w:rsid w:val="00227607"/>
    <w:rsid w:val="00231642"/>
    <w:rsid w:val="00233221"/>
    <w:rsid w:val="00233D9A"/>
    <w:rsid w:val="00237383"/>
    <w:rsid w:val="00244671"/>
    <w:rsid w:val="002537F5"/>
    <w:rsid w:val="00253D3F"/>
    <w:rsid w:val="00256AC0"/>
    <w:rsid w:val="00261253"/>
    <w:rsid w:val="00261BB6"/>
    <w:rsid w:val="002719D0"/>
    <w:rsid w:val="00271BF1"/>
    <w:rsid w:val="0027279F"/>
    <w:rsid w:val="002774AB"/>
    <w:rsid w:val="00285548"/>
    <w:rsid w:val="002877AF"/>
    <w:rsid w:val="002913A5"/>
    <w:rsid w:val="00291EC3"/>
    <w:rsid w:val="002976D9"/>
    <w:rsid w:val="002A1A8E"/>
    <w:rsid w:val="002A1CA4"/>
    <w:rsid w:val="002A5A96"/>
    <w:rsid w:val="002A604F"/>
    <w:rsid w:val="002A620F"/>
    <w:rsid w:val="002B0CC8"/>
    <w:rsid w:val="002B1281"/>
    <w:rsid w:val="002B4C39"/>
    <w:rsid w:val="002B5B5F"/>
    <w:rsid w:val="002B6DBE"/>
    <w:rsid w:val="002B78A7"/>
    <w:rsid w:val="002C2088"/>
    <w:rsid w:val="002C35DE"/>
    <w:rsid w:val="002C512A"/>
    <w:rsid w:val="002D3723"/>
    <w:rsid w:val="002D6BBA"/>
    <w:rsid w:val="002E528E"/>
    <w:rsid w:val="002E5CB6"/>
    <w:rsid w:val="002F4490"/>
    <w:rsid w:val="0030105C"/>
    <w:rsid w:val="003010EA"/>
    <w:rsid w:val="00301D92"/>
    <w:rsid w:val="003028D1"/>
    <w:rsid w:val="00312480"/>
    <w:rsid w:val="0031249A"/>
    <w:rsid w:val="00312A26"/>
    <w:rsid w:val="00312BF1"/>
    <w:rsid w:val="003134E9"/>
    <w:rsid w:val="003220C2"/>
    <w:rsid w:val="003221B2"/>
    <w:rsid w:val="00323AF7"/>
    <w:rsid w:val="00323CB4"/>
    <w:rsid w:val="003257F6"/>
    <w:rsid w:val="00333607"/>
    <w:rsid w:val="00334199"/>
    <w:rsid w:val="0034085E"/>
    <w:rsid w:val="00343342"/>
    <w:rsid w:val="003438B3"/>
    <w:rsid w:val="00345CC5"/>
    <w:rsid w:val="0035098E"/>
    <w:rsid w:val="00351D61"/>
    <w:rsid w:val="00355F23"/>
    <w:rsid w:val="0035695E"/>
    <w:rsid w:val="00360680"/>
    <w:rsid w:val="003668DA"/>
    <w:rsid w:val="00366DCB"/>
    <w:rsid w:val="00367712"/>
    <w:rsid w:val="00371450"/>
    <w:rsid w:val="003749A8"/>
    <w:rsid w:val="003778C2"/>
    <w:rsid w:val="0038064C"/>
    <w:rsid w:val="00382E4C"/>
    <w:rsid w:val="00385FD3"/>
    <w:rsid w:val="00390D58"/>
    <w:rsid w:val="003943F9"/>
    <w:rsid w:val="0039474C"/>
    <w:rsid w:val="00396664"/>
    <w:rsid w:val="003977B7"/>
    <w:rsid w:val="00397A1B"/>
    <w:rsid w:val="003A4914"/>
    <w:rsid w:val="003B3C98"/>
    <w:rsid w:val="003B73AC"/>
    <w:rsid w:val="003C1BB2"/>
    <w:rsid w:val="003C6F0D"/>
    <w:rsid w:val="003D4807"/>
    <w:rsid w:val="003D562F"/>
    <w:rsid w:val="003E169F"/>
    <w:rsid w:val="003E729A"/>
    <w:rsid w:val="003F5030"/>
    <w:rsid w:val="004073D3"/>
    <w:rsid w:val="00410348"/>
    <w:rsid w:val="00410785"/>
    <w:rsid w:val="004121E8"/>
    <w:rsid w:val="00412D56"/>
    <w:rsid w:val="0042166A"/>
    <w:rsid w:val="0042559B"/>
    <w:rsid w:val="004265DD"/>
    <w:rsid w:val="004313A0"/>
    <w:rsid w:val="00431A41"/>
    <w:rsid w:val="00431CB2"/>
    <w:rsid w:val="004349C3"/>
    <w:rsid w:val="00451F7C"/>
    <w:rsid w:val="00454CDE"/>
    <w:rsid w:val="00461324"/>
    <w:rsid w:val="00467A0C"/>
    <w:rsid w:val="00470A13"/>
    <w:rsid w:val="00470B51"/>
    <w:rsid w:val="004748E7"/>
    <w:rsid w:val="00481D1F"/>
    <w:rsid w:val="00482016"/>
    <w:rsid w:val="004866B8"/>
    <w:rsid w:val="00492745"/>
    <w:rsid w:val="004938D3"/>
    <w:rsid w:val="00494EE7"/>
    <w:rsid w:val="00497ED0"/>
    <w:rsid w:val="004A147C"/>
    <w:rsid w:val="004A3D33"/>
    <w:rsid w:val="004A6B40"/>
    <w:rsid w:val="004A7063"/>
    <w:rsid w:val="004B3693"/>
    <w:rsid w:val="004B3E25"/>
    <w:rsid w:val="004B3FE6"/>
    <w:rsid w:val="004B7553"/>
    <w:rsid w:val="004C28A9"/>
    <w:rsid w:val="004C4CA9"/>
    <w:rsid w:val="004C5CB0"/>
    <w:rsid w:val="004D05CE"/>
    <w:rsid w:val="004D1685"/>
    <w:rsid w:val="004D176A"/>
    <w:rsid w:val="004D46B2"/>
    <w:rsid w:val="004D4A0F"/>
    <w:rsid w:val="004D4E15"/>
    <w:rsid w:val="004D5156"/>
    <w:rsid w:val="004D774F"/>
    <w:rsid w:val="004E2270"/>
    <w:rsid w:val="004E30BF"/>
    <w:rsid w:val="004E3A50"/>
    <w:rsid w:val="004F0F2A"/>
    <w:rsid w:val="004F4F5C"/>
    <w:rsid w:val="004F5389"/>
    <w:rsid w:val="004F6C91"/>
    <w:rsid w:val="0050119A"/>
    <w:rsid w:val="00501C39"/>
    <w:rsid w:val="00501F98"/>
    <w:rsid w:val="0050404E"/>
    <w:rsid w:val="00505106"/>
    <w:rsid w:val="0050750A"/>
    <w:rsid w:val="0051558B"/>
    <w:rsid w:val="00516DB8"/>
    <w:rsid w:val="0052056B"/>
    <w:rsid w:val="0052176C"/>
    <w:rsid w:val="00522EDA"/>
    <w:rsid w:val="005233B2"/>
    <w:rsid w:val="005326B4"/>
    <w:rsid w:val="00536525"/>
    <w:rsid w:val="005367F3"/>
    <w:rsid w:val="0055066D"/>
    <w:rsid w:val="00553583"/>
    <w:rsid w:val="00555800"/>
    <w:rsid w:val="00555C02"/>
    <w:rsid w:val="005624D1"/>
    <w:rsid w:val="00562C53"/>
    <w:rsid w:val="00570967"/>
    <w:rsid w:val="00577684"/>
    <w:rsid w:val="00583267"/>
    <w:rsid w:val="0058386A"/>
    <w:rsid w:val="005841DC"/>
    <w:rsid w:val="0059173B"/>
    <w:rsid w:val="005946AB"/>
    <w:rsid w:val="005A0FFE"/>
    <w:rsid w:val="005A1280"/>
    <w:rsid w:val="005B39ED"/>
    <w:rsid w:val="005B40BA"/>
    <w:rsid w:val="005B57C7"/>
    <w:rsid w:val="005B5943"/>
    <w:rsid w:val="005B6E53"/>
    <w:rsid w:val="005C0468"/>
    <w:rsid w:val="005C1236"/>
    <w:rsid w:val="005C39E6"/>
    <w:rsid w:val="005C6F7A"/>
    <w:rsid w:val="005D0261"/>
    <w:rsid w:val="005D376D"/>
    <w:rsid w:val="005E1B16"/>
    <w:rsid w:val="005E5293"/>
    <w:rsid w:val="005E660D"/>
    <w:rsid w:val="005F5788"/>
    <w:rsid w:val="00600D4B"/>
    <w:rsid w:val="0060703C"/>
    <w:rsid w:val="0061331B"/>
    <w:rsid w:val="00620D6C"/>
    <w:rsid w:val="00622111"/>
    <w:rsid w:val="00622836"/>
    <w:rsid w:val="00624FC0"/>
    <w:rsid w:val="006261CC"/>
    <w:rsid w:val="00633DAB"/>
    <w:rsid w:val="006370D1"/>
    <w:rsid w:val="006410DD"/>
    <w:rsid w:val="006413A8"/>
    <w:rsid w:val="00652028"/>
    <w:rsid w:val="00653A53"/>
    <w:rsid w:val="00660B67"/>
    <w:rsid w:val="00660D3E"/>
    <w:rsid w:val="00662E52"/>
    <w:rsid w:val="0066543B"/>
    <w:rsid w:val="00667964"/>
    <w:rsid w:val="006844FE"/>
    <w:rsid w:val="006900FF"/>
    <w:rsid w:val="0069278C"/>
    <w:rsid w:val="0069305F"/>
    <w:rsid w:val="00694AEA"/>
    <w:rsid w:val="00695937"/>
    <w:rsid w:val="006A142B"/>
    <w:rsid w:val="006A2199"/>
    <w:rsid w:val="006B2C43"/>
    <w:rsid w:val="006B2CDD"/>
    <w:rsid w:val="006B56C6"/>
    <w:rsid w:val="006D2F63"/>
    <w:rsid w:val="006E0033"/>
    <w:rsid w:val="006E2217"/>
    <w:rsid w:val="006E2C52"/>
    <w:rsid w:val="006F3335"/>
    <w:rsid w:val="006F7848"/>
    <w:rsid w:val="007005CC"/>
    <w:rsid w:val="00700B7F"/>
    <w:rsid w:val="00703DF1"/>
    <w:rsid w:val="00705BA2"/>
    <w:rsid w:val="00705F23"/>
    <w:rsid w:val="007232EA"/>
    <w:rsid w:val="00724C2D"/>
    <w:rsid w:val="00724DFE"/>
    <w:rsid w:val="007254CB"/>
    <w:rsid w:val="00725FF5"/>
    <w:rsid w:val="00726A38"/>
    <w:rsid w:val="00733242"/>
    <w:rsid w:val="0073538B"/>
    <w:rsid w:val="00743C3A"/>
    <w:rsid w:val="0074463E"/>
    <w:rsid w:val="007507E9"/>
    <w:rsid w:val="00750E0A"/>
    <w:rsid w:val="00756065"/>
    <w:rsid w:val="00764D65"/>
    <w:rsid w:val="00770F76"/>
    <w:rsid w:val="00777C9A"/>
    <w:rsid w:val="00784308"/>
    <w:rsid w:val="007844DC"/>
    <w:rsid w:val="00791324"/>
    <w:rsid w:val="00792F3C"/>
    <w:rsid w:val="0079413C"/>
    <w:rsid w:val="00794CF9"/>
    <w:rsid w:val="007960D9"/>
    <w:rsid w:val="007A1C0B"/>
    <w:rsid w:val="007A4FBD"/>
    <w:rsid w:val="007A7C8C"/>
    <w:rsid w:val="007B363E"/>
    <w:rsid w:val="007B7F52"/>
    <w:rsid w:val="007C2191"/>
    <w:rsid w:val="007C34B4"/>
    <w:rsid w:val="007C4122"/>
    <w:rsid w:val="007D537F"/>
    <w:rsid w:val="007D542B"/>
    <w:rsid w:val="007D69DB"/>
    <w:rsid w:val="007E5598"/>
    <w:rsid w:val="007E5EE9"/>
    <w:rsid w:val="007F4098"/>
    <w:rsid w:val="007F47C2"/>
    <w:rsid w:val="007F6564"/>
    <w:rsid w:val="00800F00"/>
    <w:rsid w:val="0080449D"/>
    <w:rsid w:val="00805F92"/>
    <w:rsid w:val="00807EDA"/>
    <w:rsid w:val="008107C9"/>
    <w:rsid w:val="0081294C"/>
    <w:rsid w:val="00813874"/>
    <w:rsid w:val="00815301"/>
    <w:rsid w:val="0081673B"/>
    <w:rsid w:val="00833D6D"/>
    <w:rsid w:val="008457E5"/>
    <w:rsid w:val="00847F2F"/>
    <w:rsid w:val="00847F79"/>
    <w:rsid w:val="00855923"/>
    <w:rsid w:val="0085595F"/>
    <w:rsid w:val="00857DCF"/>
    <w:rsid w:val="00857FAD"/>
    <w:rsid w:val="008609D8"/>
    <w:rsid w:val="00863F5C"/>
    <w:rsid w:val="008650CB"/>
    <w:rsid w:val="00865309"/>
    <w:rsid w:val="00865A95"/>
    <w:rsid w:val="00865CCC"/>
    <w:rsid w:val="00870A6A"/>
    <w:rsid w:val="00876704"/>
    <w:rsid w:val="00880620"/>
    <w:rsid w:val="00880755"/>
    <w:rsid w:val="008905C9"/>
    <w:rsid w:val="0089305F"/>
    <w:rsid w:val="0089495F"/>
    <w:rsid w:val="00895B7F"/>
    <w:rsid w:val="008A1B0D"/>
    <w:rsid w:val="008A1E6C"/>
    <w:rsid w:val="008A21E1"/>
    <w:rsid w:val="008A3EBD"/>
    <w:rsid w:val="008A63B4"/>
    <w:rsid w:val="008C2CBD"/>
    <w:rsid w:val="008D0D8F"/>
    <w:rsid w:val="008D1FC9"/>
    <w:rsid w:val="008D2419"/>
    <w:rsid w:val="008F4F42"/>
    <w:rsid w:val="008F765C"/>
    <w:rsid w:val="00901161"/>
    <w:rsid w:val="00901ED2"/>
    <w:rsid w:val="00902E07"/>
    <w:rsid w:val="00906F0D"/>
    <w:rsid w:val="00913027"/>
    <w:rsid w:val="00922143"/>
    <w:rsid w:val="00924A4E"/>
    <w:rsid w:val="009272F5"/>
    <w:rsid w:val="00930BF9"/>
    <w:rsid w:val="0093100D"/>
    <w:rsid w:val="0093117D"/>
    <w:rsid w:val="0093159D"/>
    <w:rsid w:val="00931A33"/>
    <w:rsid w:val="00932AD6"/>
    <w:rsid w:val="00935663"/>
    <w:rsid w:val="0094717F"/>
    <w:rsid w:val="009506D3"/>
    <w:rsid w:val="009670F7"/>
    <w:rsid w:val="00970A18"/>
    <w:rsid w:val="009721B3"/>
    <w:rsid w:val="0097238A"/>
    <w:rsid w:val="00973D83"/>
    <w:rsid w:val="009741E0"/>
    <w:rsid w:val="0098310A"/>
    <w:rsid w:val="009864C1"/>
    <w:rsid w:val="00994455"/>
    <w:rsid w:val="00997485"/>
    <w:rsid w:val="009A3224"/>
    <w:rsid w:val="009A3AD5"/>
    <w:rsid w:val="009A7FF4"/>
    <w:rsid w:val="009B0CCA"/>
    <w:rsid w:val="009C2747"/>
    <w:rsid w:val="009C4A23"/>
    <w:rsid w:val="009C726B"/>
    <w:rsid w:val="009D3A68"/>
    <w:rsid w:val="009D70FC"/>
    <w:rsid w:val="009E21EB"/>
    <w:rsid w:val="009E348F"/>
    <w:rsid w:val="009E3A20"/>
    <w:rsid w:val="009F610C"/>
    <w:rsid w:val="00A06E2D"/>
    <w:rsid w:val="00A145F1"/>
    <w:rsid w:val="00A15922"/>
    <w:rsid w:val="00A2399E"/>
    <w:rsid w:val="00A24BB7"/>
    <w:rsid w:val="00A2691E"/>
    <w:rsid w:val="00A31894"/>
    <w:rsid w:val="00A318F7"/>
    <w:rsid w:val="00A32435"/>
    <w:rsid w:val="00A36952"/>
    <w:rsid w:val="00A464E3"/>
    <w:rsid w:val="00A51A5E"/>
    <w:rsid w:val="00A533E8"/>
    <w:rsid w:val="00A60676"/>
    <w:rsid w:val="00A6119A"/>
    <w:rsid w:val="00A70C9F"/>
    <w:rsid w:val="00A712FD"/>
    <w:rsid w:val="00A722E9"/>
    <w:rsid w:val="00A770E0"/>
    <w:rsid w:val="00A77AD4"/>
    <w:rsid w:val="00A83D80"/>
    <w:rsid w:val="00A8460C"/>
    <w:rsid w:val="00A85182"/>
    <w:rsid w:val="00A85CA8"/>
    <w:rsid w:val="00A87240"/>
    <w:rsid w:val="00A8780C"/>
    <w:rsid w:val="00A95FC5"/>
    <w:rsid w:val="00AA20A4"/>
    <w:rsid w:val="00AB1E83"/>
    <w:rsid w:val="00AB4FE2"/>
    <w:rsid w:val="00AB7BBC"/>
    <w:rsid w:val="00AC0C7E"/>
    <w:rsid w:val="00AC1367"/>
    <w:rsid w:val="00AC15C1"/>
    <w:rsid w:val="00AC7EB4"/>
    <w:rsid w:val="00AD2E65"/>
    <w:rsid w:val="00AD3AF1"/>
    <w:rsid w:val="00AD5DEE"/>
    <w:rsid w:val="00AD64FF"/>
    <w:rsid w:val="00AD722D"/>
    <w:rsid w:val="00AE1715"/>
    <w:rsid w:val="00AE24AE"/>
    <w:rsid w:val="00AE286B"/>
    <w:rsid w:val="00AF0F12"/>
    <w:rsid w:val="00AF4017"/>
    <w:rsid w:val="00B01300"/>
    <w:rsid w:val="00B01524"/>
    <w:rsid w:val="00B01C46"/>
    <w:rsid w:val="00B04B43"/>
    <w:rsid w:val="00B04E09"/>
    <w:rsid w:val="00B10DA4"/>
    <w:rsid w:val="00B172F6"/>
    <w:rsid w:val="00B21F3D"/>
    <w:rsid w:val="00B2676F"/>
    <w:rsid w:val="00B35BAF"/>
    <w:rsid w:val="00B35D18"/>
    <w:rsid w:val="00B42436"/>
    <w:rsid w:val="00B448C8"/>
    <w:rsid w:val="00B44A45"/>
    <w:rsid w:val="00B46916"/>
    <w:rsid w:val="00B46C23"/>
    <w:rsid w:val="00B5457F"/>
    <w:rsid w:val="00B57B9D"/>
    <w:rsid w:val="00B6097A"/>
    <w:rsid w:val="00B63F0A"/>
    <w:rsid w:val="00B67764"/>
    <w:rsid w:val="00B77ACF"/>
    <w:rsid w:val="00B817F9"/>
    <w:rsid w:val="00B832D1"/>
    <w:rsid w:val="00B87948"/>
    <w:rsid w:val="00B90CF7"/>
    <w:rsid w:val="00B94AD7"/>
    <w:rsid w:val="00B94D14"/>
    <w:rsid w:val="00B9566E"/>
    <w:rsid w:val="00B97E24"/>
    <w:rsid w:val="00BA0581"/>
    <w:rsid w:val="00BA5341"/>
    <w:rsid w:val="00BA7DD6"/>
    <w:rsid w:val="00BB31EF"/>
    <w:rsid w:val="00BB389F"/>
    <w:rsid w:val="00BC0114"/>
    <w:rsid w:val="00BC5DE8"/>
    <w:rsid w:val="00BC6632"/>
    <w:rsid w:val="00BD00BC"/>
    <w:rsid w:val="00BD0C64"/>
    <w:rsid w:val="00BD2DFC"/>
    <w:rsid w:val="00BD3EF8"/>
    <w:rsid w:val="00BD4211"/>
    <w:rsid w:val="00BD490A"/>
    <w:rsid w:val="00BE7C51"/>
    <w:rsid w:val="00BF6C0C"/>
    <w:rsid w:val="00C01FEE"/>
    <w:rsid w:val="00C03FC3"/>
    <w:rsid w:val="00C070C1"/>
    <w:rsid w:val="00C07E5D"/>
    <w:rsid w:val="00C10048"/>
    <w:rsid w:val="00C12129"/>
    <w:rsid w:val="00C14F74"/>
    <w:rsid w:val="00C16CFF"/>
    <w:rsid w:val="00C212DB"/>
    <w:rsid w:val="00C24BA4"/>
    <w:rsid w:val="00C2586D"/>
    <w:rsid w:val="00C34FD2"/>
    <w:rsid w:val="00C40A5C"/>
    <w:rsid w:val="00C419DC"/>
    <w:rsid w:val="00C429F9"/>
    <w:rsid w:val="00C42D5E"/>
    <w:rsid w:val="00C46617"/>
    <w:rsid w:val="00C50CB5"/>
    <w:rsid w:val="00C528FB"/>
    <w:rsid w:val="00C60897"/>
    <w:rsid w:val="00C61495"/>
    <w:rsid w:val="00C631DB"/>
    <w:rsid w:val="00C71E94"/>
    <w:rsid w:val="00C7242A"/>
    <w:rsid w:val="00C73A79"/>
    <w:rsid w:val="00C760AC"/>
    <w:rsid w:val="00C764F3"/>
    <w:rsid w:val="00C77147"/>
    <w:rsid w:val="00C8536B"/>
    <w:rsid w:val="00C90D1F"/>
    <w:rsid w:val="00C91054"/>
    <w:rsid w:val="00C934FF"/>
    <w:rsid w:val="00CA04E2"/>
    <w:rsid w:val="00CA0AAB"/>
    <w:rsid w:val="00CA3D3B"/>
    <w:rsid w:val="00CA3E8F"/>
    <w:rsid w:val="00CA4490"/>
    <w:rsid w:val="00CB646D"/>
    <w:rsid w:val="00CC04F2"/>
    <w:rsid w:val="00CC6DBD"/>
    <w:rsid w:val="00CD51B7"/>
    <w:rsid w:val="00CE0597"/>
    <w:rsid w:val="00CE2541"/>
    <w:rsid w:val="00CE57F0"/>
    <w:rsid w:val="00CE5E30"/>
    <w:rsid w:val="00CF6115"/>
    <w:rsid w:val="00D00E8E"/>
    <w:rsid w:val="00D02BF0"/>
    <w:rsid w:val="00D030D5"/>
    <w:rsid w:val="00D11014"/>
    <w:rsid w:val="00D139D6"/>
    <w:rsid w:val="00D21117"/>
    <w:rsid w:val="00D2118C"/>
    <w:rsid w:val="00D23EA7"/>
    <w:rsid w:val="00D247F3"/>
    <w:rsid w:val="00D322D8"/>
    <w:rsid w:val="00D3418A"/>
    <w:rsid w:val="00D37698"/>
    <w:rsid w:val="00D37E27"/>
    <w:rsid w:val="00D4322D"/>
    <w:rsid w:val="00D46C43"/>
    <w:rsid w:val="00D513DE"/>
    <w:rsid w:val="00D52BDE"/>
    <w:rsid w:val="00D60F84"/>
    <w:rsid w:val="00D70344"/>
    <w:rsid w:val="00D75462"/>
    <w:rsid w:val="00D765AB"/>
    <w:rsid w:val="00D86A3E"/>
    <w:rsid w:val="00D92E34"/>
    <w:rsid w:val="00D9350B"/>
    <w:rsid w:val="00D97500"/>
    <w:rsid w:val="00DA5124"/>
    <w:rsid w:val="00DA5AA8"/>
    <w:rsid w:val="00DB11AD"/>
    <w:rsid w:val="00DB354A"/>
    <w:rsid w:val="00DD0ECF"/>
    <w:rsid w:val="00DD1977"/>
    <w:rsid w:val="00DE50AA"/>
    <w:rsid w:val="00DE5C8B"/>
    <w:rsid w:val="00DE63F3"/>
    <w:rsid w:val="00DF0992"/>
    <w:rsid w:val="00DF536D"/>
    <w:rsid w:val="00E03E37"/>
    <w:rsid w:val="00E043E8"/>
    <w:rsid w:val="00E200BD"/>
    <w:rsid w:val="00E26F16"/>
    <w:rsid w:val="00E346A1"/>
    <w:rsid w:val="00E35CF2"/>
    <w:rsid w:val="00E37585"/>
    <w:rsid w:val="00E43379"/>
    <w:rsid w:val="00E518E1"/>
    <w:rsid w:val="00E5449E"/>
    <w:rsid w:val="00E61627"/>
    <w:rsid w:val="00E71201"/>
    <w:rsid w:val="00E80057"/>
    <w:rsid w:val="00E87085"/>
    <w:rsid w:val="00E87A83"/>
    <w:rsid w:val="00E901DB"/>
    <w:rsid w:val="00E91595"/>
    <w:rsid w:val="00E9197C"/>
    <w:rsid w:val="00E943F5"/>
    <w:rsid w:val="00E96779"/>
    <w:rsid w:val="00EA0B31"/>
    <w:rsid w:val="00EA7AE1"/>
    <w:rsid w:val="00EB0C99"/>
    <w:rsid w:val="00EB5BE6"/>
    <w:rsid w:val="00ED3D0D"/>
    <w:rsid w:val="00EE331C"/>
    <w:rsid w:val="00EE3443"/>
    <w:rsid w:val="00EE4FD1"/>
    <w:rsid w:val="00EE7563"/>
    <w:rsid w:val="00EF0A1A"/>
    <w:rsid w:val="00F067E5"/>
    <w:rsid w:val="00F07526"/>
    <w:rsid w:val="00F100E2"/>
    <w:rsid w:val="00F12D04"/>
    <w:rsid w:val="00F12F4F"/>
    <w:rsid w:val="00F145DA"/>
    <w:rsid w:val="00F17B30"/>
    <w:rsid w:val="00F2181E"/>
    <w:rsid w:val="00F227D0"/>
    <w:rsid w:val="00F27C2B"/>
    <w:rsid w:val="00F27EF6"/>
    <w:rsid w:val="00F314E1"/>
    <w:rsid w:val="00F32B1D"/>
    <w:rsid w:val="00F3502F"/>
    <w:rsid w:val="00F41250"/>
    <w:rsid w:val="00F42119"/>
    <w:rsid w:val="00F5044F"/>
    <w:rsid w:val="00F53A1E"/>
    <w:rsid w:val="00F54475"/>
    <w:rsid w:val="00F56959"/>
    <w:rsid w:val="00F574A6"/>
    <w:rsid w:val="00F57A51"/>
    <w:rsid w:val="00F6119F"/>
    <w:rsid w:val="00F67D0E"/>
    <w:rsid w:val="00F778C5"/>
    <w:rsid w:val="00F830A4"/>
    <w:rsid w:val="00F835EE"/>
    <w:rsid w:val="00F84130"/>
    <w:rsid w:val="00F87598"/>
    <w:rsid w:val="00F9048B"/>
    <w:rsid w:val="00F91141"/>
    <w:rsid w:val="00F93470"/>
    <w:rsid w:val="00F96C5E"/>
    <w:rsid w:val="00FA024C"/>
    <w:rsid w:val="00FA0C33"/>
    <w:rsid w:val="00FA5F8D"/>
    <w:rsid w:val="00FA66B4"/>
    <w:rsid w:val="00FA704E"/>
    <w:rsid w:val="00FB5B59"/>
    <w:rsid w:val="00FB6960"/>
    <w:rsid w:val="00FB69EC"/>
    <w:rsid w:val="00FC15F9"/>
    <w:rsid w:val="00FC46B5"/>
    <w:rsid w:val="00FD3603"/>
    <w:rsid w:val="00FD5CF8"/>
    <w:rsid w:val="00FD6D1A"/>
    <w:rsid w:val="00FE5950"/>
    <w:rsid w:val="00FF7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FDA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0D1"/>
    <w:pPr>
      <w:spacing w:before="240" w:after="0"/>
    </w:pPr>
    <w:rPr>
      <w:sz w:val="20"/>
    </w:rPr>
  </w:style>
  <w:style w:type="paragraph" w:styleId="Heading1">
    <w:name w:val="heading 1"/>
    <w:basedOn w:val="Normal"/>
    <w:next w:val="Normal"/>
    <w:link w:val="Heading1Char"/>
    <w:uiPriority w:val="9"/>
    <w:qFormat/>
    <w:rsid w:val="00F96C5E"/>
    <w:pPr>
      <w:spacing w:before="210"/>
      <w:outlineLvl w:val="0"/>
    </w:pPr>
    <w:rPr>
      <w:rFonts w:asciiTheme="majorHAnsi" w:hAnsiTheme="majorHAnsi"/>
      <w:b/>
      <w:bCs/>
      <w:sz w:val="48"/>
      <w:szCs w:val="48"/>
    </w:rPr>
  </w:style>
  <w:style w:type="paragraph" w:styleId="Heading2">
    <w:name w:val="heading 2"/>
    <w:basedOn w:val="Normal"/>
    <w:next w:val="Normal"/>
    <w:link w:val="Heading2Char"/>
    <w:uiPriority w:val="9"/>
    <w:qFormat/>
    <w:rsid w:val="00A2399E"/>
    <w:pPr>
      <w:outlineLvl w:val="1"/>
    </w:pPr>
    <w:rPr>
      <w:b/>
      <w:bCs/>
      <w:sz w:val="36"/>
      <w:szCs w:val="30"/>
    </w:rPr>
  </w:style>
  <w:style w:type="paragraph" w:styleId="Heading3">
    <w:name w:val="heading 3"/>
    <w:basedOn w:val="Normal"/>
    <w:next w:val="Normal"/>
    <w:link w:val="Heading3Char"/>
    <w:uiPriority w:val="9"/>
    <w:qFormat/>
    <w:rsid w:val="004D176A"/>
    <w:pPr>
      <w:keepNext/>
      <w:keepLines/>
      <w:spacing w:before="40"/>
      <w:outlineLvl w:val="2"/>
    </w:pPr>
    <w:rPr>
      <w:rFonts w:asciiTheme="majorHAnsi" w:eastAsiaTheme="majorEastAsia" w:hAnsiTheme="majorHAnsi" w:cstheme="majorBidi"/>
      <w:color w:val="6E6E6E"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C5E"/>
    <w:rPr>
      <w:rFonts w:asciiTheme="majorHAnsi" w:hAnsiTheme="majorHAnsi"/>
      <w:b/>
      <w:bCs/>
      <w:sz w:val="48"/>
      <w:szCs w:val="48"/>
    </w:rPr>
  </w:style>
  <w:style w:type="character" w:customStyle="1" w:styleId="Heading2Char">
    <w:name w:val="Heading 2 Char"/>
    <w:basedOn w:val="DefaultParagraphFont"/>
    <w:link w:val="Heading2"/>
    <w:uiPriority w:val="9"/>
    <w:rsid w:val="00A2399E"/>
    <w:rPr>
      <w:b/>
      <w:bCs/>
      <w:sz w:val="36"/>
      <w:szCs w:val="30"/>
    </w:rPr>
  </w:style>
  <w:style w:type="character" w:customStyle="1" w:styleId="Heading3Char">
    <w:name w:val="Heading 3 Char"/>
    <w:basedOn w:val="DefaultParagraphFont"/>
    <w:link w:val="Heading3"/>
    <w:uiPriority w:val="9"/>
    <w:rsid w:val="004D176A"/>
    <w:rPr>
      <w:rFonts w:asciiTheme="majorHAnsi" w:eastAsiaTheme="majorEastAsia" w:hAnsiTheme="majorHAnsi" w:cstheme="majorBidi"/>
      <w:color w:val="6E6E6E" w:themeColor="accent1" w:themeShade="7F"/>
      <w:sz w:val="24"/>
      <w:szCs w:val="24"/>
    </w:rPr>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TitleChar">
    <w:name w:val="Title Char"/>
    <w:basedOn w:val="DefaultParagraphFont"/>
    <w:link w:val="Title"/>
    <w:uiPriority w:val="10"/>
    <w:rsid w:val="00A2399E"/>
    <w:rPr>
      <w:rFonts w:asciiTheme="majorHAnsi" w:hAnsiTheme="majorHAnsi"/>
      <w:b/>
      <w:color w:val="000000" w:themeColor="text1"/>
      <w:sz w:val="88"/>
      <w:szCs w:val="50"/>
    </w:rPr>
  </w:style>
  <w:style w:type="paragraph" w:styleId="Subtitle">
    <w:name w:val="Subtitle"/>
    <w:basedOn w:val="Normal"/>
    <w:next w:val="Normal"/>
    <w:link w:val="SubtitleChar"/>
    <w:uiPriority w:val="11"/>
    <w:qFormat/>
    <w:rsid w:val="00A2399E"/>
    <w:pPr>
      <w:spacing w:before="120" w:after="240" w:line="240" w:lineRule="auto"/>
    </w:pPr>
    <w:rPr>
      <w:color w:val="7F7F7F" w:themeColor="text1" w:themeTint="80"/>
      <w:sz w:val="28"/>
      <w:szCs w:val="24"/>
    </w:rPr>
  </w:style>
  <w:style w:type="character" w:customStyle="1" w:styleId="SubtitleChar">
    <w:name w:val="Subtitle Char"/>
    <w:basedOn w:val="DefaultParagraphFont"/>
    <w:link w:val="Subtitle"/>
    <w:uiPriority w:val="11"/>
    <w:rsid w:val="00A2399E"/>
    <w:rPr>
      <w:color w:val="7F7F7F" w:themeColor="text1" w:themeTint="80"/>
      <w:sz w:val="28"/>
      <w:szCs w:val="24"/>
    </w:rPr>
  </w:style>
  <w:style w:type="paragraph" w:customStyle="1" w:styleId="Byline">
    <w:name w:val="Byline"/>
    <w:basedOn w:val="Normal"/>
    <w:qFormat/>
    <w:rsid w:val="00A2399E"/>
    <w:pPr>
      <w:spacing w:before="120"/>
    </w:pPr>
    <w:rPr>
      <w:color w:val="404040" w:themeColor="text1" w:themeTint="BF"/>
    </w:rPr>
  </w:style>
  <w:style w:type="paragraph" w:styleId="NoSpacing">
    <w:name w:val="No Spacing"/>
    <w:link w:val="NoSpacingChar"/>
    <w:uiPriority w:val="1"/>
    <w:qFormat/>
    <w:rsid w:val="002719D0"/>
    <w:pPr>
      <w:spacing w:after="0" w:line="240" w:lineRule="auto"/>
    </w:pPr>
  </w:style>
  <w:style w:type="character" w:customStyle="1" w:styleId="NoSpacingChar">
    <w:name w:val="No Spacing Char"/>
    <w:basedOn w:val="DefaultParagraphFont"/>
    <w:link w:val="NoSpacing"/>
    <w:uiPriority w:val="1"/>
    <w:rsid w:val="0027279F"/>
  </w:style>
  <w:style w:type="paragraph" w:styleId="Header">
    <w:name w:val="header"/>
    <w:basedOn w:val="Normal"/>
    <w:link w:val="HeaderChar"/>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PlaceholderText">
    <w:name w:val="Placeholder Text"/>
    <w:basedOn w:val="DefaultParagraphFont"/>
    <w:uiPriority w:val="99"/>
    <w:semiHidden/>
    <w:rsid w:val="007844DC"/>
    <w:rPr>
      <w:color w:val="808080"/>
    </w:rPr>
  </w:style>
  <w:style w:type="character" w:customStyle="1" w:styleId="Bold">
    <w:name w:val="Bold"/>
    <w:uiPriority w:val="1"/>
    <w:qFormat/>
    <w:rsid w:val="0080449D"/>
    <w:rPr>
      <w:b/>
    </w:rPr>
  </w:style>
  <w:style w:type="paragraph" w:styleId="ListParagraph">
    <w:name w:val="List Paragraph"/>
    <w:basedOn w:val="Normal"/>
    <w:uiPriority w:val="34"/>
    <w:qFormat/>
    <w:rsid w:val="00FB6960"/>
    <w:pPr>
      <w:spacing w:before="0" w:line="240" w:lineRule="auto"/>
      <w:ind w:left="720"/>
    </w:pPr>
    <w:rPr>
      <w:rFonts w:ascii="Calibri" w:eastAsiaTheme="minorEastAsia" w:hAnsi="Calibri" w:cs="Calibri"/>
      <w:sz w:val="22"/>
      <w:lang w:val="en-GB" w:eastAsia="en-GB"/>
    </w:rPr>
  </w:style>
  <w:style w:type="character" w:styleId="CommentReference">
    <w:name w:val="annotation reference"/>
    <w:basedOn w:val="DefaultParagraphFont"/>
    <w:uiPriority w:val="99"/>
    <w:semiHidden/>
    <w:unhideWhenUsed/>
    <w:rsid w:val="00870A6A"/>
    <w:rPr>
      <w:sz w:val="16"/>
      <w:szCs w:val="16"/>
    </w:rPr>
  </w:style>
  <w:style w:type="paragraph" w:styleId="CommentText">
    <w:name w:val="annotation text"/>
    <w:basedOn w:val="Normal"/>
    <w:link w:val="CommentTextChar"/>
    <w:uiPriority w:val="99"/>
    <w:unhideWhenUsed/>
    <w:rsid w:val="00870A6A"/>
    <w:pPr>
      <w:spacing w:line="240" w:lineRule="auto"/>
    </w:pPr>
    <w:rPr>
      <w:szCs w:val="20"/>
    </w:rPr>
  </w:style>
  <w:style w:type="character" w:customStyle="1" w:styleId="CommentTextChar">
    <w:name w:val="Comment Text Char"/>
    <w:basedOn w:val="DefaultParagraphFont"/>
    <w:link w:val="CommentText"/>
    <w:uiPriority w:val="99"/>
    <w:rsid w:val="00870A6A"/>
    <w:rPr>
      <w:sz w:val="20"/>
      <w:szCs w:val="20"/>
    </w:rPr>
  </w:style>
  <w:style w:type="paragraph" w:styleId="CommentSubject">
    <w:name w:val="annotation subject"/>
    <w:basedOn w:val="CommentText"/>
    <w:next w:val="CommentText"/>
    <w:link w:val="CommentSubjectChar"/>
    <w:uiPriority w:val="99"/>
    <w:semiHidden/>
    <w:unhideWhenUsed/>
    <w:rsid w:val="00870A6A"/>
    <w:rPr>
      <w:b/>
      <w:bCs/>
    </w:rPr>
  </w:style>
  <w:style w:type="character" w:customStyle="1" w:styleId="CommentSubjectChar">
    <w:name w:val="Comment Subject Char"/>
    <w:basedOn w:val="CommentTextChar"/>
    <w:link w:val="CommentSubject"/>
    <w:uiPriority w:val="99"/>
    <w:semiHidden/>
    <w:rsid w:val="00870A6A"/>
    <w:rPr>
      <w:b/>
      <w:bCs/>
      <w:sz w:val="20"/>
      <w:szCs w:val="20"/>
    </w:rPr>
  </w:style>
  <w:style w:type="paragraph" w:styleId="BalloonText">
    <w:name w:val="Balloon Text"/>
    <w:basedOn w:val="Normal"/>
    <w:link w:val="BalloonTextChar"/>
    <w:uiPriority w:val="99"/>
    <w:semiHidden/>
    <w:unhideWhenUsed/>
    <w:rsid w:val="00870A6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A6A"/>
    <w:rPr>
      <w:rFonts w:ascii="Segoe UI" w:hAnsi="Segoe UI" w:cs="Segoe UI"/>
      <w:sz w:val="18"/>
      <w:szCs w:val="18"/>
    </w:rPr>
  </w:style>
  <w:style w:type="character" w:styleId="Hyperlink">
    <w:name w:val="Hyperlink"/>
    <w:basedOn w:val="DefaultParagraphFont"/>
    <w:uiPriority w:val="99"/>
    <w:unhideWhenUsed/>
    <w:rsid w:val="00E9197C"/>
    <w:rPr>
      <w:color w:val="0000FF"/>
      <w:u w:val="single"/>
    </w:rPr>
  </w:style>
  <w:style w:type="character" w:customStyle="1" w:styleId="UnresolvedMention1">
    <w:name w:val="Unresolved Mention1"/>
    <w:basedOn w:val="DefaultParagraphFont"/>
    <w:uiPriority w:val="99"/>
    <w:semiHidden/>
    <w:unhideWhenUsed/>
    <w:rsid w:val="00865A95"/>
    <w:rPr>
      <w:color w:val="605E5C"/>
      <w:shd w:val="clear" w:color="auto" w:fill="E1DFDD"/>
    </w:rPr>
  </w:style>
  <w:style w:type="character" w:styleId="FollowedHyperlink">
    <w:name w:val="FollowedHyperlink"/>
    <w:basedOn w:val="DefaultParagraphFont"/>
    <w:uiPriority w:val="99"/>
    <w:semiHidden/>
    <w:unhideWhenUsed/>
    <w:rsid w:val="00A32435"/>
    <w:rPr>
      <w:color w:val="919191" w:themeColor="followedHyperlink"/>
      <w:u w:val="single"/>
    </w:rPr>
  </w:style>
  <w:style w:type="character" w:styleId="Strong">
    <w:name w:val="Strong"/>
    <w:basedOn w:val="DefaultParagraphFont"/>
    <w:uiPriority w:val="22"/>
    <w:qFormat/>
    <w:rsid w:val="004D176A"/>
    <w:rPr>
      <w:rFonts w:ascii="Arial" w:hAnsi="Arial"/>
      <w:b w:val="0"/>
      <w:bCs/>
      <w:i/>
      <w:color w:val="000000" w:themeColor="text1"/>
      <w:sz w:val="22"/>
    </w:rPr>
  </w:style>
  <w:style w:type="paragraph" w:styleId="TOC1">
    <w:name w:val="toc 1"/>
    <w:basedOn w:val="Normal"/>
    <w:next w:val="Normal"/>
    <w:autoRedefine/>
    <w:uiPriority w:val="39"/>
    <w:unhideWhenUsed/>
    <w:rsid w:val="004D176A"/>
    <w:pPr>
      <w:spacing w:before="0" w:after="100"/>
    </w:pPr>
    <w:rPr>
      <w:sz w:val="22"/>
      <w:lang w:val="en-GB"/>
    </w:rPr>
  </w:style>
  <w:style w:type="paragraph" w:styleId="TOC2">
    <w:name w:val="toc 2"/>
    <w:basedOn w:val="Normal"/>
    <w:next w:val="Normal"/>
    <w:autoRedefine/>
    <w:uiPriority w:val="39"/>
    <w:unhideWhenUsed/>
    <w:rsid w:val="004D176A"/>
    <w:pPr>
      <w:spacing w:before="0" w:after="100"/>
      <w:ind w:left="220"/>
    </w:pPr>
    <w:rPr>
      <w:sz w:val="22"/>
      <w:lang w:val="en-GB"/>
    </w:rPr>
  </w:style>
  <w:style w:type="paragraph" w:styleId="TOC3">
    <w:name w:val="toc 3"/>
    <w:basedOn w:val="Normal"/>
    <w:next w:val="Normal"/>
    <w:autoRedefine/>
    <w:uiPriority w:val="39"/>
    <w:unhideWhenUsed/>
    <w:rsid w:val="004D176A"/>
    <w:pPr>
      <w:spacing w:before="0" w:after="100"/>
      <w:ind w:left="440"/>
    </w:pPr>
    <w:rPr>
      <w:sz w:val="22"/>
      <w:lang w:val="en-GB"/>
    </w:rPr>
  </w:style>
  <w:style w:type="paragraph" w:styleId="Caption">
    <w:name w:val="caption"/>
    <w:basedOn w:val="Normal"/>
    <w:next w:val="Normal"/>
    <w:uiPriority w:val="35"/>
    <w:unhideWhenUsed/>
    <w:qFormat/>
    <w:rsid w:val="004D176A"/>
    <w:pPr>
      <w:spacing w:before="0" w:after="200" w:line="240" w:lineRule="auto"/>
    </w:pPr>
    <w:rPr>
      <w:i/>
      <w:iCs/>
      <w:color w:val="000000" w:themeColor="text2"/>
      <w:sz w:val="18"/>
      <w:szCs w:val="18"/>
      <w:lang w:val="en-GB"/>
    </w:rPr>
  </w:style>
  <w:style w:type="character" w:styleId="Emphasis">
    <w:name w:val="Emphasis"/>
    <w:basedOn w:val="DefaultParagraphFont"/>
    <w:uiPriority w:val="20"/>
    <w:qFormat/>
    <w:rsid w:val="004D176A"/>
    <w:rPr>
      <w:i/>
      <w:iCs/>
    </w:rPr>
  </w:style>
  <w:style w:type="paragraph" w:styleId="NormalWeb">
    <w:name w:val="Normal (Web)"/>
    <w:basedOn w:val="Normal"/>
    <w:uiPriority w:val="99"/>
    <w:unhideWhenUsed/>
    <w:rsid w:val="001D66B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scoswrapper">
    <w:name w:val="hs_cos_wrapper"/>
    <w:basedOn w:val="DefaultParagraphFont"/>
    <w:rsid w:val="001D66BB"/>
  </w:style>
  <w:style w:type="character" w:customStyle="1" w:styleId="css-901oao">
    <w:name w:val="css-901oao"/>
    <w:basedOn w:val="DefaultParagraphFont"/>
    <w:rsid w:val="00E87085"/>
  </w:style>
  <w:style w:type="character" w:styleId="UnresolvedMention">
    <w:name w:val="Unresolved Mention"/>
    <w:basedOn w:val="DefaultParagraphFont"/>
    <w:uiPriority w:val="99"/>
    <w:semiHidden/>
    <w:unhideWhenUsed/>
    <w:rsid w:val="008F4F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437">
      <w:bodyDiv w:val="1"/>
      <w:marLeft w:val="0"/>
      <w:marRight w:val="0"/>
      <w:marTop w:val="0"/>
      <w:marBottom w:val="0"/>
      <w:divBdr>
        <w:top w:val="none" w:sz="0" w:space="0" w:color="auto"/>
        <w:left w:val="none" w:sz="0" w:space="0" w:color="auto"/>
        <w:bottom w:val="none" w:sz="0" w:space="0" w:color="auto"/>
        <w:right w:val="none" w:sz="0" w:space="0" w:color="auto"/>
      </w:divBdr>
      <w:divsChild>
        <w:div w:id="807093414">
          <w:marLeft w:val="994"/>
          <w:marRight w:val="0"/>
          <w:marTop w:val="86"/>
          <w:marBottom w:val="120"/>
          <w:divBdr>
            <w:top w:val="none" w:sz="0" w:space="0" w:color="auto"/>
            <w:left w:val="none" w:sz="0" w:space="0" w:color="auto"/>
            <w:bottom w:val="none" w:sz="0" w:space="0" w:color="auto"/>
            <w:right w:val="none" w:sz="0" w:space="0" w:color="auto"/>
          </w:divBdr>
        </w:div>
        <w:div w:id="985284632">
          <w:marLeft w:val="994"/>
          <w:marRight w:val="0"/>
          <w:marTop w:val="86"/>
          <w:marBottom w:val="120"/>
          <w:divBdr>
            <w:top w:val="none" w:sz="0" w:space="0" w:color="auto"/>
            <w:left w:val="none" w:sz="0" w:space="0" w:color="auto"/>
            <w:bottom w:val="none" w:sz="0" w:space="0" w:color="auto"/>
            <w:right w:val="none" w:sz="0" w:space="0" w:color="auto"/>
          </w:divBdr>
        </w:div>
        <w:div w:id="1063984200">
          <w:marLeft w:val="994"/>
          <w:marRight w:val="0"/>
          <w:marTop w:val="86"/>
          <w:marBottom w:val="120"/>
          <w:divBdr>
            <w:top w:val="none" w:sz="0" w:space="0" w:color="auto"/>
            <w:left w:val="none" w:sz="0" w:space="0" w:color="auto"/>
            <w:bottom w:val="none" w:sz="0" w:space="0" w:color="auto"/>
            <w:right w:val="none" w:sz="0" w:space="0" w:color="auto"/>
          </w:divBdr>
        </w:div>
        <w:div w:id="1816681075">
          <w:marLeft w:val="994"/>
          <w:marRight w:val="0"/>
          <w:marTop w:val="86"/>
          <w:marBottom w:val="120"/>
          <w:divBdr>
            <w:top w:val="none" w:sz="0" w:space="0" w:color="auto"/>
            <w:left w:val="none" w:sz="0" w:space="0" w:color="auto"/>
            <w:bottom w:val="none" w:sz="0" w:space="0" w:color="auto"/>
            <w:right w:val="none" w:sz="0" w:space="0" w:color="auto"/>
          </w:divBdr>
        </w:div>
      </w:divsChild>
    </w:div>
    <w:div w:id="125513712">
      <w:bodyDiv w:val="1"/>
      <w:marLeft w:val="0"/>
      <w:marRight w:val="0"/>
      <w:marTop w:val="0"/>
      <w:marBottom w:val="0"/>
      <w:divBdr>
        <w:top w:val="none" w:sz="0" w:space="0" w:color="auto"/>
        <w:left w:val="none" w:sz="0" w:space="0" w:color="auto"/>
        <w:bottom w:val="none" w:sz="0" w:space="0" w:color="auto"/>
        <w:right w:val="none" w:sz="0" w:space="0" w:color="auto"/>
      </w:divBdr>
    </w:div>
    <w:div w:id="570384779">
      <w:bodyDiv w:val="1"/>
      <w:marLeft w:val="0"/>
      <w:marRight w:val="0"/>
      <w:marTop w:val="0"/>
      <w:marBottom w:val="0"/>
      <w:divBdr>
        <w:top w:val="none" w:sz="0" w:space="0" w:color="auto"/>
        <w:left w:val="none" w:sz="0" w:space="0" w:color="auto"/>
        <w:bottom w:val="none" w:sz="0" w:space="0" w:color="auto"/>
        <w:right w:val="none" w:sz="0" w:space="0" w:color="auto"/>
      </w:divBdr>
    </w:div>
    <w:div w:id="706376364">
      <w:bodyDiv w:val="1"/>
      <w:marLeft w:val="0"/>
      <w:marRight w:val="0"/>
      <w:marTop w:val="0"/>
      <w:marBottom w:val="0"/>
      <w:divBdr>
        <w:top w:val="none" w:sz="0" w:space="0" w:color="auto"/>
        <w:left w:val="none" w:sz="0" w:space="0" w:color="auto"/>
        <w:bottom w:val="none" w:sz="0" w:space="0" w:color="auto"/>
        <w:right w:val="none" w:sz="0" w:space="0" w:color="auto"/>
      </w:divBdr>
    </w:div>
    <w:div w:id="722951748">
      <w:bodyDiv w:val="1"/>
      <w:marLeft w:val="0"/>
      <w:marRight w:val="0"/>
      <w:marTop w:val="0"/>
      <w:marBottom w:val="0"/>
      <w:divBdr>
        <w:top w:val="none" w:sz="0" w:space="0" w:color="auto"/>
        <w:left w:val="none" w:sz="0" w:space="0" w:color="auto"/>
        <w:bottom w:val="none" w:sz="0" w:space="0" w:color="auto"/>
        <w:right w:val="none" w:sz="0" w:space="0" w:color="auto"/>
      </w:divBdr>
    </w:div>
    <w:div w:id="1218128021">
      <w:bodyDiv w:val="1"/>
      <w:marLeft w:val="0"/>
      <w:marRight w:val="0"/>
      <w:marTop w:val="0"/>
      <w:marBottom w:val="0"/>
      <w:divBdr>
        <w:top w:val="none" w:sz="0" w:space="0" w:color="auto"/>
        <w:left w:val="none" w:sz="0" w:space="0" w:color="auto"/>
        <w:bottom w:val="none" w:sz="0" w:space="0" w:color="auto"/>
        <w:right w:val="none" w:sz="0" w:space="0" w:color="auto"/>
      </w:divBdr>
    </w:div>
    <w:div w:id="1686907311">
      <w:bodyDiv w:val="1"/>
      <w:marLeft w:val="0"/>
      <w:marRight w:val="0"/>
      <w:marTop w:val="0"/>
      <w:marBottom w:val="0"/>
      <w:divBdr>
        <w:top w:val="none" w:sz="0" w:space="0" w:color="auto"/>
        <w:left w:val="none" w:sz="0" w:space="0" w:color="auto"/>
        <w:bottom w:val="none" w:sz="0" w:space="0" w:color="auto"/>
        <w:right w:val="none" w:sz="0" w:space="0" w:color="auto"/>
      </w:divBdr>
    </w:div>
    <w:div w:id="1928146394">
      <w:bodyDiv w:val="1"/>
      <w:marLeft w:val="0"/>
      <w:marRight w:val="0"/>
      <w:marTop w:val="0"/>
      <w:marBottom w:val="0"/>
      <w:divBdr>
        <w:top w:val="none" w:sz="0" w:space="0" w:color="auto"/>
        <w:left w:val="none" w:sz="0" w:space="0" w:color="auto"/>
        <w:bottom w:val="none" w:sz="0" w:space="0" w:color="auto"/>
        <w:right w:val="none" w:sz="0" w:space="0" w:color="auto"/>
      </w:divBdr>
    </w:div>
    <w:div w:id="203715094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urtlistener.com/" TargetMode="External"/><Relationship Id="rId21" Type="http://schemas.openxmlformats.org/officeDocument/2006/relationships/hyperlink" Target="https://www.kaspersky.co.uk/resource-center/preemptive-safety/public-wifi-risks" TargetMode="External"/><Relationship Id="rId63" Type="http://schemas.openxmlformats.org/officeDocument/2006/relationships/hyperlink" Target="https://haveibeenpwned.com/" TargetMode="External"/><Relationship Id="rId159" Type="http://schemas.openxmlformats.org/officeDocument/2006/relationships/hyperlink" Target="https://medium.com/the-capital/what-you-dont-know-about-transactional-privacy-but-you-should-d0072941d050" TargetMode="External"/><Relationship Id="rId170" Type="http://schemas.openxmlformats.org/officeDocument/2006/relationships/hyperlink" Target="https://www.hbo.com/last-week-tonight-with-john-oliver/season-9/7-april-10-2022" TargetMode="External"/><Relationship Id="rId226" Type="http://schemas.openxmlformats.org/officeDocument/2006/relationships/hyperlink" Target="https://privacyinternational.org/case-study/4404/mobile-app-monetisation-covert-trackers-your-pocket" TargetMode="External"/><Relationship Id="rId107" Type="http://schemas.openxmlformats.org/officeDocument/2006/relationships/hyperlink" Target="https://www.courtlistener.com/" TargetMode="External"/><Relationship Id="rId268"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hyperlink" Target="https://www.theguardian.com/tv-and-radio/2022/apr/11/john-oliver-last-week-tonight-data-brokers" TargetMode="External"/><Relationship Id="rId53" Type="http://schemas.openxmlformats.org/officeDocument/2006/relationships/hyperlink" Target="https://www.theguardian.com/tv-and-radio/2022/apr/11/john-oliver-last-week-tonight-data-brokers" TargetMode="External"/><Relationship Id="rId74" Type="http://schemas.openxmlformats.org/officeDocument/2006/relationships/hyperlink" Target="https://www.franceshaugen.com/" TargetMode="External"/><Relationship Id="rId128" Type="http://schemas.openxmlformats.org/officeDocument/2006/relationships/hyperlink" Target="https://www.amacad.org/publication/contextual-approach-privacy-online" TargetMode="External"/><Relationship Id="rId149" Type="http://schemas.openxmlformats.org/officeDocument/2006/relationships/hyperlink" Target="https://csi-cop.eu/forum/" TargetMode="External"/><Relationship Id="rId5" Type="http://schemas.openxmlformats.org/officeDocument/2006/relationships/numbering" Target="numbering.xml"/><Relationship Id="rId95" Type="http://schemas.openxmlformats.org/officeDocument/2006/relationships/hyperlink" Target="https://www.dataprotection.ie/en/news-media/press-releases/data-protection-commission-announces-decision-meta-facebook-inquiry" TargetMode="External"/><Relationship Id="rId160" Type="http://schemas.openxmlformats.org/officeDocument/2006/relationships/hyperlink" Target="http://assets.ctfassets.net/ziwa9xqm84y1/CFPSdMWTrtrhdD8iVHIcy/b136bd5e622c52675ec7e0b7dbde4625/Spotify_Media_Kit_2018_-_CA.pdf" TargetMode="External"/><Relationship Id="rId181" Type="http://schemas.openxmlformats.org/officeDocument/2006/relationships/hyperlink" Target="https://csi-cop.eu/forum/" TargetMode="External"/><Relationship Id="rId216" Type="http://schemas.openxmlformats.org/officeDocument/2006/relationships/hyperlink" Target="https://csi-cop.eu/forum/" TargetMode="External"/><Relationship Id="rId237" Type="http://schemas.openxmlformats.org/officeDocument/2006/relationships/hyperlink" Target="https://www.apple.com/uk/ios/ios-14/" TargetMode="External"/><Relationship Id="rId258" Type="http://schemas.openxmlformats.org/officeDocument/2006/relationships/hyperlink" Target="https://csi-cop.eu/citizenscientistlogin/" TargetMode="External"/><Relationship Id="rId22" Type="http://schemas.openxmlformats.org/officeDocument/2006/relationships/hyperlink" Target="https://bit.ly/3v6thff" TargetMode="External"/><Relationship Id="rId43" Type="http://schemas.openxmlformats.org/officeDocument/2006/relationships/hyperlink" Target="https://www.hbo.com/last-week-tonight-with-john-oliver/season-9/7-april-10-2022" TargetMode="External"/><Relationship Id="rId64" Type="http://schemas.openxmlformats.org/officeDocument/2006/relationships/hyperlink" Target="https://haveibeenpwned.com/" TargetMode="External"/><Relationship Id="rId118" Type="http://schemas.openxmlformats.org/officeDocument/2006/relationships/hyperlink" Target="https://www.courtlistener.com/" TargetMode="External"/><Relationship Id="rId139" Type="http://schemas.openxmlformats.org/officeDocument/2006/relationships/hyperlink" Target="https://csi-cop.eu/citizenscientistlogin/" TargetMode="External"/><Relationship Id="rId85" Type="http://schemas.openxmlformats.org/officeDocument/2006/relationships/hyperlink" Target="https://twitter.com/FrancesHaugen?ref_src=twsrc%5Egoogle%7Ctwcamp%5Eserp%7Ctwgr%5Eauthor" TargetMode="External"/><Relationship Id="rId150" Type="http://schemas.openxmlformats.org/officeDocument/2006/relationships/hyperlink" Target="https://csi-cop.eu/citizenscientistlogin/" TargetMode="External"/><Relationship Id="rId171" Type="http://schemas.openxmlformats.org/officeDocument/2006/relationships/hyperlink" Target="https://www.eff.org/" TargetMode="External"/><Relationship Id="rId192" Type="http://schemas.openxmlformats.org/officeDocument/2006/relationships/hyperlink" Target="https://csi-cop.eu/citizenscientistlogin/" TargetMode="External"/><Relationship Id="rId206" Type="http://schemas.openxmlformats.org/officeDocument/2006/relationships/image" Target="media/image11.png"/><Relationship Id="rId227" Type="http://schemas.openxmlformats.org/officeDocument/2006/relationships/hyperlink" Target="https://arxiv.org/pdf/1804.03603.pdf" TargetMode="External"/><Relationship Id="rId248" Type="http://schemas.openxmlformats.org/officeDocument/2006/relationships/hyperlink" Target="https://bit.ly/3vpOq4v/" TargetMode="External"/><Relationship Id="rId12" Type="http://schemas.openxmlformats.org/officeDocument/2006/relationships/image" Target="media/image2.png"/><Relationship Id="rId33" Type="http://schemas.openxmlformats.org/officeDocument/2006/relationships/hyperlink" Target="https://www.theguardian.com/tv-and-radio/2022/apr/11/john-oliver-last-week-tonight-data-brokers" TargetMode="External"/><Relationship Id="rId108" Type="http://schemas.openxmlformats.org/officeDocument/2006/relationships/hyperlink" Target="https://www.courtlistener.com/" TargetMode="External"/><Relationship Id="rId129" Type="http://schemas.openxmlformats.org/officeDocument/2006/relationships/hyperlink" Target="https://bit.ly/3wzX0j3" TargetMode="External"/><Relationship Id="rId54" Type="http://schemas.openxmlformats.org/officeDocument/2006/relationships/hyperlink" Target="https://www.theguardian.com/tv-and-radio/2022/apr/11/john-oliver-last-week-tonight-data-brokers" TargetMode="External"/><Relationship Id="rId75" Type="http://schemas.openxmlformats.org/officeDocument/2006/relationships/hyperlink" Target="https://twitter.com/FrancesHaugen?ref_src=twsrc%5Egoogle%7Ctwcamp%5Eserp%7Ctwgr%5Eauthor" TargetMode="External"/><Relationship Id="rId96" Type="http://schemas.openxmlformats.org/officeDocument/2006/relationships/hyperlink" Target="https://bit.ly/3MmUIKN" TargetMode="External"/><Relationship Id="rId140" Type="http://schemas.openxmlformats.org/officeDocument/2006/relationships/image" Target="media/image5.jpeg"/><Relationship Id="rId161" Type="http://schemas.openxmlformats.org/officeDocument/2006/relationships/hyperlink" Target="https://www.nytimes.com/2019/10/25/business/media/streaming-data-collection-privacy.html" TargetMode="External"/><Relationship Id="rId182" Type="http://schemas.openxmlformats.org/officeDocument/2006/relationships/hyperlink" Target="https://csi-cop.eu/forum/" TargetMode="External"/><Relationship Id="rId217" Type="http://schemas.openxmlformats.org/officeDocument/2006/relationships/hyperlink" Target="https://csi-cop.eu/forum/" TargetMode="External"/><Relationship Id="rId6" Type="http://schemas.openxmlformats.org/officeDocument/2006/relationships/styles" Target="styles.xml"/><Relationship Id="rId238" Type="http://schemas.openxmlformats.org/officeDocument/2006/relationships/hyperlink" Target="https://www.forbes.com/sites/kateoflahertyuk/2021/01/31/apples-stunning-ios-14-privacy-move-a-game-changer-for-all-iphone-users/" TargetMode="External"/><Relationship Id="rId259" Type="http://schemas.openxmlformats.org/officeDocument/2006/relationships/hyperlink" Target="https://csi-cop.eu/citizenscientistlogin/" TargetMode="External"/><Relationship Id="rId23" Type="http://schemas.openxmlformats.org/officeDocument/2006/relationships/hyperlink" Target="https://twitter.com/cop_csi?lang=en" TargetMode="External"/><Relationship Id="rId119" Type="http://schemas.openxmlformats.org/officeDocument/2006/relationships/image" Target="media/image4.png"/><Relationship Id="rId44" Type="http://schemas.openxmlformats.org/officeDocument/2006/relationships/hyperlink" Target="https://www.theguardian.com/tv-and-radio/2022/apr/11/john-oliver-last-week-tonight-data-brokers" TargetMode="External"/><Relationship Id="rId65" Type="http://schemas.openxmlformats.org/officeDocument/2006/relationships/hyperlink" Target="https://haveibeenzucked.com/" TargetMode="External"/><Relationship Id="rId86" Type="http://schemas.openxmlformats.org/officeDocument/2006/relationships/hyperlink" Target="https://www.franceshaugen.com/" TargetMode="External"/><Relationship Id="rId130" Type="http://schemas.openxmlformats.org/officeDocument/2006/relationships/hyperlink" Target="https://bit.ly/3wzX0j3" TargetMode="External"/><Relationship Id="rId151" Type="http://schemas.openxmlformats.org/officeDocument/2006/relationships/hyperlink" Target="https://bit.ly/3sUdkaQ" TargetMode="External"/><Relationship Id="rId172" Type="http://schemas.openxmlformats.org/officeDocument/2006/relationships/hyperlink" Target="https://coveryourtracks.eff.org/" TargetMode="External"/><Relationship Id="rId193" Type="http://schemas.openxmlformats.org/officeDocument/2006/relationships/hyperlink" Target="https://twitter.com/PrivacyMatters" TargetMode="External"/><Relationship Id="rId207" Type="http://schemas.openxmlformats.org/officeDocument/2006/relationships/hyperlink" Target="https://csi-cop.eu/forum/" TargetMode="External"/><Relationship Id="rId228" Type="http://schemas.openxmlformats.org/officeDocument/2006/relationships/hyperlink" Target="https://webbkoll.dataskydd.net/en" TargetMode="External"/><Relationship Id="rId249" Type="http://schemas.openxmlformats.org/officeDocument/2006/relationships/hyperlink" Target="mailto:ab7778@coventry.ac.uk" TargetMode="External"/><Relationship Id="rId13" Type="http://schemas.openxmlformats.org/officeDocument/2006/relationships/hyperlink" Target="https://csi-cop.eu/" TargetMode="External"/><Relationship Id="rId109" Type="http://schemas.openxmlformats.org/officeDocument/2006/relationships/hyperlink" Target="https://www.courtlistener.com/" TargetMode="External"/><Relationship Id="rId260" Type="http://schemas.openxmlformats.org/officeDocument/2006/relationships/hyperlink" Target="https://csi-cop.eu/forum/" TargetMode="External"/><Relationship Id="rId34" Type="http://schemas.openxmlformats.org/officeDocument/2006/relationships/hyperlink" Target="https://www.hbo.com/last-week-tonight-with-john-oliver/season-9/7-april-10-2022" TargetMode="External"/><Relationship Id="rId55" Type="http://schemas.openxmlformats.org/officeDocument/2006/relationships/hyperlink" Target="https://www.hbo.com/last-week-tonight-with-john-oliver/season-9/7-april-10-2022" TargetMode="External"/><Relationship Id="rId76" Type="http://schemas.openxmlformats.org/officeDocument/2006/relationships/hyperlink" Target="https://www.franceshaugen.com/" TargetMode="External"/><Relationship Id="rId97" Type="http://schemas.openxmlformats.org/officeDocument/2006/relationships/hyperlink" Target="https://www.dataprotection.ie/en/news-media/press-releases/data-protection-commission-announces-decision-meta-facebook-inquiry" TargetMode="External"/><Relationship Id="rId120" Type="http://schemas.openxmlformats.org/officeDocument/2006/relationships/image" Target="cid:F757E563-283D-4688-9D4B-36F6BFB374D5" TargetMode="External"/><Relationship Id="rId141" Type="http://schemas.openxmlformats.org/officeDocument/2006/relationships/hyperlink" Target="https://bit.ly/2PhkKHa" TargetMode="External"/><Relationship Id="rId7" Type="http://schemas.openxmlformats.org/officeDocument/2006/relationships/settings" Target="settings.xml"/><Relationship Id="rId162" Type="http://schemas.openxmlformats.org/officeDocument/2006/relationships/image" Target="media/image8.png"/><Relationship Id="rId183" Type="http://schemas.openxmlformats.org/officeDocument/2006/relationships/hyperlink" Target="https://csi-cop.eu/citizenscientistlogin/" TargetMode="External"/><Relationship Id="rId218" Type="http://schemas.openxmlformats.org/officeDocument/2006/relationships/hyperlink" Target="https://csi-cop.eu/citizenscientistlogin/" TargetMode="External"/><Relationship Id="rId239" Type="http://schemas.openxmlformats.org/officeDocument/2006/relationships/hyperlink" Target="https://www.apple.com/uk/ios/ios-14/" TargetMode="External"/><Relationship Id="rId250" Type="http://schemas.openxmlformats.org/officeDocument/2006/relationships/hyperlink" Target="mailto:ad5956@coventry.ac.uk" TargetMode="External"/><Relationship Id="rId24" Type="http://schemas.openxmlformats.org/officeDocument/2006/relationships/hyperlink" Target="https://csi-cop.eu/forum/" TargetMode="External"/><Relationship Id="rId45" Type="http://schemas.openxmlformats.org/officeDocument/2006/relationships/hyperlink" Target="https://www.theguardian.com/tv-and-radio/2022/apr/11/john-oliver-last-week-tonight-data-brokers" TargetMode="External"/><Relationship Id="rId66" Type="http://schemas.openxmlformats.org/officeDocument/2006/relationships/hyperlink" Target="https://haveibeenzucked.com/" TargetMode="External"/><Relationship Id="rId87" Type="http://schemas.openxmlformats.org/officeDocument/2006/relationships/hyperlink" Target="https://twitter.com/FrancesHaugen?ref_src=twsrc%5Egoogle%7Ctwcamp%5Eserp%7Ctwgr%5Eauthor" TargetMode="External"/><Relationship Id="rId110" Type="http://schemas.openxmlformats.org/officeDocument/2006/relationships/hyperlink" Target="https://www.courtlistener.com/" TargetMode="External"/><Relationship Id="rId131" Type="http://schemas.openxmlformats.org/officeDocument/2006/relationships/hyperlink" Target="https://bit.ly/3wzX0j3" TargetMode="External"/><Relationship Id="rId152" Type="http://schemas.openxmlformats.org/officeDocument/2006/relationships/hyperlink" Target="https://bit.ly/3vhoRlX" TargetMode="External"/><Relationship Id="rId173" Type="http://schemas.openxmlformats.org/officeDocument/2006/relationships/hyperlink" Target="https://fil.forbrukerradet.no/wp-content/uploads/2020/01/2020-01-14-out-of-control-final-version.pdf" TargetMode="External"/><Relationship Id="rId194" Type="http://schemas.openxmlformats.org/officeDocument/2006/relationships/hyperlink" Target="https://www.webarchive.org.uk/wayback/archive/20131031165954/http:/www.bl.uk/onlinegallery/takingliberties/staritemshumanrights.html" TargetMode="External"/><Relationship Id="rId208" Type="http://schemas.openxmlformats.org/officeDocument/2006/relationships/hyperlink" Target="https://csi-cop.eu/forum/" TargetMode="External"/><Relationship Id="rId229" Type="http://schemas.openxmlformats.org/officeDocument/2006/relationships/hyperlink" Target="https://themarkup.org/blacklight" TargetMode="External"/><Relationship Id="rId240" Type="http://schemas.openxmlformats.org/officeDocument/2006/relationships/hyperlink" Target="https://www.forbes.com/sites/kateoflahertyuk/2021/01/31/apples-stunning-ios-14-privacy-move-a-game-changer-for-all-iphone-users/" TargetMode="External"/><Relationship Id="rId261" Type="http://schemas.openxmlformats.org/officeDocument/2006/relationships/hyperlink" Target="mailto:ab7778@coventry.ac.uk" TargetMode="External"/><Relationship Id="rId14" Type="http://schemas.openxmlformats.org/officeDocument/2006/relationships/hyperlink" Target="https://csi-cop.eu/" TargetMode="External"/><Relationship Id="rId35" Type="http://schemas.openxmlformats.org/officeDocument/2006/relationships/hyperlink" Target="https://www.theguardian.com/tv-and-radio/2022/apr/11/john-oliver-last-week-tonight-data-brokers" TargetMode="External"/><Relationship Id="rId56" Type="http://schemas.openxmlformats.org/officeDocument/2006/relationships/hyperlink" Target="https://www.theguardian.com/tv-and-radio/2022/apr/11/john-oliver-last-week-tonight-data-brokers" TargetMode="External"/><Relationship Id="rId77" Type="http://schemas.openxmlformats.org/officeDocument/2006/relationships/hyperlink" Target="https://twitter.com/FrancesHaugen?ref_src=twsrc%5Egoogle%7Ctwcamp%5Eserp%7Ctwgr%5Eauthor" TargetMode="External"/><Relationship Id="rId100" Type="http://schemas.openxmlformats.org/officeDocument/2006/relationships/hyperlink" Target="https://bit.ly/3MmUIKN" TargetMode="External"/><Relationship Id="rId8" Type="http://schemas.openxmlformats.org/officeDocument/2006/relationships/webSettings" Target="webSettings.xml"/><Relationship Id="rId98" Type="http://schemas.openxmlformats.org/officeDocument/2006/relationships/hyperlink" Target="https://bit.ly/3MmUIKN" TargetMode="External"/><Relationship Id="rId121" Type="http://schemas.openxmlformats.org/officeDocument/2006/relationships/hyperlink" Target="https://csi-cop.eu/forum/" TargetMode="External"/><Relationship Id="rId142" Type="http://schemas.openxmlformats.org/officeDocument/2006/relationships/image" Target="media/image6.png"/><Relationship Id="rId163" Type="http://schemas.openxmlformats.org/officeDocument/2006/relationships/hyperlink" Target="https://www.hbo.com/last-week-tonight-with-john-oliver/season-9/7-april-10-2022" TargetMode="External"/><Relationship Id="rId184" Type="http://schemas.openxmlformats.org/officeDocument/2006/relationships/hyperlink" Target="https://www.cookiepro.com/blog/website-tracking/" TargetMode="External"/><Relationship Id="rId219" Type="http://schemas.openxmlformats.org/officeDocument/2006/relationships/hyperlink" Target="https://twitter.com/PrivacyMatters" TargetMode="External"/><Relationship Id="rId230" Type="http://schemas.openxmlformats.org/officeDocument/2006/relationships/hyperlink" Target="https://pagexray.fouanalytics.com/" TargetMode="External"/><Relationship Id="rId251" Type="http://schemas.openxmlformats.org/officeDocument/2006/relationships/hyperlink" Target="https://csi-cop.eu/about/" TargetMode="External"/><Relationship Id="rId25" Type="http://schemas.openxmlformats.org/officeDocument/2006/relationships/hyperlink" Target="https://csi-cop.eu/citizenscientistlogin/" TargetMode="External"/><Relationship Id="rId46" Type="http://schemas.openxmlformats.org/officeDocument/2006/relationships/hyperlink" Target="https://www.hbo.com/last-week-tonight-with-john-oliver/season-9/7-april-10-2022" TargetMode="External"/><Relationship Id="rId67" Type="http://schemas.openxmlformats.org/officeDocument/2006/relationships/hyperlink" Target="https://twitter.com/FBoversight" TargetMode="External"/><Relationship Id="rId88" Type="http://schemas.openxmlformats.org/officeDocument/2006/relationships/hyperlink" Target="https://www.franceshaugen.com/" TargetMode="External"/><Relationship Id="rId111" Type="http://schemas.openxmlformats.org/officeDocument/2006/relationships/hyperlink" Target="https://www.courtlistener.com/" TargetMode="External"/><Relationship Id="rId132" Type="http://schemas.openxmlformats.org/officeDocument/2006/relationships/hyperlink" Target="https://bit.ly/3wzX0j3" TargetMode="External"/><Relationship Id="rId153" Type="http://schemas.openxmlformats.org/officeDocument/2006/relationships/hyperlink" Target="https://twitter.com/privacymatters?lang=en" TargetMode="External"/><Relationship Id="rId174" Type="http://schemas.openxmlformats.org/officeDocument/2006/relationships/hyperlink" Target="https://www.outbrain.com/blog/programmatic-advertising/" TargetMode="External"/><Relationship Id="rId195" Type="http://schemas.openxmlformats.org/officeDocument/2006/relationships/hyperlink" Target="https://eur01.safelinks.protection.outlook.com/?url=https%3A%2F%2Fwww.un.org%2Fen%2Fabout-us%2Funiversal-declaration-of-human-rights&amp;data=04%7C01%7Cab7778%40coventry.ac.uk%7Ccb9af077aa24412296d008d8f1357e72%7C4b18ab9a37654abeac7c0e0d398afd4f%7C0%7C0%7C637524559344161263%7CUnknown%7CTWFpbGZsb3d8eyJWIjoiMC4wLjAwMDAiLCJQIjoiV2luMzIiLCJBTiI6Ik1haWwiLCJXVCI6Mn0%3D%7C1000&amp;sdata=uA%2B1stRDQLrowoxPVHRcaPjHo%2B0BT4CK0n60J364GWA%3D&amp;reserved=0" TargetMode="External"/><Relationship Id="rId209" Type="http://schemas.openxmlformats.org/officeDocument/2006/relationships/hyperlink" Target="https://csi-cop.eu/citizenscientistlogin/" TargetMode="External"/><Relationship Id="rId220" Type="http://schemas.openxmlformats.org/officeDocument/2006/relationships/hyperlink" Target="https://bit.ly/3ajCyZz%20" TargetMode="External"/><Relationship Id="rId241" Type="http://schemas.openxmlformats.org/officeDocument/2006/relationships/hyperlink" Target="https://www.eff.org/deeplinks/2021/03/googles-floc-terrible-idea" TargetMode="External"/><Relationship Id="rId15" Type="http://schemas.openxmlformats.org/officeDocument/2006/relationships/hyperlink" Target="https://csi-cop.eu/" TargetMode="External"/><Relationship Id="rId36" Type="http://schemas.openxmlformats.org/officeDocument/2006/relationships/hyperlink" Target="https://www.theguardian.com/tv-and-radio/2022/apr/11/john-oliver-last-week-tonight-data-brokers" TargetMode="External"/><Relationship Id="rId57" Type="http://schemas.openxmlformats.org/officeDocument/2006/relationships/hyperlink" Target="https://www.theguardian.com/tv-and-radio/2022/apr/11/john-oliver-last-week-tonight-data-brokers" TargetMode="External"/><Relationship Id="rId262" Type="http://schemas.openxmlformats.org/officeDocument/2006/relationships/hyperlink" Target="mailto:ad5956@coventry.ac.uk" TargetMode="External"/><Relationship Id="rId78" Type="http://schemas.openxmlformats.org/officeDocument/2006/relationships/hyperlink" Target="https://www.franceshaugen.com/" TargetMode="External"/><Relationship Id="rId99" Type="http://schemas.openxmlformats.org/officeDocument/2006/relationships/hyperlink" Target="https://www.dataprotection.ie/en/news-media/press-releases/data-protection-commission-announces-decision-meta-facebook-inquiry" TargetMode="External"/><Relationship Id="rId101" Type="http://schemas.openxmlformats.org/officeDocument/2006/relationships/hyperlink" Target="https://www.dataprotection.ie/en/news-media/press-releases/data-protection-commission-announces-decision-meta-facebook-inquiry" TargetMode="External"/><Relationship Id="rId122" Type="http://schemas.openxmlformats.org/officeDocument/2006/relationships/hyperlink" Target="https://csi-cop.eu/forum/" TargetMode="External"/><Relationship Id="rId143" Type="http://schemas.openxmlformats.org/officeDocument/2006/relationships/hyperlink" Target="https://twitter.com/privacymatters?lang=en" TargetMode="External"/><Relationship Id="rId164" Type="http://schemas.openxmlformats.org/officeDocument/2006/relationships/hyperlink" Target="https://www.hbo.com/last-week-tonight-with-john-oliver/season-9/7-april-10-2022" TargetMode="External"/><Relationship Id="rId185" Type="http://schemas.openxmlformats.org/officeDocument/2006/relationships/hyperlink" Target="od%2030%20lat!" TargetMode="External"/><Relationship Id="rId9" Type="http://schemas.openxmlformats.org/officeDocument/2006/relationships/footnotes" Target="footnotes.xml"/><Relationship Id="rId210" Type="http://schemas.openxmlformats.org/officeDocument/2006/relationships/hyperlink" Target="https://www.wired.com/1999/01/sun-on-privacy-get-over-it/" TargetMode="External"/><Relationship Id="rId26" Type="http://schemas.openxmlformats.org/officeDocument/2006/relationships/hyperlink" Target="https://cordis.europa.eu/project/id/873169" TargetMode="External"/><Relationship Id="rId231" Type="http://schemas.openxmlformats.org/officeDocument/2006/relationships/hyperlink" Target="https://requestmap.webperf.tools" TargetMode="External"/><Relationship Id="rId252" Type="http://schemas.openxmlformats.org/officeDocument/2006/relationships/hyperlink" Target="https://csi-cop.eu/about/" TargetMode="External"/><Relationship Id="rId47" Type="http://schemas.openxmlformats.org/officeDocument/2006/relationships/hyperlink" Target="https://www.theguardian.com/tv-and-radio/2022/apr/11/john-oliver-last-week-tonight-data-brokers" TargetMode="External"/><Relationship Id="rId68" Type="http://schemas.openxmlformats.org/officeDocument/2006/relationships/hyperlink" Target="https://twitter.com/FBoversight" TargetMode="External"/><Relationship Id="rId89" Type="http://schemas.openxmlformats.org/officeDocument/2006/relationships/hyperlink" Target="https://twitter.com/FrancesHaugen?ref_src=twsrc%5Egoogle%7Ctwcamp%5Eserp%7Ctwgr%5Eauthor" TargetMode="External"/><Relationship Id="rId112" Type="http://schemas.openxmlformats.org/officeDocument/2006/relationships/hyperlink" Target="https://www.courtlistener.com/" TargetMode="External"/><Relationship Id="rId133" Type="http://schemas.openxmlformats.org/officeDocument/2006/relationships/hyperlink" Target="https://bit.ly/3wzX0j3" TargetMode="External"/><Relationship Id="rId154" Type="http://schemas.openxmlformats.org/officeDocument/2006/relationships/hyperlink" Target="https://csi-cop.eu/forum/" TargetMode="External"/><Relationship Id="rId175" Type="http://schemas.openxmlformats.org/officeDocument/2006/relationships/hyperlink" Target="https://fil.forbrukerradet.no/wp-content/uploads/2020/01/2020-01-14-out-of-control-final-version.pdfhttps:/fil.forbrukerradet.no/wp-content/uploads/2020/01/2020-01-14-out-of-control-final-version.pdf" TargetMode="External"/><Relationship Id="rId196" Type="http://schemas.openxmlformats.org/officeDocument/2006/relationships/hyperlink" Target="https://eur01.safelinks.protection.outlook.com/?url=https%3A%2F%2Fwww.coe.int%2Fen%2Fweb%2Fyerevan%2Fthe-coe%2Fabout-coe%2Foverview&amp;data=04%7C01%7Cab7778%40coventry.ac.uk%7Ccb9af077aa24412296d008d8f1357e72%7C4b18ab9a37654abeac7c0e0d398afd4f%7C0%7C0%7C637524559344161263%7CUnknown%7CTWFpbGZsb3d8eyJWIjoiMC4wLjAwMDAiLCJQIjoiV2luMzIiLCJBTiI6Ik1haWwiLCJXVCI6Mn0%3D%7C1000&amp;sdata=JYIiQpLG0k8JcNGCurBcULLRd2iAd9iwASOg9yPWVOg%3D&amp;reserved=0" TargetMode="External"/><Relationship Id="rId200" Type="http://schemas.openxmlformats.org/officeDocument/2006/relationships/hyperlink" Target="https://eur01.safelinks.protection.outlook.com/?url=https%3A%2F%2Ffra.europa.eu%2Fen%2Feu-charter&amp;data=04%7C01%7Cab7778%40coventry.ac.uk%7Ccb9af077aa24412296d008d8f1357e72%7C4b18ab9a37654abeac7c0e0d398afd4f%7C0%7C0%7C637524559344181176%7CUnknown%7CTWFpbGZsb3d8eyJWIjoiMC4wLjAwMDAiLCJQIjoiV2luMzIiLCJBTiI6Ik1haWwiLCJXVCI6Mn0%3D%7C1000&amp;sdata=EWVDDZrcKGqL9KAMEwfgIVTWdQXjtz5dIRfobjVTtkk%3D&amp;reserved=0" TargetMode="External"/><Relationship Id="rId16" Type="http://schemas.openxmlformats.org/officeDocument/2006/relationships/hyperlink" Target="https://csi-cop.eu/" TargetMode="External"/><Relationship Id="rId221" Type="http://schemas.openxmlformats.org/officeDocument/2006/relationships/hyperlink" Target="https://www.yubo.live/" TargetMode="External"/><Relationship Id="rId242" Type="http://schemas.openxmlformats.org/officeDocument/2006/relationships/image" Target="media/image13.png"/><Relationship Id="rId263" Type="http://schemas.openxmlformats.org/officeDocument/2006/relationships/hyperlink" Target="https://csi-cop.eu/" TargetMode="External"/><Relationship Id="rId37" Type="http://schemas.openxmlformats.org/officeDocument/2006/relationships/hyperlink" Target="https://www.hbo.com/last-week-tonight-with-john-oliver/season-9/7-april-10-2022" TargetMode="External"/><Relationship Id="rId58" Type="http://schemas.openxmlformats.org/officeDocument/2006/relationships/hyperlink" Target="https://www.hbo.com/last-week-tonight-with-john-oliver/season-9/7-april-10-2022" TargetMode="External"/><Relationship Id="rId79" Type="http://schemas.openxmlformats.org/officeDocument/2006/relationships/hyperlink" Target="https://twitter.com/FrancesHaugen?ref_src=twsrc%5Egoogle%7Ctwcamp%5Eserp%7Ctwgr%5Eauthor" TargetMode="External"/><Relationship Id="rId102" Type="http://schemas.openxmlformats.org/officeDocument/2006/relationships/hyperlink" Target="https://bit.ly/3MmUIKN" TargetMode="External"/><Relationship Id="rId123" Type="http://schemas.openxmlformats.org/officeDocument/2006/relationships/hyperlink" Target="https://csi-cop.eu/citizenscientistlogin/" TargetMode="External"/><Relationship Id="rId144" Type="http://schemas.openxmlformats.org/officeDocument/2006/relationships/hyperlink" Target="https://twitter.com/privacymatters?lang=en" TargetMode="External"/><Relationship Id="rId90" Type="http://schemas.openxmlformats.org/officeDocument/2006/relationships/hyperlink" Target="https://www.franceshaugen.com/" TargetMode="External"/><Relationship Id="rId165" Type="http://schemas.openxmlformats.org/officeDocument/2006/relationships/hyperlink" Target="https://www.hbo.com/last-week-tonight-with-john-oliver/season-9/7-april-10-2022" TargetMode="External"/><Relationship Id="rId186" Type="http://schemas.openxmlformats.org/officeDocument/2006/relationships/hyperlink" Target="https://www.eff.org/" TargetMode="External"/><Relationship Id="rId211" Type="http://schemas.openxmlformats.org/officeDocument/2006/relationships/hyperlink" Target="https://www.wired.com/1999/01/sun-on-privacy-get-over-it/" TargetMode="External"/><Relationship Id="rId232" Type="http://schemas.openxmlformats.org/officeDocument/2006/relationships/hyperlink" Target="https://coveryourtracks.eff.org" TargetMode="External"/><Relationship Id="rId253" Type="http://schemas.openxmlformats.org/officeDocument/2006/relationships/hyperlink" Target="https://csi-cop.eu/faq/" TargetMode="External"/><Relationship Id="rId27" Type="http://schemas.openxmlformats.org/officeDocument/2006/relationships/hyperlink" Target="https://csi-cop.eu/forum/" TargetMode="External"/><Relationship Id="rId48" Type="http://schemas.openxmlformats.org/officeDocument/2006/relationships/hyperlink" Target="https://www.theguardian.com/tv-and-radio/2022/apr/11/john-oliver-last-week-tonight-data-brokers" TargetMode="External"/><Relationship Id="rId69" Type="http://schemas.openxmlformats.org/officeDocument/2006/relationships/hyperlink" Target="https://twitter.com/FrancesHaugen?ref_src=twsrc%5Egoogle%7Ctwcamp%5Eserp%7Ctwgr%5Eauthor" TargetMode="External"/><Relationship Id="rId113" Type="http://schemas.openxmlformats.org/officeDocument/2006/relationships/hyperlink" Target="https://www.courtlistener.com/" TargetMode="External"/><Relationship Id="rId134" Type="http://schemas.openxmlformats.org/officeDocument/2006/relationships/hyperlink" Target="https://bit.ly/3wzX0j3" TargetMode="External"/><Relationship Id="rId80" Type="http://schemas.openxmlformats.org/officeDocument/2006/relationships/hyperlink" Target="https://www.franceshaugen.com/" TargetMode="External"/><Relationship Id="rId155" Type="http://schemas.openxmlformats.org/officeDocument/2006/relationships/hyperlink" Target="https://csi-cop.eu/forum/" TargetMode="External"/><Relationship Id="rId176" Type="http://schemas.openxmlformats.org/officeDocument/2006/relationships/hyperlink" Target="https://www.theguardian.com/technology/2021/jan/26/grindr-fined-norway-sharing-personal-information" TargetMode="External"/><Relationship Id="rId197" Type="http://schemas.openxmlformats.org/officeDocument/2006/relationships/hyperlink" Target="https://eur01.safelinks.protection.outlook.com/?url=https%3A%2F%2Fwww.echr.coe.int%2FPages%2Fhome.aspx%3Fp%3Dbasictexts%26c%3D&amp;data=04%7C01%7Cab7778%40coventry.ac.uk%7Ccb9af077aa24412296d008d8f1357e72%7C4b18ab9a37654abeac7c0e0d398afd4f%7C0%7C0%7C637524559344171219%7CUnknown%7CTWFpbGZsb3d8eyJWIjoiMC4wLjAwMDAiLCJQIjoiV2luMzIiLCJBTiI6Ik1haWwiLCJXVCI6Mn0%3D%7C1000&amp;sdata=iickwfKhNhJyIxTdU3hZDPYgAeUvGbj0RG1KkT7fPBE%3D&amp;reserved=0" TargetMode="External"/><Relationship Id="rId201" Type="http://schemas.openxmlformats.org/officeDocument/2006/relationships/hyperlink" Target="https://eur01.safelinks.protection.outlook.com/?url=https%3A%2F%2Feur-lex.europa.eu%2FLexUriServ%2FLexUriServ.do%3Furi%3DOJ%3AL%3A2009%3A337%3A0011%3A0036%3Aen%3APDF&amp;data=04%7C01%7Cab7778%40coventry.ac.uk%7Ccb9af077aa24412296d008d8f1357e72%7C4b18ab9a37654abeac7c0e0d398afd4f%7C0%7C0%7C637524559344181176%7CUnknown%7CTWFpbGZsb3d8eyJWIjoiMC4wLjAwMDAiLCJQIjoiV2luMzIiLCJBTiI6Ik1haWwiLCJXVCI6Mn0%3D%7C1000&amp;sdata=4Vp99U43lyhjPuhTxYvnTnt81EYIefMk6pnaMHYdfEE%3D&amp;reserved=0" TargetMode="External"/><Relationship Id="rId222" Type="http://schemas.openxmlformats.org/officeDocument/2006/relationships/hyperlink" Target="https://www.yubo.live/" TargetMode="External"/><Relationship Id="rId243" Type="http://schemas.openxmlformats.org/officeDocument/2006/relationships/hyperlink" Target="https://webbkoll.dataskydd.net/" TargetMode="External"/><Relationship Id="rId264" Type="http://schemas.openxmlformats.org/officeDocument/2006/relationships/header" Target="header1.xml"/><Relationship Id="rId17" Type="http://schemas.openxmlformats.org/officeDocument/2006/relationships/hyperlink" Target="https://csi-cop.eu/" TargetMode="External"/><Relationship Id="rId38" Type="http://schemas.openxmlformats.org/officeDocument/2006/relationships/hyperlink" Target="https://www.theguardian.com/tv-and-radio/2022/apr/11/john-oliver-last-week-tonight-data-brokers" TargetMode="External"/><Relationship Id="rId59" Type="http://schemas.openxmlformats.org/officeDocument/2006/relationships/hyperlink" Target="https://www.theguardian.com/tv-and-radio/2022/apr/11/john-oliver-last-week-tonight-data-brokers" TargetMode="External"/><Relationship Id="rId103" Type="http://schemas.openxmlformats.org/officeDocument/2006/relationships/hyperlink" Target="https://www.dataprotection.ie/en/news-media/press-releases/data-protection-commission-announces-decision-meta-facebook-inquiry" TargetMode="External"/><Relationship Id="rId124" Type="http://schemas.openxmlformats.org/officeDocument/2006/relationships/hyperlink" Target="https://tcrn.ch/3xfrTsE" TargetMode="External"/><Relationship Id="rId70" Type="http://schemas.openxmlformats.org/officeDocument/2006/relationships/hyperlink" Target="https://www.franceshaugen.com/" TargetMode="External"/><Relationship Id="rId91" Type="http://schemas.openxmlformats.org/officeDocument/2006/relationships/hyperlink" Target="https://www.dataprotection.ie/en/news-media/press-releases/data-protection-commission-announces-decision-meta-facebook-inquiry" TargetMode="External"/><Relationship Id="rId145" Type="http://schemas.openxmlformats.org/officeDocument/2006/relationships/hyperlink" Target="https://twitter.com/privacymatters?lang=en" TargetMode="External"/><Relationship Id="rId166" Type="http://schemas.openxmlformats.org/officeDocument/2006/relationships/hyperlink" Target="https://www.hbo.com/last-week-tonight-with-john-oliver/season-9/7-april-10-2022" TargetMode="External"/><Relationship Id="rId187" Type="http://schemas.openxmlformats.org/officeDocument/2006/relationships/hyperlink" Target="https://www.ghostery.com/press/ghostery-global-tracking-study/" TargetMode="External"/><Relationship Id="rId1" Type="http://schemas.openxmlformats.org/officeDocument/2006/relationships/customXml" Target="../customXml/item1.xml"/><Relationship Id="rId212" Type="http://schemas.openxmlformats.org/officeDocument/2006/relationships/hyperlink" Target="https://bit.ly/2QU4bSa" TargetMode="External"/><Relationship Id="rId233" Type="http://schemas.openxmlformats.org/officeDocument/2006/relationships/hyperlink" Target="https://www.forbes.com/sites/kateoflahertyuk/2021/01/31/apples-stunning-ios-14-privacy-move-a-game-changer-for-all-iphone-users/" TargetMode="External"/><Relationship Id="rId254" Type="http://schemas.openxmlformats.org/officeDocument/2006/relationships/hyperlink" Target="https://csi-cop.eu/faq/" TargetMode="External"/><Relationship Id="rId28" Type="http://schemas.openxmlformats.org/officeDocument/2006/relationships/hyperlink" Target="https://csi-cop.eu/forum/" TargetMode="External"/><Relationship Id="rId49" Type="http://schemas.openxmlformats.org/officeDocument/2006/relationships/hyperlink" Target="https://www.hbo.com/last-week-tonight-with-john-oliver/season-9/7-april-10-2022" TargetMode="External"/><Relationship Id="rId114" Type="http://schemas.openxmlformats.org/officeDocument/2006/relationships/hyperlink" Target="https://www.courtlistener.com/" TargetMode="External"/><Relationship Id="rId60" Type="http://schemas.openxmlformats.org/officeDocument/2006/relationships/hyperlink" Target="https://www.theguardian.com/tv-and-radio/2022/apr/11/john-oliver-last-week-tonight-data-brokers" TargetMode="External"/><Relationship Id="rId81" Type="http://schemas.openxmlformats.org/officeDocument/2006/relationships/hyperlink" Target="https://twitter.com/FrancesHaugen?ref_src=twsrc%5Egoogle%7Ctwcamp%5Eserp%7Ctwgr%5Eauthor" TargetMode="External"/><Relationship Id="rId135" Type="http://schemas.openxmlformats.org/officeDocument/2006/relationships/hyperlink" Target="https://papers.ssrn.com/sol3/papers.cfm?abstract_id=3299047" TargetMode="External"/><Relationship Id="rId156" Type="http://schemas.openxmlformats.org/officeDocument/2006/relationships/hyperlink" Target="https://csi-cop.eu/citizenscientistlogin/" TargetMode="External"/><Relationship Id="rId177" Type="http://schemas.openxmlformats.org/officeDocument/2006/relationships/hyperlink" Target="https://eur-lex.europa.eu/legal-content/EN/TXT/?uri=CELEX%3A02002L0058-20091219" TargetMode="External"/><Relationship Id="rId198" Type="http://schemas.openxmlformats.org/officeDocument/2006/relationships/hyperlink" Target="https://eur01.safelinks.protection.outlook.com/?url=https%3A%2F%2Fwww.europarl.europa.eu%2Ffactsheets%2Fen%2Fsheet%2F146%2FEuropean-Union-Charter&amp;data=04%7C01%7Cab7778%40coventry.ac.uk%7Ccb9af077aa24412296d008d8f1357e72%7C4b18ab9a37654abeac7c0e0d398afd4f%7C0%7C0%7C637524559344171219%7CUnknown%7CTWFpbGZsb3d8eyJWIjoiMC4wLjAwMDAiLCJQIjoiV2luMzIiLCJBTiI6Ik1haWwiLCJXVCI6Mn0%3D%7C1000&amp;sdata=SSGYaHq2HZqUFPSYw%2FxwiNv5P40SeiL0jSwvhBgrIgU%3D&amp;reserved=0" TargetMode="External"/><Relationship Id="rId202" Type="http://schemas.openxmlformats.org/officeDocument/2006/relationships/hyperlink" Target="https://eur01.safelinks.protection.outlook.com/?url=https%3A%2F%2Feur-lex.europa.eu%2Flegal-content%2FEN%2FTXT%2F%3Furi%3DCELEX%253A02016R0679-20160504%26qid%3D1532348683434&amp;data=04%7C01%7Cab7778%40coventry.ac.uk%7Ccb9af077aa24412296d008d8f1357e72%7C4b18ab9a37654abeac7c0e0d398afd4f%7C0%7C0%7C637524559344191125%7CUnknown%7CTWFpbGZsb3d8eyJWIjoiMC4wLjAwMDAiLCJQIjoiV2luMzIiLCJBTiI6Ik1haWwiLCJXVCI6Mn0%3D%7C1000&amp;sdata=7C%2FTUWAp1ZxSTjmU2iVp1YX%2FPgDRUVzbcGrR4s2Bg6A%3D&amp;reserved=0" TargetMode="External"/><Relationship Id="rId223" Type="http://schemas.openxmlformats.org/officeDocument/2006/relationships/hyperlink" Target="https://www.yubo.live/" TargetMode="External"/><Relationship Id="rId244" Type="http://schemas.openxmlformats.org/officeDocument/2006/relationships/hyperlink" Target="https://csi-cop.eu/forum/" TargetMode="External"/><Relationship Id="rId18" Type="http://schemas.openxmlformats.org/officeDocument/2006/relationships/hyperlink" Target="https://csi-cop.eu/" TargetMode="External"/><Relationship Id="rId39" Type="http://schemas.openxmlformats.org/officeDocument/2006/relationships/hyperlink" Target="https://www.theguardian.com/tv-and-radio/2022/apr/11/john-oliver-last-week-tonight-data-brokers" TargetMode="External"/><Relationship Id="rId265" Type="http://schemas.openxmlformats.org/officeDocument/2006/relationships/header" Target="header2.xml"/><Relationship Id="rId50" Type="http://schemas.openxmlformats.org/officeDocument/2006/relationships/hyperlink" Target="https://www.theguardian.com/tv-and-radio/2022/apr/11/john-oliver-last-week-tonight-data-brokers" TargetMode="External"/><Relationship Id="rId104" Type="http://schemas.openxmlformats.org/officeDocument/2006/relationships/hyperlink" Target="https://bit.ly/3MmUIKN" TargetMode="External"/><Relationship Id="rId125" Type="http://schemas.openxmlformats.org/officeDocument/2006/relationships/hyperlink" Target="https://bloom.bg/3gFt4vV" TargetMode="External"/><Relationship Id="rId146" Type="http://schemas.openxmlformats.org/officeDocument/2006/relationships/image" Target="media/image7.png"/><Relationship Id="rId167" Type="http://schemas.openxmlformats.org/officeDocument/2006/relationships/hyperlink" Target="https://www.hbo.com/last-week-tonight-with-john-oliver/season-9/7-april-10-2022" TargetMode="External"/><Relationship Id="rId188" Type="http://schemas.openxmlformats.org/officeDocument/2006/relationships/hyperlink" Target="https://twitter.com/privacymatters?lang=en" TargetMode="External"/><Relationship Id="rId71" Type="http://schemas.openxmlformats.org/officeDocument/2006/relationships/hyperlink" Target="https://twitter.com/FrancesHaugen?ref_src=twsrc%5Egoogle%7Ctwcamp%5Eserp%7Ctwgr%5Eauthor" TargetMode="External"/><Relationship Id="rId92" Type="http://schemas.openxmlformats.org/officeDocument/2006/relationships/hyperlink" Target="https://bit.ly/3MmUIKN" TargetMode="External"/><Relationship Id="rId213" Type="http://schemas.openxmlformats.org/officeDocument/2006/relationships/hyperlink" Target="https://bit.ly/3erd79K" TargetMode="External"/><Relationship Id="rId234" Type="http://schemas.openxmlformats.org/officeDocument/2006/relationships/hyperlink" Target="https://exodus-privacy.eu.org/en/" TargetMode="External"/><Relationship Id="rId2" Type="http://schemas.openxmlformats.org/officeDocument/2006/relationships/customXml" Target="../customXml/item2.xml"/><Relationship Id="rId29" Type="http://schemas.openxmlformats.org/officeDocument/2006/relationships/hyperlink" Target="https://csi-cop.eu/citizenscientistlogin/" TargetMode="External"/><Relationship Id="rId255" Type="http://schemas.openxmlformats.org/officeDocument/2006/relationships/hyperlink" Target="https://csi-cop.eu/faq/" TargetMode="External"/><Relationship Id="rId40" Type="http://schemas.openxmlformats.org/officeDocument/2006/relationships/hyperlink" Target="https://www.hbo.com/last-week-tonight-with-john-oliver/season-9/7-april-10-2022" TargetMode="External"/><Relationship Id="rId115" Type="http://schemas.openxmlformats.org/officeDocument/2006/relationships/hyperlink" Target="https://www.courtlistener.com/" TargetMode="External"/><Relationship Id="rId136" Type="http://schemas.openxmlformats.org/officeDocument/2006/relationships/hyperlink" Target="https://www.jstor.org/stable/1321160?origin=crossref&amp;seq=1" TargetMode="External"/><Relationship Id="rId157" Type="http://schemas.openxmlformats.org/officeDocument/2006/relationships/hyperlink" Target="https://www.fastcompany.com/3068846/how-your-location-data-identifies-you-gilad-lotan-privacy" TargetMode="External"/><Relationship Id="rId178" Type="http://schemas.openxmlformats.org/officeDocument/2006/relationships/image" Target="media/image9.png"/><Relationship Id="rId61" Type="http://schemas.openxmlformats.org/officeDocument/2006/relationships/hyperlink" Target="https://bloom.bg/3gFt4vV" TargetMode="External"/><Relationship Id="rId82" Type="http://schemas.openxmlformats.org/officeDocument/2006/relationships/hyperlink" Target="https://www.franceshaugen.com/" TargetMode="External"/><Relationship Id="rId199" Type="http://schemas.openxmlformats.org/officeDocument/2006/relationships/hyperlink" Target="https://eur01.safelinks.protection.outlook.com/?url=https%3A%2F%2Fwww.coe.int%2Fen%2Fweb%2Fdata-protection%2Fconvention108%2Fmodernised&amp;data=04%7C01%7Cab7778%40coventry.ac.uk%7Ccb9af077aa24412296d008d8f1357e72%7C4b18ab9a37654abeac7c0e0d398afd4f%7C0%7C0%7C637524559344181176%7CUnknown%7CTWFpbGZsb3d8eyJWIjoiMC4wLjAwMDAiLCJQIjoiV2luMzIiLCJBTiI6Ik1haWwiLCJXVCI6Mn0%3D%7C1000&amp;sdata=4%2FyHZ6SiuxCw1AEWj0hVH0gYqGJA%2FbRQxow2%2F1Fazw0%3D&amp;reserved=0" TargetMode="External"/><Relationship Id="rId203" Type="http://schemas.openxmlformats.org/officeDocument/2006/relationships/hyperlink" Target="https://eur01.safelinks.protection.outlook.com/?url=https%3A%2F%2Fec.europa.eu%2Finfo%2Flaw%2Flaw-topic%2Fdata-protection%2Feu-data-protection-rules_en&amp;data=04%7C01%7Cab7778%40coventry.ac.uk%7Ccb9af077aa24412296d008d8f1357e72%7C4b18ab9a37654abeac7c0e0d398afd4f%7C0%7C0%7C637524559344191125%7CUnknown%7CTWFpbGZsb3d8eyJWIjoiMC4wLjAwMDAiLCJQIjoiV2luMzIiLCJBTiI6Ik1haWwiLCJXVCI6Mn0%3D%7C1000&amp;sdata=rR73YvtoWbmgl7AbuGa3PBQSGq43G4KIic1IymmNfSU%3D&amp;reserved=0" TargetMode="External"/><Relationship Id="rId19" Type="http://schemas.openxmlformats.org/officeDocument/2006/relationships/hyperlink" Target="https://cordis.europa.eu/project/id/873169" TargetMode="External"/><Relationship Id="rId224" Type="http://schemas.openxmlformats.org/officeDocument/2006/relationships/image" Target="media/image12.jpeg"/><Relationship Id="rId245" Type="http://schemas.openxmlformats.org/officeDocument/2006/relationships/hyperlink" Target="https://csi-cop.eu/forum/" TargetMode="External"/><Relationship Id="rId266" Type="http://schemas.openxmlformats.org/officeDocument/2006/relationships/footer" Target="footer1.xml"/><Relationship Id="rId30" Type="http://schemas.openxmlformats.org/officeDocument/2006/relationships/image" Target="media/image3.png"/><Relationship Id="rId105" Type="http://schemas.openxmlformats.org/officeDocument/2006/relationships/hyperlink" Target="https://www.dataprotection.ie/en/news-media/press-releases/data-protection-commission-announces-decision-meta-facebook-inquiry" TargetMode="External"/><Relationship Id="rId126" Type="http://schemas.openxmlformats.org/officeDocument/2006/relationships/hyperlink" Target="https://twitter.com/FBoversight" TargetMode="External"/><Relationship Id="rId147" Type="http://schemas.openxmlformats.org/officeDocument/2006/relationships/image" Target="cid:0A20BAA7-1999-488A-AD97-91AF38ADA4A1" TargetMode="External"/><Relationship Id="rId168" Type="http://schemas.openxmlformats.org/officeDocument/2006/relationships/hyperlink" Target="https://www.hbo.com/last-week-tonight-with-john-oliver/season-9/7-april-10-2022" TargetMode="External"/><Relationship Id="rId51" Type="http://schemas.openxmlformats.org/officeDocument/2006/relationships/hyperlink" Target="https://www.theguardian.com/tv-and-radio/2022/apr/11/john-oliver-last-week-tonight-data-brokers" TargetMode="External"/><Relationship Id="rId72" Type="http://schemas.openxmlformats.org/officeDocument/2006/relationships/hyperlink" Target="https://www.franceshaugen.com/" TargetMode="External"/><Relationship Id="rId93" Type="http://schemas.openxmlformats.org/officeDocument/2006/relationships/hyperlink" Target="https://www.dataprotection.ie/en/news-media/press-releases/data-protection-commission-announces-decision-meta-facebook-inquiry" TargetMode="External"/><Relationship Id="rId189" Type="http://schemas.openxmlformats.org/officeDocument/2006/relationships/hyperlink" Target="https://law.stanford.edu/publications/why-google-dominates-advertising-markets/" TargetMode="External"/><Relationship Id="rId3" Type="http://schemas.openxmlformats.org/officeDocument/2006/relationships/customXml" Target="../customXml/item3.xml"/><Relationship Id="rId214" Type="http://schemas.openxmlformats.org/officeDocument/2006/relationships/hyperlink" Target="https://eur-lex.europa.eu/legal-content/EN/TXT/HTML/?uri=CELEX:32002L0058&amp;from=EN" TargetMode="External"/><Relationship Id="rId235" Type="http://schemas.openxmlformats.org/officeDocument/2006/relationships/hyperlink" Target="https://developer.android.com/studio" TargetMode="External"/><Relationship Id="rId256" Type="http://schemas.openxmlformats.org/officeDocument/2006/relationships/hyperlink" Target="https://csi-cop.eu/faq/" TargetMode="External"/><Relationship Id="rId116" Type="http://schemas.openxmlformats.org/officeDocument/2006/relationships/hyperlink" Target="https://www.courtlistener.com/" TargetMode="External"/><Relationship Id="rId137" Type="http://schemas.openxmlformats.org/officeDocument/2006/relationships/hyperlink" Target="https://csi-cop.eu/forum/" TargetMode="External"/><Relationship Id="rId158" Type="http://schemas.openxmlformats.org/officeDocument/2006/relationships/hyperlink" Target="https://myaccount.google.com/purchases?pli=1" TargetMode="External"/><Relationship Id="rId20" Type="http://schemas.openxmlformats.org/officeDocument/2006/relationships/hyperlink" Target="https://csi-cop.eu/" TargetMode="External"/><Relationship Id="rId41" Type="http://schemas.openxmlformats.org/officeDocument/2006/relationships/hyperlink" Target="https://www.theguardian.com/tv-and-radio/2022/apr/11/john-oliver-last-week-tonight-data-brokers" TargetMode="External"/><Relationship Id="rId62" Type="http://schemas.openxmlformats.org/officeDocument/2006/relationships/hyperlink" Target="https://techcrunch.com/2021/04/06/answers-being-sought-from-facebook-over-latest-data-breach/?guce_referrer=aHR0cHM6Ly93d3cuZ29vZ2xlLmNvbS8&amp;guce_referrer_sig=AQAAAMUOIlLG_dSDm7w74IG-14xWYBlW6py7Mv17hgb8XiPn2uZ7Dkrhgu4A0krDDh0ttvoqMkev6D_h7Man-RtR7mMGNmk5i1_oayagVtIi3W8g3McHb1cTXnWDGzLr9fUa3u1DIYa3yMFn1UCx2zMqgcF9J0G_2nP_mU6aSU41mLXG&amp;guccounter=2" TargetMode="External"/><Relationship Id="rId83" Type="http://schemas.openxmlformats.org/officeDocument/2006/relationships/hyperlink" Target="https://twitter.com/FrancesHaugen?ref_src=twsrc%5Egoogle%7Ctwcamp%5Eserp%7Ctwgr%5Eauthor" TargetMode="External"/><Relationship Id="rId179" Type="http://schemas.openxmlformats.org/officeDocument/2006/relationships/image" Target="cid:7695804B-CE39-4C73-8E1E-9F1A7AEFB9AA" TargetMode="External"/><Relationship Id="rId190" Type="http://schemas.openxmlformats.org/officeDocument/2006/relationships/hyperlink" Target="https://csi-cop.eu/forum/" TargetMode="External"/><Relationship Id="rId204" Type="http://schemas.openxmlformats.org/officeDocument/2006/relationships/hyperlink" Target="https://ico.org.uk/for-organisations/guide-to-data-protection/guide-to-the-general-data-protection-regulation-gdpr/individual-rights/right-to-be-informed/" TargetMode="External"/><Relationship Id="rId225" Type="http://schemas.openxmlformats.org/officeDocument/2006/relationships/hyperlink" Target="https://policyreview.info/pdf/policyreview-2020-4-1537.pdf" TargetMode="External"/><Relationship Id="rId246" Type="http://schemas.openxmlformats.org/officeDocument/2006/relationships/hyperlink" Target="https://csi-cop.eu/citizenscientistlogin/" TargetMode="External"/><Relationship Id="rId267" Type="http://schemas.openxmlformats.org/officeDocument/2006/relationships/fontTable" Target="fontTable.xml"/><Relationship Id="rId106" Type="http://schemas.openxmlformats.org/officeDocument/2006/relationships/hyperlink" Target="https://bit.ly/3MmUIKN" TargetMode="External"/><Relationship Id="rId127" Type="http://schemas.openxmlformats.org/officeDocument/2006/relationships/hyperlink" Target="https://www.researchgate.net/publication/225802214_History_of_Privacy" TargetMode="External"/><Relationship Id="rId10" Type="http://schemas.openxmlformats.org/officeDocument/2006/relationships/endnotes" Target="endnotes.xml"/><Relationship Id="rId31" Type="http://schemas.openxmlformats.org/officeDocument/2006/relationships/hyperlink" Target="https://www.hbo.com/last-week-tonight-with-john-oliver/season-9/7-april-10-2022" TargetMode="External"/><Relationship Id="rId52" Type="http://schemas.openxmlformats.org/officeDocument/2006/relationships/hyperlink" Target="https://www.hbo.com/last-week-tonight-with-john-oliver/season-9/7-april-10-2022" TargetMode="External"/><Relationship Id="rId73" Type="http://schemas.openxmlformats.org/officeDocument/2006/relationships/hyperlink" Target="https://twitter.com/FrancesHaugen?ref_src=twsrc%5Egoogle%7Ctwcamp%5Eserp%7Ctwgr%5Eauthor" TargetMode="External"/><Relationship Id="rId94" Type="http://schemas.openxmlformats.org/officeDocument/2006/relationships/hyperlink" Target="https://bit.ly/3MmUIKN" TargetMode="External"/><Relationship Id="rId148" Type="http://schemas.openxmlformats.org/officeDocument/2006/relationships/hyperlink" Target="https://csi-cop.eu/forum/" TargetMode="External"/><Relationship Id="rId169" Type="http://schemas.openxmlformats.org/officeDocument/2006/relationships/hyperlink" Target="https://www.hbo.com/last-week-tonight-with-john-oliver/season-9/7-april-10-2022" TargetMode="External"/><Relationship Id="rId4" Type="http://schemas.openxmlformats.org/officeDocument/2006/relationships/customXml" Target="../customXml/item4.xml"/><Relationship Id="rId180" Type="http://schemas.openxmlformats.org/officeDocument/2006/relationships/image" Target="media/image10.png"/><Relationship Id="rId215" Type="http://schemas.openxmlformats.org/officeDocument/2006/relationships/hyperlink" Target="https://eur-lex.europa.eu/legal-content/EN/TXT/HTML/?uri=CELEX:02016R0679-20160504&amp;from=EN" TargetMode="External"/><Relationship Id="rId236" Type="http://schemas.openxmlformats.org/officeDocument/2006/relationships/hyperlink" Target="https://eur01.safelinks.protection.outlook.com/?url=https%3A%2F%2Fwww.apple.com%2Fnewsroom%2F2021%2F04%2Fios-14-5-offers-unlock-iphone-with-apple-watch-diverse-siri-voices-and-more%2F&amp;data=04%7C01%7Cab7778%40coventry.ac.uk%7C0961dc6c3373461cef5308d9096cf9ba%7C4b18ab9a37654abeac7c0e0d398afd4f%7C0%7C0%7C637551185936139952%7CUnknown%7CTWFpbGZsb3d8eyJWIjoiMC4wLjAwMDAiLCJQIjoiV2luMzIiLCJBTiI6Ik1haWwiLCJXVCI6Mn0%3D%7C1000&amp;sdata=yZzrdJ2Qdo3qBjKRGUWHNO5wjKePxo4%2BYYrWf3M4sHM%3D&amp;reserved=0" TargetMode="External"/><Relationship Id="rId257" Type="http://schemas.openxmlformats.org/officeDocument/2006/relationships/hyperlink" Target="https://csi-cop.eu/faq/" TargetMode="External"/><Relationship Id="rId42" Type="http://schemas.openxmlformats.org/officeDocument/2006/relationships/hyperlink" Target="https://www.theguardian.com/tv-and-radio/2022/apr/11/john-oliver-last-week-tonight-data-brokers" TargetMode="External"/><Relationship Id="rId84" Type="http://schemas.openxmlformats.org/officeDocument/2006/relationships/hyperlink" Target="https://www.franceshaugen.com/" TargetMode="External"/><Relationship Id="rId138" Type="http://schemas.openxmlformats.org/officeDocument/2006/relationships/hyperlink" Target="https://csi-cop.eu/forum/" TargetMode="External"/><Relationship Id="rId191" Type="http://schemas.openxmlformats.org/officeDocument/2006/relationships/hyperlink" Target="https://csi-cop.eu/forum/" TargetMode="External"/><Relationship Id="rId205" Type="http://schemas.openxmlformats.org/officeDocument/2006/relationships/hyperlink" Target="https://bit.ly/2QxmZH1" TargetMode="External"/><Relationship Id="rId247" Type="http://schemas.openxmlformats.org/officeDocument/2006/relationships/hyperlink" Target="https://www.eff.org/deeplinks/2021/03/googles-floc-terrible-ide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imz\AppData\Roaming\Microsoft\Templates\Corporate%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E3184144B0F4FAE882AB84063F66D" ma:contentTypeVersion="0" ma:contentTypeDescription="Create a new document." ma:contentTypeScope="" ma:versionID="ea00278eae1a1304b69cde51656ddb4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TURABIAN.XSL" StyleName="Turabian"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1B4B79-11E8-4E75-9E08-249C947607AD}">
  <ds:schemaRefs>
    <ds:schemaRef ds:uri="http://schemas.microsoft.com/sharepoint/v3/contenttype/forms"/>
  </ds:schemaRefs>
</ds:datastoreItem>
</file>

<file path=customXml/itemProps2.xml><?xml version="1.0" encoding="utf-8"?>
<ds:datastoreItem xmlns:ds="http://schemas.openxmlformats.org/officeDocument/2006/customXml" ds:itemID="{94C66B2F-ED38-44C2-9DD7-492DD4787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5657090-B66B-45B2-AF17-2488694ACE01}">
  <ds:schemaRefs>
    <ds:schemaRef ds:uri="http://schemas.openxmlformats.org/officeDocument/2006/bibliography"/>
  </ds:schemaRefs>
</ds:datastoreItem>
</file>

<file path=customXml/itemProps4.xml><?xml version="1.0" encoding="utf-8"?>
<ds:datastoreItem xmlns:ds="http://schemas.openxmlformats.org/officeDocument/2006/customXml" ds:itemID="{4F3DFBE9-EB66-4012-8ED2-DD79AFCC13D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Corporate newsletter</Template>
  <TotalTime>0</TotalTime>
  <Pages>42</Pages>
  <Words>14522</Words>
  <Characters>82776</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Biuletyn CSI-COP #1</vt:lpstr>
    </vt:vector>
  </TitlesOfParts>
  <Manager/>
  <Company/>
  <LinksUpToDate>false</LinksUpToDate>
  <CharactersWithSpaces>97104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Biuletyn CSI-COP #1</dc:title>
  <dc:subject/>
  <dc:creator/>
  <cp:keywords/>
  <dc:description/>
  <cp:lastModifiedBy/>
  <cp:revision>1</cp:revision>
  <dcterms:created xsi:type="dcterms:W3CDTF">2022-05-17T18:39:00Z</dcterms:created>
  <dcterms:modified xsi:type="dcterms:W3CDTF">2022-07-19T03:22:00Z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0x0101009BDE3184144B0F4FAE882AB84063F66D</vt:lpwstr>
  </property>
</Properties>
</file>